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E35C8D" w14:textId="681F5A50" w:rsidR="001F5F1E" w:rsidRPr="00A95E98" w:rsidRDefault="001D43C0" w:rsidP="001D43C0">
      <w:r>
        <w:t xml:space="preserve">                                                                                       </w:t>
      </w:r>
      <w:r w:rsidR="001F5F1E" w:rsidRPr="00A95E98">
        <w:t>PATVIRTINTA</w:t>
      </w:r>
    </w:p>
    <w:p w14:paraId="246286E9" w14:textId="278C4774" w:rsidR="001F5F1E" w:rsidRPr="00A95E98" w:rsidRDefault="001F5F1E" w:rsidP="00FE625D">
      <w:pPr>
        <w:ind w:left="5245"/>
      </w:pPr>
      <w:r w:rsidRPr="00856613">
        <w:rPr>
          <w:bCs/>
          <w:color w:val="000000"/>
        </w:rPr>
        <w:t>Anykščių</w:t>
      </w:r>
      <w:r w:rsidRPr="00A95E98">
        <w:t xml:space="preserve"> rajono savivaldybės tarybos</w:t>
      </w:r>
    </w:p>
    <w:p w14:paraId="72DE4B85" w14:textId="5A8AE142" w:rsidR="001F5F1E" w:rsidRPr="00A95E98" w:rsidRDefault="001F5F1E" w:rsidP="00FE625D">
      <w:pPr>
        <w:ind w:left="5245"/>
      </w:pPr>
      <w:r w:rsidRPr="00A95E98">
        <w:t>20</w:t>
      </w:r>
      <w:r w:rsidR="00D21DD8">
        <w:t>2</w:t>
      </w:r>
      <w:r w:rsidR="00E77A67">
        <w:t>6</w:t>
      </w:r>
      <w:r w:rsidRPr="00A95E98">
        <w:t xml:space="preserve"> m. </w:t>
      </w:r>
      <w:r w:rsidR="00423CEB">
        <w:t>vasario 26</w:t>
      </w:r>
      <w:r w:rsidRPr="00A95E98">
        <w:t xml:space="preserve"> d. sprendimu Nr.</w:t>
      </w:r>
      <w:r w:rsidR="00E53C0C">
        <w:t>1-</w:t>
      </w:r>
      <w:r w:rsidRPr="00A95E98">
        <w:t>T</w:t>
      </w:r>
      <w:r w:rsidR="002B6D50">
        <w:t>S</w:t>
      </w:r>
      <w:r w:rsidRPr="00A95E98">
        <w:t>-</w:t>
      </w:r>
      <w:r w:rsidR="002B6D50">
        <w:t>30</w:t>
      </w:r>
    </w:p>
    <w:p w14:paraId="550413F8" w14:textId="77777777" w:rsidR="001F5F1E" w:rsidRPr="005636A4" w:rsidRDefault="001F5F1E" w:rsidP="001F5F1E">
      <w:pPr>
        <w:ind w:left="5040" w:firstLine="720"/>
      </w:pPr>
    </w:p>
    <w:p w14:paraId="187EE53E" w14:textId="40E89210" w:rsidR="001F5F1E" w:rsidRPr="00925202" w:rsidRDefault="001F5F1E" w:rsidP="00E91288">
      <w:pPr>
        <w:jc w:val="center"/>
        <w:rPr>
          <w:b/>
        </w:rPr>
      </w:pPr>
      <w:r w:rsidRPr="001F5F1E">
        <w:rPr>
          <w:b/>
          <w:color w:val="000000"/>
        </w:rPr>
        <w:t>ANYKŠČIŲ</w:t>
      </w:r>
      <w:r w:rsidRPr="00925202">
        <w:rPr>
          <w:b/>
        </w:rPr>
        <w:t xml:space="preserve"> RAJONO SAVIVALDYBĖS VISUOMENĖS SVEIKATOS RĖMIMO SPECIALIOSIOS PROGRAMOS PRIEMONIŲ VYKDYMO 20</w:t>
      </w:r>
      <w:r w:rsidR="00DA6B81">
        <w:rPr>
          <w:b/>
        </w:rPr>
        <w:t>2</w:t>
      </w:r>
      <w:r w:rsidR="00E77A67">
        <w:rPr>
          <w:b/>
        </w:rPr>
        <w:t>5</w:t>
      </w:r>
      <w:r w:rsidRPr="00925202">
        <w:rPr>
          <w:b/>
        </w:rPr>
        <w:t xml:space="preserve"> METŲ ATASKAITA</w:t>
      </w:r>
    </w:p>
    <w:p w14:paraId="572D2E53" w14:textId="77777777" w:rsidR="001F5F1E" w:rsidRPr="005636A4" w:rsidRDefault="001F5F1E" w:rsidP="001F5F1E">
      <w:pPr>
        <w:ind w:left="5040" w:firstLine="720"/>
      </w:pPr>
    </w:p>
    <w:p w14:paraId="026BC87F" w14:textId="10899126" w:rsidR="00D81CED" w:rsidRDefault="00544052" w:rsidP="00E91288">
      <w:pPr>
        <w:spacing w:line="360" w:lineRule="auto"/>
        <w:ind w:firstLine="720"/>
        <w:jc w:val="both"/>
      </w:pPr>
      <w:r w:rsidRPr="00D21B32">
        <w:rPr>
          <w:bCs/>
        </w:rPr>
        <w:t>20</w:t>
      </w:r>
      <w:r w:rsidR="00DA6B81">
        <w:rPr>
          <w:bCs/>
        </w:rPr>
        <w:t>2</w:t>
      </w:r>
      <w:r w:rsidR="00E77A67">
        <w:rPr>
          <w:bCs/>
        </w:rPr>
        <w:t>5</w:t>
      </w:r>
      <w:r w:rsidRPr="00D21B32">
        <w:rPr>
          <w:bCs/>
        </w:rPr>
        <w:t xml:space="preserve"> m. </w:t>
      </w:r>
      <w:r w:rsidRPr="000048B0">
        <w:rPr>
          <w:rFonts w:cs="Tahoma"/>
        </w:rPr>
        <w:t xml:space="preserve">Savivaldybės visuomenės sveikatos rėmimo specialiosios programos </w:t>
      </w:r>
      <w:r w:rsidRPr="00D21B32">
        <w:rPr>
          <w:bCs/>
        </w:rPr>
        <w:t xml:space="preserve">priemonės buvo finansuojamos, vadovaujantis </w:t>
      </w:r>
      <w:r w:rsidR="00B53703">
        <w:rPr>
          <w:bCs/>
        </w:rPr>
        <w:t>A</w:t>
      </w:r>
      <w:r w:rsidR="00B53703" w:rsidRPr="001E24A0">
        <w:rPr>
          <w:bCs/>
        </w:rPr>
        <w:t>nykščių rajono savivaldybės</w:t>
      </w:r>
      <w:r w:rsidR="00B53703">
        <w:rPr>
          <w:bCs/>
        </w:rPr>
        <w:t xml:space="preserve"> </w:t>
      </w:r>
      <w:r w:rsidR="00B53703" w:rsidRPr="001E24A0">
        <w:rPr>
          <w:bCs/>
        </w:rPr>
        <w:t>taryb</w:t>
      </w:r>
      <w:r w:rsidR="00B53703">
        <w:rPr>
          <w:bCs/>
        </w:rPr>
        <w:t xml:space="preserve">os </w:t>
      </w:r>
      <w:r w:rsidR="00B53703" w:rsidRPr="001E24A0">
        <w:rPr>
          <w:bCs/>
        </w:rPr>
        <w:t>202</w:t>
      </w:r>
      <w:r w:rsidR="00E77A67">
        <w:rPr>
          <w:bCs/>
        </w:rPr>
        <w:t>5</w:t>
      </w:r>
      <w:r w:rsidR="00B53703" w:rsidRPr="001E24A0">
        <w:rPr>
          <w:bCs/>
        </w:rPr>
        <w:t xml:space="preserve"> m. </w:t>
      </w:r>
      <w:r w:rsidR="00E77A67">
        <w:rPr>
          <w:bCs/>
        </w:rPr>
        <w:t>vasari</w:t>
      </w:r>
      <w:r w:rsidR="00E77A67" w:rsidRPr="001E24A0">
        <w:rPr>
          <w:bCs/>
        </w:rPr>
        <w:t>o</w:t>
      </w:r>
      <w:r w:rsidR="00B53703" w:rsidRPr="001E24A0">
        <w:rPr>
          <w:bCs/>
        </w:rPr>
        <w:t xml:space="preserve"> </w:t>
      </w:r>
      <w:r w:rsidR="00E77A67">
        <w:rPr>
          <w:bCs/>
        </w:rPr>
        <w:t>27</w:t>
      </w:r>
      <w:r w:rsidR="00B53703" w:rsidRPr="001E24A0">
        <w:rPr>
          <w:bCs/>
        </w:rPr>
        <w:t xml:space="preserve"> d. sprendim</w:t>
      </w:r>
      <w:r w:rsidR="00B53703">
        <w:rPr>
          <w:bCs/>
        </w:rPr>
        <w:t>u N</w:t>
      </w:r>
      <w:r w:rsidR="00B53703" w:rsidRPr="001E24A0">
        <w:rPr>
          <w:bCs/>
        </w:rPr>
        <w:t>r. 1-</w:t>
      </w:r>
      <w:r w:rsidR="00B53703">
        <w:rPr>
          <w:bCs/>
        </w:rPr>
        <w:t>TS</w:t>
      </w:r>
      <w:r w:rsidR="00B53703" w:rsidRPr="001E24A0">
        <w:rPr>
          <w:bCs/>
        </w:rPr>
        <w:t>-</w:t>
      </w:r>
      <w:r w:rsidR="00E77A67">
        <w:rPr>
          <w:bCs/>
        </w:rPr>
        <w:t>39</w:t>
      </w:r>
      <w:r w:rsidR="00B53703">
        <w:rPr>
          <w:bCs/>
        </w:rPr>
        <w:t xml:space="preserve"> „D</w:t>
      </w:r>
      <w:r w:rsidR="00B53703" w:rsidRPr="001E24A0">
        <w:rPr>
          <w:bCs/>
        </w:rPr>
        <w:t xml:space="preserve">ėl </w:t>
      </w:r>
      <w:r w:rsidR="00B53703">
        <w:rPr>
          <w:bCs/>
        </w:rPr>
        <w:t>A</w:t>
      </w:r>
      <w:r w:rsidR="00B53703" w:rsidRPr="001E24A0">
        <w:rPr>
          <w:bCs/>
        </w:rPr>
        <w:t>nykščių rajono savivaldybės visuomenės sveikatos rėmimo specialiosios programos 202</w:t>
      </w:r>
      <w:r w:rsidR="00E77A67">
        <w:rPr>
          <w:bCs/>
        </w:rPr>
        <w:t>5</w:t>
      </w:r>
      <w:r w:rsidR="00B53703" w:rsidRPr="001E24A0">
        <w:rPr>
          <w:bCs/>
        </w:rPr>
        <w:t xml:space="preserve"> m. priemonių patvirtinimo</w:t>
      </w:r>
      <w:r w:rsidR="00B53703">
        <w:rPr>
          <w:bCs/>
        </w:rPr>
        <w:t xml:space="preserve">“ ir </w:t>
      </w:r>
      <w:r>
        <w:rPr>
          <w:bCs/>
        </w:rPr>
        <w:t xml:space="preserve">Anykščių </w:t>
      </w:r>
      <w:r w:rsidRPr="00D21B32">
        <w:rPr>
          <w:bCs/>
        </w:rPr>
        <w:t xml:space="preserve">rajono savivaldybės </w:t>
      </w:r>
      <w:r w:rsidR="00E77A67">
        <w:rPr>
          <w:bCs/>
        </w:rPr>
        <w:t>administracijos direktoriaus</w:t>
      </w:r>
      <w:r>
        <w:rPr>
          <w:bCs/>
        </w:rPr>
        <w:t xml:space="preserve"> </w:t>
      </w:r>
      <w:r w:rsidRPr="00291FBA">
        <w:rPr>
          <w:bCs/>
        </w:rPr>
        <w:fldChar w:fldCharType="begin"/>
      </w:r>
      <w:r w:rsidRPr="00291FBA">
        <w:rPr>
          <w:bCs/>
        </w:rPr>
        <w:instrText xml:space="preserve"> FILLIN "data" \* MERGEFORMAT </w:instrText>
      </w:r>
      <w:r w:rsidRPr="00291FBA">
        <w:rPr>
          <w:bCs/>
        </w:rPr>
        <w:fldChar w:fldCharType="separate"/>
      </w:r>
      <w:r w:rsidRPr="00291FBA">
        <w:rPr>
          <w:bCs/>
        </w:rPr>
        <w:t>20</w:t>
      </w:r>
      <w:r w:rsidR="00DA6B81">
        <w:rPr>
          <w:bCs/>
        </w:rPr>
        <w:t>2</w:t>
      </w:r>
      <w:r w:rsidR="00E77A67">
        <w:rPr>
          <w:bCs/>
        </w:rPr>
        <w:t>5</w:t>
      </w:r>
      <w:r w:rsidRPr="00291FBA">
        <w:rPr>
          <w:bCs/>
        </w:rPr>
        <w:t xml:space="preserve"> m. </w:t>
      </w:r>
      <w:r w:rsidR="00E77A67">
        <w:rPr>
          <w:bCs/>
        </w:rPr>
        <w:t>birželio</w:t>
      </w:r>
      <w:r w:rsidRPr="00291FBA">
        <w:rPr>
          <w:bCs/>
        </w:rPr>
        <w:t xml:space="preserve"> </w:t>
      </w:r>
      <w:r w:rsidR="00E77A67">
        <w:rPr>
          <w:bCs/>
        </w:rPr>
        <w:t>5</w:t>
      </w:r>
      <w:r w:rsidRPr="00291FBA">
        <w:rPr>
          <w:bCs/>
        </w:rPr>
        <w:t xml:space="preserve"> d.</w:t>
      </w:r>
      <w:r w:rsidRPr="00291FBA">
        <w:rPr>
          <w:bCs/>
        </w:rPr>
        <w:fldChar w:fldCharType="end"/>
      </w:r>
      <w:r w:rsidRPr="00291FBA">
        <w:rPr>
          <w:bCs/>
        </w:rPr>
        <w:t xml:space="preserve"> </w:t>
      </w:r>
      <w:r w:rsidR="00E77A67">
        <w:rPr>
          <w:bCs/>
        </w:rPr>
        <w:t>įsakym</w:t>
      </w:r>
      <w:r>
        <w:rPr>
          <w:bCs/>
        </w:rPr>
        <w:t>u N</w:t>
      </w:r>
      <w:r w:rsidRPr="00291FBA">
        <w:rPr>
          <w:bCs/>
        </w:rPr>
        <w:t>r. 1-</w:t>
      </w:r>
      <w:r w:rsidR="00E77A67">
        <w:rPr>
          <w:bCs/>
        </w:rPr>
        <w:t>AĮ</w:t>
      </w:r>
      <w:r w:rsidRPr="00291FBA">
        <w:rPr>
          <w:bCs/>
        </w:rPr>
        <w:t>-</w:t>
      </w:r>
      <w:r w:rsidR="0007092B">
        <w:rPr>
          <w:bCs/>
        </w:rPr>
        <w:t>3</w:t>
      </w:r>
      <w:r w:rsidR="00E77A67">
        <w:rPr>
          <w:bCs/>
        </w:rPr>
        <w:t>38</w:t>
      </w:r>
      <w:r>
        <w:rPr>
          <w:bCs/>
        </w:rPr>
        <w:t xml:space="preserve"> „</w:t>
      </w:r>
      <w:r w:rsidRPr="00291FBA">
        <w:rPr>
          <w:bCs/>
          <w:caps/>
        </w:rPr>
        <w:fldChar w:fldCharType="begin"/>
      </w:r>
      <w:r w:rsidRPr="00291FBA">
        <w:rPr>
          <w:bCs/>
          <w:caps/>
        </w:rPr>
        <w:instrText xml:space="preserve"> FILLIN "Pavadinimas" \* MERGEFORMAT </w:instrText>
      </w:r>
      <w:r w:rsidRPr="00291FBA">
        <w:rPr>
          <w:bCs/>
          <w:caps/>
        </w:rPr>
        <w:fldChar w:fldCharType="separate"/>
      </w:r>
      <w:r>
        <w:rPr>
          <w:bCs/>
        </w:rPr>
        <w:t>D</w:t>
      </w:r>
      <w:r w:rsidRPr="00291FBA">
        <w:rPr>
          <w:bCs/>
        </w:rPr>
        <w:t xml:space="preserve">ėl </w:t>
      </w:r>
      <w:r w:rsidRPr="00291FBA">
        <w:rPr>
          <w:bCs/>
          <w:caps/>
        </w:rPr>
        <w:fldChar w:fldCharType="end"/>
      </w:r>
      <w:r w:rsidRPr="00291FBA">
        <w:rPr>
          <w:bCs/>
        </w:rPr>
        <w:t>finansavimo skyrimo 20</w:t>
      </w:r>
      <w:r w:rsidR="00DA6B81">
        <w:rPr>
          <w:bCs/>
        </w:rPr>
        <w:t>2</w:t>
      </w:r>
      <w:r w:rsidR="00E77A67">
        <w:rPr>
          <w:bCs/>
        </w:rPr>
        <w:t>5</w:t>
      </w:r>
      <w:r w:rsidRPr="00291FBA">
        <w:rPr>
          <w:bCs/>
        </w:rPr>
        <w:t xml:space="preserve"> m</w:t>
      </w:r>
      <w:r w:rsidR="00872605">
        <w:rPr>
          <w:bCs/>
        </w:rPr>
        <w:t xml:space="preserve">etų </w:t>
      </w:r>
      <w:r w:rsidR="000A1C5A" w:rsidRPr="000A1C5A">
        <w:rPr>
          <w:lang w:eastAsia="en-US"/>
        </w:rPr>
        <w:t>įgyvendinamiems projektams</w:t>
      </w:r>
      <w:r w:rsidR="00E77A67">
        <w:rPr>
          <w:lang w:eastAsia="en-US"/>
        </w:rPr>
        <w:t>, finansuojamiems</w:t>
      </w:r>
      <w:r w:rsidR="000A1C5A" w:rsidRPr="000A1C5A">
        <w:rPr>
          <w:lang w:eastAsia="en-US"/>
        </w:rPr>
        <w:t xml:space="preserve"> pagal priemonę 4.1.3.03 </w:t>
      </w:r>
      <w:r w:rsidR="00E77A67">
        <w:rPr>
          <w:lang w:eastAsia="en-US"/>
        </w:rPr>
        <w:t>„</w:t>
      </w:r>
      <w:r w:rsidR="008252DA">
        <w:rPr>
          <w:lang w:eastAsia="en-US"/>
        </w:rPr>
        <w:t>V</w:t>
      </w:r>
      <w:r w:rsidR="000A1C5A" w:rsidRPr="000A1C5A">
        <w:rPr>
          <w:lang w:eastAsia="en-US"/>
        </w:rPr>
        <w:t>isuomenės sveikatos</w:t>
      </w:r>
      <w:r w:rsidR="000A1C5A" w:rsidRPr="000A1C5A">
        <w:rPr>
          <w:lang w:eastAsia="ar-SA"/>
        </w:rPr>
        <w:t xml:space="preserve"> projektų vykdymas</w:t>
      </w:r>
      <w:r w:rsidR="00872605">
        <w:rPr>
          <w:bCs/>
          <w:color w:val="000000"/>
        </w:rPr>
        <w:t>“</w:t>
      </w:r>
      <w:r>
        <w:rPr>
          <w:bCs/>
        </w:rPr>
        <w:t>.</w:t>
      </w:r>
      <w:r w:rsidRPr="00B60546">
        <w:t xml:space="preserve"> </w:t>
      </w:r>
      <w:r w:rsidR="00B53703" w:rsidRPr="00506696">
        <w:t>Visuomenės</w:t>
      </w:r>
      <w:r w:rsidR="00FF52FD" w:rsidRPr="001E24A0">
        <w:rPr>
          <w:bCs/>
        </w:rPr>
        <w:t xml:space="preserve"> sveikatos rėmimo specialiosios programos </w:t>
      </w:r>
      <w:r w:rsidR="00B53703" w:rsidRPr="00506696">
        <w:t>projektų vykdym</w:t>
      </w:r>
      <w:r w:rsidR="00B53703">
        <w:t xml:space="preserve">ui buvo skirta </w:t>
      </w:r>
      <w:r w:rsidR="00E77A67">
        <w:t>13</w:t>
      </w:r>
      <w:r w:rsidR="00FF52FD">
        <w:t>,</w:t>
      </w:r>
      <w:r w:rsidR="003E5AD0">
        <w:t>184</w:t>
      </w:r>
      <w:r w:rsidR="00B53703" w:rsidRPr="00E432F4">
        <w:t xml:space="preserve"> </w:t>
      </w:r>
      <w:r w:rsidR="00FF52FD">
        <w:t xml:space="preserve">tūkst. </w:t>
      </w:r>
      <w:r w:rsidR="00B53703" w:rsidRPr="00E432F4">
        <w:t>eur</w:t>
      </w:r>
      <w:r w:rsidR="00FF52FD">
        <w:t>ų</w:t>
      </w:r>
      <w:r w:rsidR="00B53703" w:rsidRPr="00E432F4">
        <w:t xml:space="preserve"> </w:t>
      </w:r>
      <w:r w:rsidR="00B53703">
        <w:t>keturio</w:t>
      </w:r>
      <w:r w:rsidR="00B53703" w:rsidRPr="00E432F4">
        <w:t>likai projektų iš penkiolikos pateiktų</w:t>
      </w:r>
      <w:r w:rsidR="00B53703" w:rsidRPr="005619B2">
        <w:rPr>
          <w:bCs/>
        </w:rPr>
        <w:t xml:space="preserve">. </w:t>
      </w:r>
      <w:r w:rsidRPr="00B60546">
        <w:t>20</w:t>
      </w:r>
      <w:r w:rsidR="00D81CED">
        <w:t>2</w:t>
      </w:r>
      <w:r w:rsidR="003E5AD0">
        <w:t>5</w:t>
      </w:r>
      <w:r w:rsidRPr="00B60546">
        <w:t xml:space="preserve"> metais </w:t>
      </w:r>
      <w:r w:rsidR="00EB4C8E">
        <w:t>Anykščių rajono savivaldybės bendruomenės sveikatos taryba</w:t>
      </w:r>
      <w:r w:rsidR="00EB4C8E" w:rsidRPr="00EB4C8E">
        <w:rPr>
          <w:color w:val="000000"/>
        </w:rPr>
        <w:t xml:space="preserve"> </w:t>
      </w:r>
      <w:r w:rsidR="00EB4C8E">
        <w:rPr>
          <w:color w:val="000000"/>
        </w:rPr>
        <w:t>patvirtino</w:t>
      </w:r>
      <w:r w:rsidR="00EB4C8E">
        <w:t xml:space="preserve"> visuomenės sveikatos rėmimo specialiosios programos</w:t>
      </w:r>
      <w:r w:rsidR="00EB4C8E">
        <w:rPr>
          <w:rFonts w:eastAsia="Calibri"/>
        </w:rPr>
        <w:t xml:space="preserve"> </w:t>
      </w:r>
      <w:r w:rsidRPr="00B60546">
        <w:t>prioritet</w:t>
      </w:r>
      <w:r w:rsidR="00D81CED">
        <w:t>us:</w:t>
      </w:r>
    </w:p>
    <w:p w14:paraId="2C4AAD91" w14:textId="6B65D082" w:rsidR="003E5AD0" w:rsidRDefault="003E5AD0" w:rsidP="00E91288">
      <w:pPr>
        <w:spacing w:line="360" w:lineRule="auto"/>
        <w:ind w:firstLine="720"/>
        <w:jc w:val="both"/>
      </w:pPr>
      <w:r>
        <w:t>1. Psichikos sveikatos stiprinimas, savižudybių ir smurto prevencija;</w:t>
      </w:r>
    </w:p>
    <w:p w14:paraId="47F16BA4" w14:textId="707F2866" w:rsidR="003E5AD0" w:rsidRDefault="003E5AD0" w:rsidP="00E91288">
      <w:pPr>
        <w:spacing w:line="360" w:lineRule="auto"/>
        <w:ind w:firstLine="720"/>
        <w:jc w:val="both"/>
      </w:pPr>
      <w:r>
        <w:t>2. Alkoholio, tabako, narkotikų ir kitų psichotropinių medžiagų vartojimo prevencija;</w:t>
      </w:r>
    </w:p>
    <w:p w14:paraId="13BB55DC" w14:textId="753E708A" w:rsidR="003E5AD0" w:rsidRDefault="003E5AD0" w:rsidP="00E91288">
      <w:pPr>
        <w:spacing w:line="360" w:lineRule="auto"/>
        <w:ind w:firstLine="720"/>
        <w:jc w:val="both"/>
      </w:pPr>
      <w:r>
        <w:t>3. S</w:t>
      </w:r>
      <w:r w:rsidRPr="00674DC0">
        <w:t xml:space="preserve">veikatingumo </w:t>
      </w:r>
      <w:r w:rsidRPr="00CF60E8">
        <w:rPr>
          <w:color w:val="000000" w:themeColor="text1"/>
        </w:rPr>
        <w:t xml:space="preserve">renginių </w:t>
      </w:r>
      <w:r w:rsidRPr="00674DC0">
        <w:t>organizavimas</w:t>
      </w:r>
      <w:r>
        <w:t>.</w:t>
      </w:r>
    </w:p>
    <w:p w14:paraId="7929F9CA" w14:textId="77777777" w:rsidR="003E5AD0" w:rsidRDefault="003E5AD0" w:rsidP="001F5F1E">
      <w:pPr>
        <w:tabs>
          <w:tab w:val="left" w:pos="0"/>
        </w:tabs>
        <w:jc w:val="center"/>
        <w:rPr>
          <w:b/>
        </w:rPr>
      </w:pPr>
    </w:p>
    <w:p w14:paraId="2BFFA514" w14:textId="096CB8E0" w:rsidR="00E91288" w:rsidRDefault="001F5F1E" w:rsidP="00E91288">
      <w:pPr>
        <w:tabs>
          <w:tab w:val="left" w:pos="0"/>
        </w:tabs>
        <w:jc w:val="center"/>
        <w:rPr>
          <w:b/>
        </w:rPr>
      </w:pPr>
      <w:r w:rsidRPr="00BE05A3">
        <w:rPr>
          <w:b/>
        </w:rPr>
        <w:t>I SKYRIUS</w:t>
      </w:r>
    </w:p>
    <w:p w14:paraId="3B3BF105" w14:textId="77777777" w:rsidR="00E91288" w:rsidRPr="00BE05A3" w:rsidRDefault="00E91288" w:rsidP="00E91288">
      <w:pPr>
        <w:tabs>
          <w:tab w:val="left" w:pos="0"/>
        </w:tabs>
        <w:jc w:val="center"/>
        <w:rPr>
          <w:b/>
        </w:rPr>
      </w:pPr>
    </w:p>
    <w:p w14:paraId="5487BADB" w14:textId="77777777" w:rsidR="001F5F1E" w:rsidRPr="00BE05A3" w:rsidRDefault="001F5F1E" w:rsidP="001F5F1E">
      <w:pPr>
        <w:jc w:val="center"/>
      </w:pPr>
      <w:r w:rsidRPr="00BE05A3">
        <w:rPr>
          <w:b/>
        </w:rPr>
        <w:t>SAVIVALDYBĖS VISUOMENĖS SVEIKATOS RĖMIMO SPECIALIOSIOS PROGRAMOS LĖŠOS</w:t>
      </w:r>
    </w:p>
    <w:p w14:paraId="761854C6" w14:textId="77777777" w:rsidR="001F5F1E" w:rsidRPr="00BE05A3" w:rsidRDefault="001F5F1E" w:rsidP="001F5F1E">
      <w:pPr>
        <w:tabs>
          <w:tab w:val="left" w:pos="540"/>
          <w:tab w:val="left" w:pos="1110"/>
        </w:tabs>
        <w:ind w:firstLine="8364"/>
        <w:jc w:val="both"/>
      </w:pPr>
    </w:p>
    <w:tbl>
      <w:tblPr>
        <w:tblW w:w="987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3"/>
        <w:gridCol w:w="6895"/>
        <w:gridCol w:w="2362"/>
      </w:tblGrid>
      <w:tr w:rsidR="001F5F1E" w:rsidRPr="00BE05A3" w14:paraId="2B25C7E1" w14:textId="77777777" w:rsidTr="004D5386">
        <w:trPr>
          <w:trHeight w:val="658"/>
          <w:jc w:val="center"/>
        </w:trPr>
        <w:tc>
          <w:tcPr>
            <w:tcW w:w="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791B61" w14:textId="77777777" w:rsidR="001F5F1E" w:rsidRPr="00BE05A3" w:rsidRDefault="001F5F1E" w:rsidP="00677CD9">
            <w:pPr>
              <w:tabs>
                <w:tab w:val="left" w:pos="540"/>
              </w:tabs>
              <w:ind w:firstLine="12"/>
              <w:jc w:val="center"/>
              <w:rPr>
                <w:b/>
              </w:rPr>
            </w:pPr>
            <w:r w:rsidRPr="00BE05A3">
              <w:rPr>
                <w:b/>
              </w:rPr>
              <w:t>Eil. Nr.</w:t>
            </w:r>
          </w:p>
        </w:tc>
        <w:tc>
          <w:tcPr>
            <w:tcW w:w="6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1C1E00" w14:textId="77777777" w:rsidR="001F5F1E" w:rsidRPr="00BE05A3" w:rsidRDefault="001F5F1E" w:rsidP="00677CD9">
            <w:pPr>
              <w:tabs>
                <w:tab w:val="left" w:pos="540"/>
              </w:tabs>
              <w:ind w:firstLine="12"/>
              <w:jc w:val="center"/>
              <w:rPr>
                <w:b/>
              </w:rPr>
            </w:pPr>
            <w:r w:rsidRPr="00BE05A3">
              <w:rPr>
                <w:b/>
              </w:rPr>
              <w:t>Savivaldybės visuomenės sveikatos rėmimo specialiosios programos lėšų šaltiniai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B79D98" w14:textId="77777777" w:rsidR="001F5F1E" w:rsidRPr="00BE05A3" w:rsidRDefault="001F5F1E" w:rsidP="00677CD9">
            <w:pPr>
              <w:tabs>
                <w:tab w:val="left" w:pos="540"/>
              </w:tabs>
              <w:ind w:firstLine="12"/>
              <w:jc w:val="center"/>
              <w:rPr>
                <w:b/>
              </w:rPr>
            </w:pPr>
            <w:r w:rsidRPr="00BE05A3">
              <w:rPr>
                <w:b/>
              </w:rPr>
              <w:t>Surinkta lėšų, tūkst. Eur</w:t>
            </w:r>
          </w:p>
        </w:tc>
      </w:tr>
      <w:tr w:rsidR="001F5F1E" w:rsidRPr="00BE05A3" w14:paraId="043B5303" w14:textId="77777777" w:rsidTr="004D5386">
        <w:trPr>
          <w:trHeight w:val="360"/>
          <w:jc w:val="center"/>
        </w:trPr>
        <w:tc>
          <w:tcPr>
            <w:tcW w:w="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71DFB9" w14:textId="77777777" w:rsidR="001F5F1E" w:rsidRPr="00BE05A3" w:rsidRDefault="001F5F1E" w:rsidP="00677CD9">
            <w:pPr>
              <w:tabs>
                <w:tab w:val="left" w:pos="540"/>
              </w:tabs>
              <w:ind w:firstLine="12"/>
              <w:jc w:val="center"/>
            </w:pPr>
            <w:r w:rsidRPr="00BE05A3">
              <w:t>1.</w:t>
            </w:r>
          </w:p>
        </w:tc>
        <w:tc>
          <w:tcPr>
            <w:tcW w:w="6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A0A602" w14:textId="77777777" w:rsidR="001F5F1E" w:rsidRPr="00BE05A3" w:rsidRDefault="001F5F1E" w:rsidP="00677CD9">
            <w:pPr>
              <w:tabs>
                <w:tab w:val="left" w:pos="540"/>
              </w:tabs>
              <w:ind w:firstLine="12"/>
              <w:jc w:val="both"/>
            </w:pPr>
            <w:r w:rsidRPr="00BE05A3">
              <w:t>Savivaldybės biudžeto lėšos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0D607D" w14:textId="0A8FF58C" w:rsidR="001F5F1E" w:rsidRPr="00BE05A3" w:rsidRDefault="000F2177" w:rsidP="00544052">
            <w:pPr>
              <w:tabs>
                <w:tab w:val="left" w:pos="540"/>
              </w:tabs>
              <w:ind w:firstLine="12"/>
              <w:jc w:val="center"/>
            </w:pPr>
            <w:r>
              <w:t>-</w:t>
            </w:r>
          </w:p>
        </w:tc>
      </w:tr>
      <w:tr w:rsidR="001F5F1E" w:rsidRPr="00BE05A3" w14:paraId="73EB5064" w14:textId="77777777" w:rsidTr="004D5386">
        <w:trPr>
          <w:trHeight w:val="507"/>
          <w:jc w:val="center"/>
        </w:trPr>
        <w:tc>
          <w:tcPr>
            <w:tcW w:w="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EC4505" w14:textId="77777777" w:rsidR="001F5F1E" w:rsidRPr="00BE05A3" w:rsidRDefault="001F5F1E" w:rsidP="00677CD9">
            <w:pPr>
              <w:tabs>
                <w:tab w:val="left" w:pos="540"/>
              </w:tabs>
              <w:ind w:firstLine="12"/>
              <w:jc w:val="center"/>
            </w:pPr>
            <w:r w:rsidRPr="00BE05A3">
              <w:t>2.</w:t>
            </w:r>
          </w:p>
        </w:tc>
        <w:tc>
          <w:tcPr>
            <w:tcW w:w="6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20D417" w14:textId="77777777" w:rsidR="001F5F1E" w:rsidRPr="00BE05A3" w:rsidRDefault="001F5F1E" w:rsidP="00677CD9">
            <w:pPr>
              <w:tabs>
                <w:tab w:val="left" w:pos="540"/>
              </w:tabs>
              <w:ind w:firstLine="12"/>
            </w:pPr>
            <w:r w:rsidRPr="00BE05A3">
              <w:t>Savivaldybės aplinkos apsaugos rėmimo specialiosios programos lėšos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755930" w14:textId="2FB53228" w:rsidR="001F5F1E" w:rsidRPr="00BE05A3" w:rsidRDefault="003E5AD0" w:rsidP="00544052">
            <w:pPr>
              <w:tabs>
                <w:tab w:val="left" w:pos="540"/>
              </w:tabs>
              <w:ind w:firstLine="12"/>
              <w:jc w:val="center"/>
            </w:pPr>
            <w:r w:rsidRPr="00986E54">
              <w:t>27</w:t>
            </w:r>
            <w:r>
              <w:t>,</w:t>
            </w:r>
            <w:r w:rsidRPr="00986E54">
              <w:t>180</w:t>
            </w:r>
            <w:r>
              <w:t>.</w:t>
            </w:r>
            <w:r w:rsidRPr="00986E54">
              <w:t xml:space="preserve">00 </w:t>
            </w:r>
          </w:p>
        </w:tc>
      </w:tr>
      <w:tr w:rsidR="001F5F1E" w:rsidRPr="00BE05A3" w14:paraId="2AF4F338" w14:textId="77777777" w:rsidTr="004D5386">
        <w:trPr>
          <w:trHeight w:val="287"/>
          <w:jc w:val="center"/>
        </w:trPr>
        <w:tc>
          <w:tcPr>
            <w:tcW w:w="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77F0E2" w14:textId="77777777" w:rsidR="001F5F1E" w:rsidRPr="00BE05A3" w:rsidRDefault="001F5F1E" w:rsidP="00677CD9">
            <w:pPr>
              <w:tabs>
                <w:tab w:val="left" w:pos="540"/>
              </w:tabs>
              <w:ind w:firstLine="12"/>
              <w:jc w:val="center"/>
            </w:pPr>
            <w:r w:rsidRPr="00BE05A3">
              <w:t xml:space="preserve">3. </w:t>
            </w:r>
          </w:p>
        </w:tc>
        <w:tc>
          <w:tcPr>
            <w:tcW w:w="6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60DEF4" w14:textId="77777777" w:rsidR="001F5F1E" w:rsidRPr="00BE05A3" w:rsidRDefault="001F5F1E" w:rsidP="00677CD9">
            <w:pPr>
              <w:tabs>
                <w:tab w:val="left" w:pos="540"/>
              </w:tabs>
              <w:ind w:firstLine="12"/>
            </w:pPr>
            <w:r w:rsidRPr="00BE05A3">
              <w:t>Savanoriškos fizinių ir juridinių asmenų įmokos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55E9BD" w14:textId="2BD8E45F" w:rsidR="001F5F1E" w:rsidRPr="00BE05A3" w:rsidRDefault="00905CAA" w:rsidP="00544052">
            <w:pPr>
              <w:tabs>
                <w:tab w:val="left" w:pos="540"/>
              </w:tabs>
              <w:ind w:firstLine="12"/>
              <w:jc w:val="center"/>
            </w:pPr>
            <w:r>
              <w:t>-</w:t>
            </w:r>
          </w:p>
        </w:tc>
      </w:tr>
      <w:tr w:rsidR="001F5F1E" w:rsidRPr="00BE05A3" w14:paraId="4C84BC86" w14:textId="77777777" w:rsidTr="004D5386">
        <w:trPr>
          <w:trHeight w:val="455"/>
          <w:jc w:val="center"/>
        </w:trPr>
        <w:tc>
          <w:tcPr>
            <w:tcW w:w="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223730E" w14:textId="77777777" w:rsidR="001F5F1E" w:rsidRPr="00BE05A3" w:rsidRDefault="001F5F1E" w:rsidP="00677CD9">
            <w:pPr>
              <w:tabs>
                <w:tab w:val="left" w:pos="540"/>
              </w:tabs>
              <w:ind w:firstLine="12"/>
              <w:jc w:val="center"/>
            </w:pPr>
            <w:r w:rsidRPr="00BE05A3">
              <w:t xml:space="preserve">4. </w:t>
            </w:r>
          </w:p>
        </w:tc>
        <w:tc>
          <w:tcPr>
            <w:tcW w:w="68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75018D0A" w14:textId="77777777" w:rsidR="001F5F1E" w:rsidRPr="00BE05A3" w:rsidRDefault="001F5F1E" w:rsidP="00677CD9">
            <w:pPr>
              <w:tabs>
                <w:tab w:val="left" w:pos="540"/>
              </w:tabs>
              <w:ind w:firstLine="12"/>
            </w:pPr>
            <w:r w:rsidRPr="00BE05A3">
              <w:t>Kitos lėšos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8CB83C" w14:textId="3ABDE87A" w:rsidR="001F5F1E" w:rsidRPr="00BE05A3" w:rsidRDefault="00905CAA" w:rsidP="00544052">
            <w:pPr>
              <w:tabs>
                <w:tab w:val="left" w:pos="540"/>
              </w:tabs>
              <w:ind w:firstLine="12"/>
              <w:jc w:val="center"/>
            </w:pPr>
            <w:r>
              <w:t>-</w:t>
            </w:r>
          </w:p>
        </w:tc>
      </w:tr>
      <w:tr w:rsidR="001F5F1E" w:rsidRPr="00BE05A3" w14:paraId="7D42FB3C" w14:textId="77777777" w:rsidTr="004D5386">
        <w:trPr>
          <w:trHeight w:val="557"/>
          <w:jc w:val="center"/>
        </w:trPr>
        <w:tc>
          <w:tcPr>
            <w:tcW w:w="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B413BA5" w14:textId="77777777" w:rsidR="001F5F1E" w:rsidRPr="00BE05A3" w:rsidRDefault="001F5F1E" w:rsidP="00677CD9">
            <w:pPr>
              <w:tabs>
                <w:tab w:val="left" w:pos="540"/>
              </w:tabs>
              <w:jc w:val="center"/>
            </w:pPr>
            <w:r w:rsidRPr="00BE05A3">
              <w:t>5.</w:t>
            </w:r>
          </w:p>
        </w:tc>
        <w:tc>
          <w:tcPr>
            <w:tcW w:w="68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3099F00D" w14:textId="77777777" w:rsidR="001F5F1E" w:rsidRPr="00BE05A3" w:rsidRDefault="001F5F1E" w:rsidP="00677CD9">
            <w:pPr>
              <w:tabs>
                <w:tab w:val="left" w:pos="540"/>
              </w:tabs>
            </w:pPr>
            <w:r w:rsidRPr="00BE05A3">
              <w:t>Lėšų likutis ataskaitinių biudžetinių metų pradžioje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9AE4A9" w14:textId="48778521" w:rsidR="001F5F1E" w:rsidRPr="00BE05A3" w:rsidRDefault="00905CAA" w:rsidP="00544052">
            <w:pPr>
              <w:tabs>
                <w:tab w:val="left" w:pos="540"/>
              </w:tabs>
              <w:ind w:firstLine="12"/>
              <w:jc w:val="center"/>
            </w:pPr>
            <w:r>
              <w:t>-</w:t>
            </w:r>
          </w:p>
        </w:tc>
      </w:tr>
      <w:tr w:rsidR="001F5F1E" w:rsidRPr="00BE05A3" w14:paraId="6E13D14A" w14:textId="77777777" w:rsidTr="004D5386">
        <w:trPr>
          <w:trHeight w:val="439"/>
          <w:jc w:val="center"/>
        </w:trPr>
        <w:tc>
          <w:tcPr>
            <w:tcW w:w="7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AD36D1" w14:textId="77777777" w:rsidR="001F5F1E" w:rsidRPr="00BE05A3" w:rsidRDefault="001F5F1E" w:rsidP="00677CD9">
            <w:pPr>
              <w:tabs>
                <w:tab w:val="left" w:pos="540"/>
              </w:tabs>
              <w:ind w:firstLine="12"/>
              <w:jc w:val="right"/>
              <w:rPr>
                <w:b/>
              </w:rPr>
            </w:pPr>
            <w:r w:rsidRPr="00BE05A3">
              <w:rPr>
                <w:b/>
              </w:rPr>
              <w:t>Iš viso: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1CB9E1" w14:textId="04B147F7" w:rsidR="001F5F1E" w:rsidRPr="003E5AD0" w:rsidRDefault="003E5AD0" w:rsidP="000F2177">
            <w:pPr>
              <w:tabs>
                <w:tab w:val="left" w:pos="540"/>
              </w:tabs>
              <w:ind w:firstLine="12"/>
              <w:jc w:val="center"/>
              <w:rPr>
                <w:b/>
                <w:bCs/>
              </w:rPr>
            </w:pPr>
            <w:r w:rsidRPr="003E5AD0">
              <w:rPr>
                <w:b/>
                <w:bCs/>
              </w:rPr>
              <w:t>27,180.00</w:t>
            </w:r>
          </w:p>
        </w:tc>
      </w:tr>
    </w:tbl>
    <w:p w14:paraId="0950FAF3" w14:textId="77777777" w:rsidR="001F5F1E" w:rsidRDefault="001F5F1E" w:rsidP="001F5F1E">
      <w:pPr>
        <w:tabs>
          <w:tab w:val="left" w:pos="0"/>
        </w:tabs>
        <w:jc w:val="center"/>
        <w:rPr>
          <w:b/>
        </w:rPr>
      </w:pPr>
    </w:p>
    <w:p w14:paraId="4B570838" w14:textId="77777777" w:rsidR="00E91288" w:rsidRDefault="00E91288" w:rsidP="001F5F1E">
      <w:pPr>
        <w:tabs>
          <w:tab w:val="left" w:pos="0"/>
        </w:tabs>
        <w:jc w:val="center"/>
        <w:rPr>
          <w:b/>
        </w:rPr>
      </w:pPr>
    </w:p>
    <w:p w14:paraId="7BD4ACDE" w14:textId="77777777" w:rsidR="00E91288" w:rsidRDefault="00E91288" w:rsidP="001F5F1E">
      <w:pPr>
        <w:tabs>
          <w:tab w:val="left" w:pos="0"/>
        </w:tabs>
        <w:jc w:val="center"/>
        <w:rPr>
          <w:b/>
        </w:rPr>
      </w:pPr>
    </w:p>
    <w:p w14:paraId="6B0B115B" w14:textId="77777777" w:rsidR="00E91288" w:rsidRDefault="00E91288" w:rsidP="001F5F1E">
      <w:pPr>
        <w:tabs>
          <w:tab w:val="left" w:pos="0"/>
        </w:tabs>
        <w:jc w:val="center"/>
        <w:rPr>
          <w:b/>
        </w:rPr>
      </w:pPr>
    </w:p>
    <w:p w14:paraId="6F8CAD47" w14:textId="77777777" w:rsidR="00E91288" w:rsidRDefault="00E91288" w:rsidP="001F5F1E">
      <w:pPr>
        <w:tabs>
          <w:tab w:val="left" w:pos="0"/>
        </w:tabs>
        <w:jc w:val="center"/>
        <w:rPr>
          <w:b/>
        </w:rPr>
      </w:pPr>
    </w:p>
    <w:p w14:paraId="7692F220" w14:textId="77777777" w:rsidR="00E91288" w:rsidRDefault="00E91288" w:rsidP="001F5F1E">
      <w:pPr>
        <w:tabs>
          <w:tab w:val="left" w:pos="0"/>
        </w:tabs>
        <w:jc w:val="center"/>
        <w:rPr>
          <w:b/>
        </w:rPr>
      </w:pPr>
    </w:p>
    <w:p w14:paraId="381A56EA" w14:textId="77777777" w:rsidR="00E91288" w:rsidRDefault="00E91288" w:rsidP="001F5F1E">
      <w:pPr>
        <w:tabs>
          <w:tab w:val="left" w:pos="0"/>
        </w:tabs>
        <w:jc w:val="center"/>
        <w:rPr>
          <w:b/>
        </w:rPr>
      </w:pPr>
    </w:p>
    <w:p w14:paraId="3EC7F229" w14:textId="77777777" w:rsidR="00E91288" w:rsidRPr="00BE05A3" w:rsidRDefault="00E91288" w:rsidP="001F5F1E">
      <w:pPr>
        <w:tabs>
          <w:tab w:val="left" w:pos="0"/>
        </w:tabs>
        <w:jc w:val="center"/>
        <w:rPr>
          <w:b/>
        </w:rPr>
      </w:pPr>
    </w:p>
    <w:p w14:paraId="02B7E185" w14:textId="547C9675" w:rsidR="001F5F1E" w:rsidRDefault="001F5F1E" w:rsidP="001F5F1E">
      <w:pPr>
        <w:tabs>
          <w:tab w:val="left" w:pos="0"/>
        </w:tabs>
        <w:jc w:val="center"/>
        <w:rPr>
          <w:b/>
        </w:rPr>
      </w:pPr>
      <w:r w:rsidRPr="00BE05A3">
        <w:rPr>
          <w:b/>
        </w:rPr>
        <w:lastRenderedPageBreak/>
        <w:t>II SKYRIUS</w:t>
      </w:r>
    </w:p>
    <w:p w14:paraId="03686820" w14:textId="77777777" w:rsidR="00E91288" w:rsidRPr="00BE05A3" w:rsidRDefault="00E91288" w:rsidP="001F5F1E">
      <w:pPr>
        <w:tabs>
          <w:tab w:val="left" w:pos="0"/>
        </w:tabs>
        <w:jc w:val="center"/>
        <w:rPr>
          <w:b/>
        </w:rPr>
      </w:pPr>
    </w:p>
    <w:p w14:paraId="6353695B" w14:textId="77777777" w:rsidR="001F5F1E" w:rsidRPr="00BE05A3" w:rsidRDefault="001F5F1E" w:rsidP="001F5F1E">
      <w:pPr>
        <w:tabs>
          <w:tab w:val="left" w:pos="0"/>
        </w:tabs>
        <w:jc w:val="center"/>
      </w:pPr>
      <w:r w:rsidRPr="00BE05A3">
        <w:rPr>
          <w:b/>
        </w:rPr>
        <w:t>SAVIVALDYBĖS VISUOMENĖS SVEIKATOS RĖMIMO SPECIALIOSIOS PROGRAMOS LĖŠOMIS VYKDYTOS PRIEMONĖS</w:t>
      </w:r>
    </w:p>
    <w:p w14:paraId="11FDB130" w14:textId="77777777" w:rsidR="001F5F1E" w:rsidRPr="00BE05A3" w:rsidRDefault="001F5F1E" w:rsidP="001F5F1E">
      <w:pPr>
        <w:ind w:firstLine="720"/>
        <w:jc w:val="both"/>
      </w:pPr>
    </w:p>
    <w:tbl>
      <w:tblPr>
        <w:tblW w:w="9778" w:type="dxa"/>
        <w:jc w:val="center"/>
        <w:tblBorders>
          <w:top w:val="single" w:sz="2" w:space="0" w:color="auto"/>
          <w:left w:val="single" w:sz="2" w:space="0" w:color="auto"/>
          <w:bottom w:val="single" w:sz="6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1"/>
        <w:gridCol w:w="37"/>
        <w:gridCol w:w="2938"/>
        <w:gridCol w:w="2694"/>
        <w:gridCol w:w="1418"/>
        <w:gridCol w:w="2130"/>
      </w:tblGrid>
      <w:tr w:rsidR="001F5F1E" w:rsidRPr="00BE05A3" w14:paraId="28A17ECA" w14:textId="77777777" w:rsidTr="00673230">
        <w:trPr>
          <w:trHeight w:val="634"/>
          <w:jc w:val="center"/>
        </w:trPr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342D9" w14:textId="77777777" w:rsidR="001F5F1E" w:rsidRPr="00BE05A3" w:rsidRDefault="001F5F1E" w:rsidP="00677CD9">
            <w:pPr>
              <w:tabs>
                <w:tab w:val="left" w:pos="540"/>
              </w:tabs>
              <w:ind w:firstLine="12"/>
              <w:jc w:val="center"/>
              <w:rPr>
                <w:b/>
              </w:rPr>
            </w:pPr>
            <w:r w:rsidRPr="00BE05A3">
              <w:rPr>
                <w:b/>
              </w:rPr>
              <w:t>Eil. Nr.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85273" w14:textId="77777777" w:rsidR="001F5F1E" w:rsidRPr="00BE05A3" w:rsidRDefault="001F5F1E" w:rsidP="00677CD9">
            <w:pPr>
              <w:tabs>
                <w:tab w:val="left" w:pos="540"/>
              </w:tabs>
              <w:ind w:firstLine="12"/>
              <w:jc w:val="center"/>
              <w:rPr>
                <w:b/>
              </w:rPr>
            </w:pPr>
            <w:r w:rsidRPr="00BE05A3">
              <w:rPr>
                <w:b/>
              </w:rPr>
              <w:t>Programos / priemonės poveikio sritis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6FFAE3" w14:textId="77777777" w:rsidR="001F5F1E" w:rsidRPr="00BE05A3" w:rsidRDefault="001F5F1E" w:rsidP="00677CD9">
            <w:pPr>
              <w:tabs>
                <w:tab w:val="left" w:pos="540"/>
              </w:tabs>
              <w:ind w:firstLine="12"/>
              <w:jc w:val="center"/>
              <w:rPr>
                <w:b/>
              </w:rPr>
            </w:pPr>
            <w:r w:rsidRPr="00BE05A3">
              <w:rPr>
                <w:b/>
              </w:rPr>
              <w:t>Vykdytų savivaldybės visuomenės sveikatos programų, priemonių skaičius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8D2FF" w14:textId="77777777" w:rsidR="001F5F1E" w:rsidRPr="00BE05A3" w:rsidRDefault="001F5F1E" w:rsidP="00677CD9">
            <w:pPr>
              <w:tabs>
                <w:tab w:val="left" w:pos="540"/>
              </w:tabs>
              <w:ind w:firstLine="12"/>
              <w:jc w:val="center"/>
              <w:rPr>
                <w:b/>
              </w:rPr>
            </w:pPr>
            <w:r w:rsidRPr="00BE05A3">
              <w:rPr>
                <w:b/>
              </w:rPr>
              <w:t>Skirta lėšų, tūkst. Eur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C35647" w14:textId="77777777" w:rsidR="001F5F1E" w:rsidRPr="00BE05A3" w:rsidRDefault="001F5F1E" w:rsidP="00677CD9">
            <w:pPr>
              <w:tabs>
                <w:tab w:val="left" w:pos="540"/>
              </w:tabs>
              <w:ind w:firstLine="12"/>
              <w:jc w:val="center"/>
              <w:rPr>
                <w:b/>
              </w:rPr>
            </w:pPr>
            <w:r w:rsidRPr="00BE05A3">
              <w:rPr>
                <w:b/>
              </w:rPr>
              <w:t>Panaudota</w:t>
            </w:r>
          </w:p>
          <w:p w14:paraId="4CD1D33C" w14:textId="77777777" w:rsidR="001F5F1E" w:rsidRPr="00BE05A3" w:rsidRDefault="001F5F1E" w:rsidP="00677CD9">
            <w:pPr>
              <w:tabs>
                <w:tab w:val="left" w:pos="540"/>
              </w:tabs>
              <w:ind w:firstLine="12"/>
              <w:jc w:val="center"/>
              <w:rPr>
                <w:b/>
              </w:rPr>
            </w:pPr>
            <w:r w:rsidRPr="00BE05A3">
              <w:rPr>
                <w:b/>
              </w:rPr>
              <w:t>lėšų, tūkst. Eur</w:t>
            </w:r>
          </w:p>
        </w:tc>
      </w:tr>
      <w:tr w:rsidR="001F5F1E" w:rsidRPr="00BE05A3" w14:paraId="5BE22A41" w14:textId="77777777" w:rsidTr="00673230">
        <w:trPr>
          <w:trHeight w:val="254"/>
          <w:jc w:val="center"/>
        </w:trPr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9C4A1" w14:textId="77777777" w:rsidR="001F5F1E" w:rsidRPr="00BE05A3" w:rsidRDefault="001F5F1E" w:rsidP="00677CD9">
            <w:pPr>
              <w:tabs>
                <w:tab w:val="left" w:pos="540"/>
              </w:tabs>
              <w:ind w:firstLine="12"/>
              <w:jc w:val="center"/>
            </w:pPr>
            <w:r w:rsidRPr="00BE05A3">
              <w:t>1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925A2" w14:textId="77777777" w:rsidR="001F5F1E" w:rsidRPr="00BE05A3" w:rsidRDefault="001F5F1E" w:rsidP="00677CD9">
            <w:pPr>
              <w:tabs>
                <w:tab w:val="left" w:pos="540"/>
              </w:tabs>
              <w:ind w:firstLine="12"/>
              <w:jc w:val="center"/>
            </w:pPr>
            <w:r w:rsidRPr="00BE05A3">
              <w:t>2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35AD30" w14:textId="77777777" w:rsidR="001F5F1E" w:rsidRPr="00BE05A3" w:rsidRDefault="001F5F1E" w:rsidP="00677CD9">
            <w:pPr>
              <w:tabs>
                <w:tab w:val="left" w:pos="540"/>
              </w:tabs>
              <w:ind w:firstLine="12"/>
              <w:jc w:val="center"/>
            </w:pPr>
            <w:r w:rsidRPr="00BE05A3">
              <w:t>3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1F5A9" w14:textId="77777777" w:rsidR="001F5F1E" w:rsidRPr="00BE05A3" w:rsidRDefault="001F5F1E" w:rsidP="00677CD9">
            <w:pPr>
              <w:tabs>
                <w:tab w:val="left" w:pos="540"/>
              </w:tabs>
              <w:ind w:firstLine="12"/>
              <w:jc w:val="center"/>
            </w:pPr>
            <w:r w:rsidRPr="00BE05A3">
              <w:t>4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7A2B77" w14:textId="77777777" w:rsidR="001F5F1E" w:rsidRPr="00BE05A3" w:rsidRDefault="001F5F1E" w:rsidP="00677CD9">
            <w:pPr>
              <w:tabs>
                <w:tab w:val="left" w:pos="540"/>
              </w:tabs>
              <w:ind w:firstLine="12"/>
              <w:jc w:val="center"/>
            </w:pPr>
            <w:r w:rsidRPr="00BE05A3">
              <w:t>5</w:t>
            </w:r>
          </w:p>
        </w:tc>
      </w:tr>
      <w:tr w:rsidR="00CB4E16" w:rsidRPr="00BE05A3" w14:paraId="7129989B" w14:textId="77777777" w:rsidTr="00677CD9">
        <w:trPr>
          <w:trHeight w:val="313"/>
          <w:jc w:val="center"/>
        </w:trPr>
        <w:tc>
          <w:tcPr>
            <w:tcW w:w="97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25A28" w14:textId="2FC896DA" w:rsidR="00CB4E16" w:rsidRPr="00BE05A3" w:rsidRDefault="00673230" w:rsidP="00677CD9">
            <w:pPr>
              <w:tabs>
                <w:tab w:val="left" w:pos="540"/>
              </w:tabs>
              <w:ind w:firstLine="12"/>
              <w:jc w:val="center"/>
            </w:pPr>
            <w:r w:rsidRPr="00673230">
              <w:t>1. Savivaldybės kompleksinės programos</w:t>
            </w:r>
          </w:p>
        </w:tc>
      </w:tr>
      <w:tr w:rsidR="00673230" w:rsidRPr="00BE05A3" w14:paraId="16B17DB0" w14:textId="77777777" w:rsidTr="00673230">
        <w:trPr>
          <w:trHeight w:val="313"/>
          <w:jc w:val="center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C12A2" w14:textId="77777777" w:rsidR="00673230" w:rsidRPr="00673230" w:rsidRDefault="00673230" w:rsidP="00677CD9">
            <w:pPr>
              <w:tabs>
                <w:tab w:val="left" w:pos="540"/>
              </w:tabs>
              <w:ind w:firstLine="12"/>
              <w:jc w:val="center"/>
            </w:pP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39304" w14:textId="77777777" w:rsidR="00673230" w:rsidRPr="00673230" w:rsidRDefault="00673230" w:rsidP="00677CD9">
            <w:pPr>
              <w:tabs>
                <w:tab w:val="left" w:pos="540"/>
              </w:tabs>
              <w:ind w:firstLine="12"/>
              <w:jc w:val="center"/>
            </w:pP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BC2D6" w14:textId="77777777" w:rsidR="00673230" w:rsidRPr="00673230" w:rsidRDefault="00673230" w:rsidP="00677CD9">
            <w:pPr>
              <w:tabs>
                <w:tab w:val="left" w:pos="540"/>
              </w:tabs>
              <w:ind w:firstLine="12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E8966" w14:textId="77777777" w:rsidR="00673230" w:rsidRPr="00673230" w:rsidRDefault="00673230" w:rsidP="00677CD9">
            <w:pPr>
              <w:tabs>
                <w:tab w:val="left" w:pos="540"/>
              </w:tabs>
              <w:ind w:firstLine="12"/>
              <w:jc w:val="center"/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934F4" w14:textId="7F19C80A" w:rsidR="00673230" w:rsidRPr="00673230" w:rsidRDefault="00673230" w:rsidP="00677CD9">
            <w:pPr>
              <w:tabs>
                <w:tab w:val="left" w:pos="540"/>
              </w:tabs>
              <w:ind w:firstLine="12"/>
              <w:jc w:val="center"/>
            </w:pPr>
          </w:p>
        </w:tc>
      </w:tr>
      <w:tr w:rsidR="00673230" w:rsidRPr="00BE05A3" w14:paraId="2D5C01F8" w14:textId="77777777" w:rsidTr="00677CD9">
        <w:trPr>
          <w:trHeight w:val="313"/>
          <w:jc w:val="center"/>
        </w:trPr>
        <w:tc>
          <w:tcPr>
            <w:tcW w:w="97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0E348" w14:textId="225AEC54" w:rsidR="00673230" w:rsidRDefault="00673230" w:rsidP="00677CD9">
            <w:pPr>
              <w:tabs>
                <w:tab w:val="left" w:pos="540"/>
              </w:tabs>
              <w:ind w:firstLine="12"/>
              <w:jc w:val="center"/>
              <w:rPr>
                <w:color w:val="000000"/>
              </w:rPr>
            </w:pPr>
            <w:r>
              <w:rPr>
                <w:color w:val="000000"/>
              </w:rPr>
              <w:t>2. Savivaldybės strateginio veiklos plano priemonės</w:t>
            </w:r>
          </w:p>
        </w:tc>
      </w:tr>
      <w:tr w:rsidR="00CB4E16" w:rsidRPr="00BE05A3" w14:paraId="4AC5CA7E" w14:textId="77777777" w:rsidTr="00673230">
        <w:trPr>
          <w:trHeight w:val="313"/>
          <w:jc w:val="center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FD85B" w14:textId="3CCD7FF2" w:rsidR="00CB4E16" w:rsidRDefault="00CB4E16" w:rsidP="00677CD9">
            <w:pPr>
              <w:tabs>
                <w:tab w:val="left" w:pos="540"/>
              </w:tabs>
              <w:ind w:firstLine="12"/>
              <w:jc w:val="center"/>
              <w:rPr>
                <w:color w:val="000000"/>
              </w:rPr>
            </w:pPr>
            <w:r>
              <w:rPr>
                <w:color w:val="000000"/>
              </w:rPr>
              <w:t>1.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BE0D1" w14:textId="628528B4" w:rsidR="00CB4E16" w:rsidRDefault="005C359E" w:rsidP="005C359E">
            <w:pPr>
              <w:tabs>
                <w:tab w:val="left" w:pos="540"/>
              </w:tabs>
              <w:ind w:firstLine="12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Užkrečiamųjų ligų prevencija ir kontrolė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C8FE2" w14:textId="7C728CD4" w:rsidR="00CB4E16" w:rsidRDefault="000960E1" w:rsidP="00677CD9">
            <w:pPr>
              <w:tabs>
                <w:tab w:val="left" w:pos="540"/>
              </w:tabs>
              <w:ind w:firstLine="12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8C8C4" w14:textId="285CA261" w:rsidR="00CB4E16" w:rsidRDefault="00877341" w:rsidP="00677CD9">
            <w:pPr>
              <w:tabs>
                <w:tab w:val="left" w:pos="540"/>
              </w:tabs>
              <w:ind w:firstLine="12"/>
              <w:jc w:val="center"/>
              <w:rPr>
                <w:color w:val="000000"/>
              </w:rPr>
            </w:pPr>
            <w:r>
              <w:rPr>
                <w:color w:val="000000"/>
              </w:rPr>
              <w:t>0,456.00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02F5E" w14:textId="1F5F8943" w:rsidR="000960E1" w:rsidRDefault="000960E1" w:rsidP="000960E1">
            <w:pPr>
              <w:tabs>
                <w:tab w:val="left" w:pos="540"/>
              </w:tabs>
              <w:rPr>
                <w:color w:val="000000"/>
              </w:rPr>
            </w:pPr>
            <w:r>
              <w:t xml:space="preserve">         0,531.69</w:t>
            </w:r>
          </w:p>
        </w:tc>
      </w:tr>
      <w:tr w:rsidR="00B97044" w:rsidRPr="00BE05A3" w14:paraId="604235CD" w14:textId="77777777" w:rsidTr="00673230">
        <w:trPr>
          <w:trHeight w:val="313"/>
          <w:jc w:val="center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FAE4C" w14:textId="59D87C98" w:rsidR="00B97044" w:rsidRDefault="00B97044" w:rsidP="00677CD9">
            <w:pPr>
              <w:tabs>
                <w:tab w:val="left" w:pos="540"/>
              </w:tabs>
              <w:ind w:firstLine="12"/>
              <w:jc w:val="center"/>
              <w:rPr>
                <w:color w:val="000000"/>
              </w:rPr>
            </w:pPr>
            <w:r>
              <w:rPr>
                <w:color w:val="000000"/>
              </w:rPr>
              <w:t>2.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E6D9A" w14:textId="34739E9C" w:rsidR="00B97044" w:rsidRDefault="00B97044" w:rsidP="005C359E">
            <w:pPr>
              <w:tabs>
                <w:tab w:val="left" w:pos="540"/>
              </w:tabs>
              <w:ind w:firstLine="12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</w:t>
            </w:r>
            <w:r w:rsidRPr="00B97044">
              <w:rPr>
                <w:color w:val="000000"/>
                <w:sz w:val="22"/>
                <w:szCs w:val="22"/>
              </w:rPr>
              <w:t>plinkos sveikata (triukšmo prevencija, geriamojo vandens, maudyklų vandens stebėsena)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F9E89" w14:textId="331A63CE" w:rsidR="00B97044" w:rsidRDefault="000960E1" w:rsidP="00677CD9">
            <w:pPr>
              <w:tabs>
                <w:tab w:val="left" w:pos="540"/>
              </w:tabs>
              <w:ind w:firstLine="12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1D5B2" w14:textId="04613586" w:rsidR="00B97044" w:rsidRDefault="00877341" w:rsidP="00677CD9">
            <w:pPr>
              <w:tabs>
                <w:tab w:val="left" w:pos="540"/>
              </w:tabs>
              <w:ind w:firstLine="12"/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  <w:r w:rsidR="00B97044">
              <w:rPr>
                <w:color w:val="000000"/>
              </w:rPr>
              <w:t>,0</w:t>
            </w:r>
            <w:r>
              <w:rPr>
                <w:color w:val="000000"/>
              </w:rPr>
              <w:t>40.00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FE507" w14:textId="09DFB07C" w:rsidR="00B97044" w:rsidRPr="005D20A9" w:rsidRDefault="00877341" w:rsidP="00677CD9">
            <w:pPr>
              <w:tabs>
                <w:tab w:val="left" w:pos="540"/>
              </w:tabs>
              <w:ind w:firstLine="12"/>
              <w:jc w:val="center"/>
            </w:pPr>
            <w:r>
              <w:t>6</w:t>
            </w:r>
            <w:r w:rsidR="00B97044">
              <w:t>,</w:t>
            </w:r>
            <w:r>
              <w:t>169</w:t>
            </w:r>
            <w:r w:rsidR="001009DF">
              <w:t>.5</w:t>
            </w:r>
            <w:r>
              <w:t>7</w:t>
            </w:r>
          </w:p>
        </w:tc>
      </w:tr>
      <w:tr w:rsidR="00FA4718" w:rsidRPr="00BE05A3" w14:paraId="4AE8B914" w14:textId="77777777" w:rsidTr="00673230">
        <w:trPr>
          <w:trHeight w:val="313"/>
          <w:jc w:val="center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77CA3" w14:textId="2D70E0B5" w:rsidR="00FA4718" w:rsidRDefault="00FA4718" w:rsidP="00677CD9">
            <w:pPr>
              <w:tabs>
                <w:tab w:val="left" w:pos="540"/>
              </w:tabs>
              <w:ind w:firstLine="12"/>
              <w:jc w:val="center"/>
              <w:rPr>
                <w:color w:val="000000"/>
              </w:rPr>
            </w:pPr>
            <w:r>
              <w:rPr>
                <w:color w:val="000000"/>
              </w:rPr>
              <w:t>3.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57631" w14:textId="3307AE0D" w:rsidR="00FA4718" w:rsidRDefault="00FA4718" w:rsidP="005C359E">
            <w:pPr>
              <w:tabs>
                <w:tab w:val="left" w:pos="540"/>
              </w:tabs>
              <w:ind w:firstLine="12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K</w:t>
            </w:r>
            <w:r w:rsidRPr="00FA4718">
              <w:rPr>
                <w:color w:val="000000"/>
                <w:sz w:val="22"/>
                <w:szCs w:val="22"/>
              </w:rPr>
              <w:t>itos sritys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4351B" w14:textId="794BF3EA" w:rsidR="00FA4718" w:rsidRDefault="00FA4718" w:rsidP="00677CD9">
            <w:pPr>
              <w:tabs>
                <w:tab w:val="left" w:pos="540"/>
              </w:tabs>
              <w:ind w:firstLine="12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617AA" w14:textId="3F78C864" w:rsidR="00FA4718" w:rsidRDefault="00877341" w:rsidP="00677CD9">
            <w:pPr>
              <w:tabs>
                <w:tab w:val="left" w:pos="540"/>
              </w:tabs>
              <w:ind w:firstLine="12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  <w:r w:rsidR="00FA4718">
              <w:rPr>
                <w:color w:val="000000"/>
              </w:rPr>
              <w:t>,5</w:t>
            </w:r>
            <w:r>
              <w:rPr>
                <w:color w:val="000000"/>
              </w:rPr>
              <w:t>00.00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699D8" w14:textId="2459F43E" w:rsidR="00FA4718" w:rsidRDefault="00877341" w:rsidP="00677CD9">
            <w:pPr>
              <w:tabs>
                <w:tab w:val="left" w:pos="540"/>
              </w:tabs>
              <w:ind w:firstLine="12"/>
              <w:jc w:val="center"/>
            </w:pPr>
            <w:r>
              <w:t>2</w:t>
            </w:r>
            <w:r w:rsidR="00FA4718">
              <w:t>,2</w:t>
            </w:r>
            <w:r>
              <w:t>52.97</w:t>
            </w:r>
          </w:p>
        </w:tc>
      </w:tr>
      <w:tr w:rsidR="001F5F1E" w:rsidRPr="00BE05A3" w14:paraId="09216B1F" w14:textId="77777777" w:rsidTr="00677CD9">
        <w:trPr>
          <w:trHeight w:val="313"/>
          <w:jc w:val="center"/>
        </w:trPr>
        <w:tc>
          <w:tcPr>
            <w:tcW w:w="97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D4374" w14:textId="77777777" w:rsidR="001F5F1E" w:rsidRPr="00BE05A3" w:rsidRDefault="001F5F1E" w:rsidP="00677CD9">
            <w:pPr>
              <w:tabs>
                <w:tab w:val="left" w:pos="540"/>
              </w:tabs>
              <w:ind w:firstLine="12"/>
              <w:jc w:val="center"/>
            </w:pPr>
            <w:r w:rsidRPr="00BE05A3">
              <w:t>3. Bendruomenių vykdytų programų / priemonių rėmimas</w:t>
            </w:r>
          </w:p>
        </w:tc>
      </w:tr>
      <w:tr w:rsidR="00CF55FF" w:rsidRPr="00BE05A3" w14:paraId="0A1D2062" w14:textId="77777777" w:rsidTr="00673230">
        <w:trPr>
          <w:jc w:val="center"/>
        </w:trPr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7A45A" w14:textId="5DB7D8FE" w:rsidR="00CF55FF" w:rsidRDefault="00CF55FF" w:rsidP="00CF55FF">
            <w:pPr>
              <w:tabs>
                <w:tab w:val="left" w:pos="540"/>
              </w:tabs>
              <w:ind w:firstLine="12"/>
              <w:jc w:val="center"/>
            </w:pPr>
            <w:r>
              <w:t>1.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8E97D" w14:textId="7618AE21" w:rsidR="00CF55FF" w:rsidRDefault="00CF55FF" w:rsidP="00CF55FF">
            <w:pPr>
              <w:tabs>
                <w:tab w:val="left" w:pos="540"/>
              </w:tabs>
              <w:ind w:firstLine="1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Sveikos mitybos skatinimas ir nutukimo prevencija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21D41" w14:textId="34D0AD47" w:rsidR="00CF55FF" w:rsidRDefault="00CF55FF" w:rsidP="00CF55FF">
            <w:pPr>
              <w:tabs>
                <w:tab w:val="left" w:pos="540"/>
              </w:tabs>
              <w:ind w:firstLine="12"/>
              <w:jc w:val="center"/>
            </w:pPr>
            <w:r>
              <w:t>1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90CF8" w14:textId="54A58F9C" w:rsidR="00CF55FF" w:rsidRDefault="00CF55FF" w:rsidP="00CF55FF">
            <w:pPr>
              <w:tabs>
                <w:tab w:val="left" w:pos="540"/>
              </w:tabs>
              <w:ind w:firstLine="12"/>
              <w:jc w:val="center"/>
            </w:pPr>
            <w:r>
              <w:t>0,710.00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37570" w14:textId="76587835" w:rsidR="00CF55FF" w:rsidRDefault="00CF55FF" w:rsidP="00CF55FF">
            <w:pPr>
              <w:tabs>
                <w:tab w:val="left" w:pos="540"/>
              </w:tabs>
              <w:ind w:firstLine="12"/>
              <w:jc w:val="center"/>
            </w:pPr>
            <w:r>
              <w:t>0,710.00</w:t>
            </w:r>
          </w:p>
        </w:tc>
      </w:tr>
      <w:tr w:rsidR="00CF55FF" w:rsidRPr="00BE05A3" w14:paraId="290741C3" w14:textId="77777777" w:rsidTr="00673230">
        <w:trPr>
          <w:jc w:val="center"/>
        </w:trPr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7F924" w14:textId="05D744C9" w:rsidR="00CF55FF" w:rsidRPr="00925202" w:rsidRDefault="00CF55FF" w:rsidP="00CF55FF">
            <w:pPr>
              <w:tabs>
                <w:tab w:val="left" w:pos="540"/>
              </w:tabs>
              <w:ind w:firstLine="12"/>
              <w:jc w:val="center"/>
            </w:pPr>
            <w:r>
              <w:t>2</w:t>
            </w:r>
            <w:r w:rsidRPr="00925202">
              <w:t>.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DC2FA" w14:textId="0E59F066" w:rsidR="00CF55FF" w:rsidRPr="00925202" w:rsidRDefault="00CF55FF" w:rsidP="00CF55FF">
            <w:pPr>
              <w:tabs>
                <w:tab w:val="left" w:pos="540"/>
              </w:tabs>
              <w:ind w:firstLine="12"/>
              <w:jc w:val="center"/>
            </w:pPr>
            <w:r>
              <w:rPr>
                <w:color w:val="000000"/>
                <w:sz w:val="22"/>
                <w:szCs w:val="22"/>
              </w:rPr>
              <w:t>Fizinio aktyvumo skatinimas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DD60D" w14:textId="44944A7E" w:rsidR="00CF55FF" w:rsidRPr="00925202" w:rsidRDefault="00CF55FF" w:rsidP="00CF55FF">
            <w:pPr>
              <w:tabs>
                <w:tab w:val="left" w:pos="540"/>
              </w:tabs>
              <w:ind w:firstLine="12"/>
              <w:jc w:val="center"/>
            </w:pPr>
            <w:r>
              <w:t>5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9737B" w14:textId="208803C6" w:rsidR="00CF55FF" w:rsidRPr="00925202" w:rsidRDefault="00CF55FF" w:rsidP="00CF55FF">
            <w:pPr>
              <w:tabs>
                <w:tab w:val="left" w:pos="540"/>
              </w:tabs>
              <w:ind w:firstLine="12"/>
              <w:jc w:val="center"/>
            </w:pPr>
            <w:r>
              <w:t>4,850.00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02FD2" w14:textId="3B088AF5" w:rsidR="00CF55FF" w:rsidRPr="00971D4A" w:rsidRDefault="00CF55FF" w:rsidP="00CF55FF">
            <w:pPr>
              <w:tabs>
                <w:tab w:val="left" w:pos="540"/>
              </w:tabs>
              <w:ind w:firstLine="12"/>
              <w:jc w:val="center"/>
            </w:pPr>
            <w:r>
              <w:t>4,850.00</w:t>
            </w:r>
          </w:p>
        </w:tc>
      </w:tr>
      <w:tr w:rsidR="00CF55FF" w:rsidRPr="00925202" w14:paraId="195C39DD" w14:textId="77777777" w:rsidTr="00673230">
        <w:trPr>
          <w:jc w:val="center"/>
        </w:trPr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1C90E" w14:textId="4A6F5782" w:rsidR="00CF55FF" w:rsidRDefault="00CF55FF" w:rsidP="00CF55FF">
            <w:pPr>
              <w:tabs>
                <w:tab w:val="left" w:pos="540"/>
              </w:tabs>
              <w:ind w:firstLine="12"/>
              <w:jc w:val="center"/>
            </w:pPr>
            <w:r>
              <w:t>3.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ADE4D" w14:textId="0490280C" w:rsidR="00CF55FF" w:rsidRDefault="00CF55FF" w:rsidP="00CF55FF">
            <w:pPr>
              <w:tabs>
                <w:tab w:val="left" w:pos="540"/>
              </w:tabs>
              <w:ind w:firstLine="12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Sveikatai žalingos elgsenos prevencija (rūkymo, alkoholio ir kitų psichoaktyviųjų medžiagų vartojimo prevencija ir kt.)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EFCFF" w14:textId="07FAAB7A" w:rsidR="00CF55FF" w:rsidRDefault="00CF55FF" w:rsidP="00CF55FF">
            <w:pPr>
              <w:tabs>
                <w:tab w:val="left" w:pos="540"/>
              </w:tabs>
              <w:ind w:firstLine="12"/>
              <w:jc w:val="center"/>
            </w:pPr>
            <w:r>
              <w:t>1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CB85A" w14:textId="2B999490" w:rsidR="00CF55FF" w:rsidRDefault="00CF55FF" w:rsidP="00CF55FF">
            <w:pPr>
              <w:tabs>
                <w:tab w:val="left" w:pos="540"/>
              </w:tabs>
              <w:ind w:firstLine="12"/>
              <w:jc w:val="center"/>
            </w:pPr>
            <w:r>
              <w:t>0,830.00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915F6" w14:textId="51C79CAA" w:rsidR="00CF55FF" w:rsidRDefault="00CF55FF" w:rsidP="00CF55FF">
            <w:pPr>
              <w:tabs>
                <w:tab w:val="left" w:pos="540"/>
              </w:tabs>
              <w:ind w:firstLine="12"/>
              <w:jc w:val="center"/>
            </w:pPr>
            <w:r>
              <w:t>0,830.00</w:t>
            </w:r>
          </w:p>
        </w:tc>
      </w:tr>
      <w:tr w:rsidR="00CF55FF" w:rsidRPr="00BE05A3" w14:paraId="55FAC058" w14:textId="77777777" w:rsidTr="00677CD9">
        <w:trPr>
          <w:trHeight w:val="309"/>
          <w:jc w:val="center"/>
        </w:trPr>
        <w:tc>
          <w:tcPr>
            <w:tcW w:w="97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CC5BE" w14:textId="77777777" w:rsidR="00CF55FF" w:rsidRPr="00BE05A3" w:rsidRDefault="00CF55FF" w:rsidP="00CF55FF">
            <w:pPr>
              <w:tabs>
                <w:tab w:val="left" w:pos="540"/>
              </w:tabs>
              <w:ind w:firstLine="12"/>
              <w:jc w:val="center"/>
            </w:pPr>
            <w:r w:rsidRPr="00BE05A3">
              <w:t>4. Kita</w:t>
            </w:r>
          </w:p>
        </w:tc>
      </w:tr>
      <w:tr w:rsidR="00CF55FF" w:rsidRPr="00BE05A3" w14:paraId="07D57F55" w14:textId="77777777" w:rsidTr="00673230">
        <w:trPr>
          <w:jc w:val="center"/>
        </w:trPr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E92D5" w14:textId="703EED8F" w:rsidR="00CF55FF" w:rsidRDefault="00CF55FF" w:rsidP="00CF55FF">
            <w:pPr>
              <w:tabs>
                <w:tab w:val="left" w:pos="540"/>
              </w:tabs>
              <w:ind w:firstLine="12"/>
              <w:jc w:val="center"/>
            </w:pPr>
            <w:r>
              <w:t>1.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3A7CF" w14:textId="0CABBD95" w:rsidR="00CF55FF" w:rsidRDefault="00CF55FF" w:rsidP="00CF55FF">
            <w:pPr>
              <w:tabs>
                <w:tab w:val="left" w:pos="540"/>
              </w:tabs>
              <w:ind w:firstLine="12"/>
              <w:jc w:val="both"/>
            </w:pPr>
            <w:r>
              <w:rPr>
                <w:color w:val="000000"/>
                <w:sz w:val="22"/>
                <w:szCs w:val="22"/>
              </w:rPr>
              <w:t>Fizinio aktyvumo skatinimas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96D0B" w14:textId="369129C8" w:rsidR="00CF55FF" w:rsidRDefault="00CF55FF" w:rsidP="00CF55FF">
            <w:pPr>
              <w:tabs>
                <w:tab w:val="left" w:pos="540"/>
              </w:tabs>
              <w:ind w:firstLine="12"/>
              <w:jc w:val="center"/>
            </w:pPr>
            <w:r>
              <w:t>3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9055C" w14:textId="50DD6C84" w:rsidR="00CF55FF" w:rsidRDefault="00CF55FF" w:rsidP="00CF55FF">
            <w:pPr>
              <w:tabs>
                <w:tab w:val="left" w:pos="540"/>
              </w:tabs>
              <w:ind w:firstLine="12"/>
              <w:jc w:val="center"/>
            </w:pPr>
            <w:r>
              <w:t>3,</w:t>
            </w:r>
            <w:r w:rsidR="00277DDE">
              <w:t>0</w:t>
            </w:r>
            <w:r w:rsidR="00E15CBC">
              <w:t>84</w:t>
            </w:r>
            <w:r>
              <w:t>.00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F3D0B" w14:textId="0BFD20F1" w:rsidR="00CF55FF" w:rsidRDefault="00CF55FF" w:rsidP="00CF55FF">
            <w:pPr>
              <w:tabs>
                <w:tab w:val="left" w:pos="540"/>
              </w:tabs>
              <w:ind w:firstLine="12"/>
              <w:jc w:val="center"/>
            </w:pPr>
            <w:r>
              <w:t>3,</w:t>
            </w:r>
            <w:r w:rsidR="00277DDE">
              <w:t>084</w:t>
            </w:r>
            <w:r>
              <w:t>.00</w:t>
            </w:r>
          </w:p>
        </w:tc>
      </w:tr>
      <w:tr w:rsidR="00CF55FF" w:rsidRPr="00BE05A3" w14:paraId="38CD9BEB" w14:textId="77777777" w:rsidTr="00673230">
        <w:trPr>
          <w:jc w:val="center"/>
        </w:trPr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E0FE9" w14:textId="782224C3" w:rsidR="00CF55FF" w:rsidRDefault="00CF55FF" w:rsidP="00CF55FF">
            <w:pPr>
              <w:tabs>
                <w:tab w:val="left" w:pos="540"/>
              </w:tabs>
              <w:ind w:firstLine="12"/>
              <w:jc w:val="center"/>
            </w:pPr>
            <w:r>
              <w:t>2.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54066" w14:textId="5615A436" w:rsidR="00CF55FF" w:rsidRPr="00BE05A3" w:rsidRDefault="00CF55FF" w:rsidP="00CF55FF">
            <w:pPr>
              <w:tabs>
                <w:tab w:val="left" w:pos="540"/>
              </w:tabs>
              <w:ind w:firstLine="12"/>
              <w:jc w:val="both"/>
            </w:pPr>
            <w:r>
              <w:rPr>
                <w:color w:val="000000"/>
                <w:sz w:val="22"/>
                <w:szCs w:val="22"/>
              </w:rPr>
              <w:t>Psichikos sveikatos stiprinimo (smurto, savižudybių prevencija, streso kontrolė ir kt.)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47255" w14:textId="79FCBBEA" w:rsidR="00CF55FF" w:rsidRPr="00BE05A3" w:rsidRDefault="00CF55FF" w:rsidP="00CF55FF">
            <w:pPr>
              <w:tabs>
                <w:tab w:val="left" w:pos="540"/>
              </w:tabs>
              <w:ind w:firstLine="12"/>
              <w:jc w:val="center"/>
            </w:pPr>
            <w:r>
              <w:t>2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2E238" w14:textId="18FCEB69" w:rsidR="00CF55FF" w:rsidRPr="00BE05A3" w:rsidRDefault="00CF55FF" w:rsidP="00CF55FF">
            <w:pPr>
              <w:tabs>
                <w:tab w:val="left" w:pos="540"/>
              </w:tabs>
              <w:ind w:firstLine="12"/>
              <w:jc w:val="center"/>
            </w:pPr>
            <w:r>
              <w:t>2,060.00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D7927" w14:textId="206700D5" w:rsidR="00CF55FF" w:rsidRPr="00BE05A3" w:rsidRDefault="00CF55FF" w:rsidP="00CF55FF">
            <w:pPr>
              <w:tabs>
                <w:tab w:val="left" w:pos="540"/>
              </w:tabs>
              <w:ind w:firstLine="12"/>
              <w:jc w:val="center"/>
            </w:pPr>
            <w:r>
              <w:t>2,060.00</w:t>
            </w:r>
          </w:p>
        </w:tc>
      </w:tr>
      <w:tr w:rsidR="00CF55FF" w:rsidRPr="00BE05A3" w14:paraId="5D9AF676" w14:textId="77777777" w:rsidTr="00673230">
        <w:trPr>
          <w:jc w:val="center"/>
        </w:trPr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A573B" w14:textId="20C1D63B" w:rsidR="00CF55FF" w:rsidRDefault="00CF55FF" w:rsidP="00CF55FF">
            <w:pPr>
              <w:tabs>
                <w:tab w:val="left" w:pos="540"/>
              </w:tabs>
              <w:ind w:firstLine="12"/>
              <w:jc w:val="center"/>
            </w:pPr>
            <w:r>
              <w:t>3.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13FD6" w14:textId="2ABC657E" w:rsidR="00CF55FF" w:rsidRDefault="00CF55FF" w:rsidP="00CF55FF">
            <w:pPr>
              <w:tabs>
                <w:tab w:val="left" w:pos="540"/>
              </w:tabs>
              <w:ind w:firstLine="12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Sveikatai žalingos elgsenos prevencija (rūkymo, alkoholio ir kitų psichoaktyviųjų medžiagų vartojimo prevencija ir kt.)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AC091" w14:textId="6FC1ED2D" w:rsidR="00CF55FF" w:rsidRDefault="00CF55FF" w:rsidP="00CF55FF">
            <w:pPr>
              <w:tabs>
                <w:tab w:val="left" w:pos="540"/>
              </w:tabs>
              <w:ind w:firstLine="12"/>
              <w:jc w:val="center"/>
            </w:pPr>
            <w:r>
              <w:t>2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A73FC" w14:textId="24B8EDC2" w:rsidR="00CF55FF" w:rsidRDefault="00CF55FF" w:rsidP="00CF55FF">
            <w:pPr>
              <w:tabs>
                <w:tab w:val="left" w:pos="540"/>
              </w:tabs>
              <w:ind w:firstLine="12"/>
              <w:jc w:val="center"/>
            </w:pPr>
            <w:r>
              <w:t>1,650.00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06762" w14:textId="2A97BDE0" w:rsidR="00CF55FF" w:rsidRDefault="00CF55FF" w:rsidP="00CF55FF">
            <w:pPr>
              <w:tabs>
                <w:tab w:val="left" w:pos="540"/>
              </w:tabs>
              <w:ind w:firstLine="12"/>
              <w:jc w:val="center"/>
            </w:pPr>
            <w:r>
              <w:t>1,650.00</w:t>
            </w:r>
          </w:p>
        </w:tc>
      </w:tr>
      <w:tr w:rsidR="001F5F1E" w:rsidRPr="00BE05A3" w14:paraId="32FDCC6A" w14:textId="77777777" w:rsidTr="00673230">
        <w:trPr>
          <w:trHeight w:val="305"/>
          <w:jc w:val="center"/>
        </w:trPr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FE3FC" w14:textId="77777777" w:rsidR="001F5F1E" w:rsidRPr="00BE05A3" w:rsidRDefault="001F5F1E" w:rsidP="00677CD9">
            <w:pPr>
              <w:tabs>
                <w:tab w:val="left" w:pos="540"/>
              </w:tabs>
              <w:ind w:firstLine="12"/>
              <w:jc w:val="center"/>
              <w:rPr>
                <w:b/>
              </w:rPr>
            </w:pP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A0E3F" w14:textId="54EBDBA9" w:rsidR="001F5F1E" w:rsidRPr="00BE05A3" w:rsidRDefault="00C31F99" w:rsidP="00677CD9">
            <w:pPr>
              <w:tabs>
                <w:tab w:val="left" w:pos="540"/>
              </w:tabs>
              <w:ind w:firstLine="12"/>
              <w:jc w:val="center"/>
              <w:rPr>
                <w:b/>
              </w:rPr>
            </w:pPr>
            <w:r w:rsidRPr="00BE05A3">
              <w:rPr>
                <w:b/>
              </w:rPr>
              <w:t>Iš viso lėšų: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1363E" w14:textId="4A8B1685" w:rsidR="001F5F1E" w:rsidRPr="00BE05A3" w:rsidRDefault="001F5F1E" w:rsidP="00677CD9">
            <w:pPr>
              <w:tabs>
                <w:tab w:val="left" w:pos="540"/>
              </w:tabs>
              <w:ind w:firstLine="12"/>
              <w:jc w:val="center"/>
              <w:rPr>
                <w:b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ABA91" w14:textId="638ADC5A" w:rsidR="001F5F1E" w:rsidRPr="00BE05A3" w:rsidRDefault="00277DDE" w:rsidP="00544052">
            <w:pPr>
              <w:tabs>
                <w:tab w:val="left" w:pos="540"/>
              </w:tabs>
              <w:ind w:firstLine="12"/>
              <w:jc w:val="center"/>
              <w:rPr>
                <w:b/>
              </w:rPr>
            </w:pPr>
            <w:r>
              <w:rPr>
                <w:b/>
              </w:rPr>
              <w:t>27,180.00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448E8" w14:textId="034239E3" w:rsidR="001F5F1E" w:rsidRPr="00BE05A3" w:rsidRDefault="00277DDE" w:rsidP="00544052">
            <w:pPr>
              <w:tabs>
                <w:tab w:val="left" w:pos="540"/>
              </w:tabs>
              <w:ind w:firstLine="12"/>
              <w:jc w:val="center"/>
              <w:rPr>
                <w:b/>
              </w:rPr>
            </w:pPr>
            <w:r>
              <w:rPr>
                <w:b/>
              </w:rPr>
              <w:t>22,138.23</w:t>
            </w:r>
          </w:p>
        </w:tc>
      </w:tr>
    </w:tbl>
    <w:p w14:paraId="4D97DA12" w14:textId="77777777" w:rsidR="001F5F1E" w:rsidRPr="005636A4" w:rsidRDefault="001F5F1E" w:rsidP="001F5F1E">
      <w:pPr>
        <w:ind w:left="5040" w:firstLine="720"/>
      </w:pPr>
    </w:p>
    <w:p w14:paraId="5595BD07" w14:textId="77777777" w:rsidR="001F5F1E" w:rsidRPr="005636A4" w:rsidRDefault="001F5F1E" w:rsidP="001F5F1E">
      <w:pPr>
        <w:ind w:left="5040" w:firstLine="720"/>
      </w:pPr>
    </w:p>
    <w:p w14:paraId="6C81A33C" w14:textId="63BAB2FC" w:rsidR="001F5F1E" w:rsidRDefault="001F5F1E" w:rsidP="001F5F1E">
      <w:pPr>
        <w:jc w:val="center"/>
      </w:pPr>
      <w:r>
        <w:t>______________________________</w:t>
      </w:r>
    </w:p>
    <w:p w14:paraId="5558CC4A" w14:textId="77777777" w:rsidR="00391749" w:rsidRPr="005636A4" w:rsidRDefault="00391749" w:rsidP="001F5F1E">
      <w:pPr>
        <w:jc w:val="center"/>
      </w:pPr>
    </w:p>
    <w:p w14:paraId="03133797" w14:textId="134850E8" w:rsidR="00F84E76" w:rsidRDefault="00F84E76" w:rsidP="00F84E76">
      <w:pPr>
        <w:ind w:left="5040" w:firstLine="720"/>
      </w:pPr>
    </w:p>
    <w:p w14:paraId="58549ED6" w14:textId="76EE2548" w:rsidR="00F84E76" w:rsidRDefault="00F84E76" w:rsidP="004859C4">
      <w:pPr>
        <w:ind w:left="5040" w:firstLine="720"/>
        <w:jc w:val="both"/>
      </w:pPr>
    </w:p>
    <w:p w14:paraId="47DF2040" w14:textId="55E51642" w:rsidR="00FD7443" w:rsidRDefault="00FD7443" w:rsidP="00F84E76">
      <w:pPr>
        <w:ind w:left="5040" w:firstLine="720"/>
      </w:pPr>
    </w:p>
    <w:p w14:paraId="2C7FBBB8" w14:textId="3B514355" w:rsidR="00FD7443" w:rsidRDefault="00FD7443" w:rsidP="00F84E76">
      <w:pPr>
        <w:ind w:left="5040" w:firstLine="720"/>
      </w:pPr>
    </w:p>
    <w:p w14:paraId="73B31EAA" w14:textId="5F970528" w:rsidR="000E4FAF" w:rsidRPr="00A0415F" w:rsidRDefault="000E4FAF" w:rsidP="00A0415F">
      <w:pPr>
        <w:tabs>
          <w:tab w:val="left" w:pos="567"/>
          <w:tab w:val="left" w:pos="851"/>
          <w:tab w:val="left" w:pos="993"/>
        </w:tabs>
        <w:jc w:val="both"/>
        <w:rPr>
          <w:color w:val="000000"/>
        </w:rPr>
      </w:pPr>
    </w:p>
    <w:sectPr w:rsidR="000E4FAF" w:rsidRPr="00A0415F" w:rsidSect="002360C4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LT">
    <w:altName w:val="Times New Roman"/>
    <w:charset w:val="00"/>
    <w:family w:val="roman"/>
    <w:pitch w:val="variable"/>
    <w:sig w:usb0="80000027" w:usb1="00000000" w:usb2="00000000" w:usb3="00000000" w:csb0="0000008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6908CE"/>
    <w:multiLevelType w:val="hybridMultilevel"/>
    <w:tmpl w:val="193ED3B6"/>
    <w:lvl w:ilvl="0" w:tplc="0427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FA6BA4"/>
    <w:multiLevelType w:val="hybridMultilevel"/>
    <w:tmpl w:val="25CA3052"/>
    <w:lvl w:ilvl="0" w:tplc="D1425BDA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270019">
      <w:start w:val="1"/>
      <w:numFmt w:val="lowerLetter"/>
      <w:lvlText w:val="%2."/>
      <w:lvlJc w:val="left"/>
      <w:pPr>
        <w:ind w:left="1800" w:hanging="360"/>
      </w:pPr>
    </w:lvl>
    <w:lvl w:ilvl="2" w:tplc="0427001B">
      <w:start w:val="1"/>
      <w:numFmt w:val="lowerRoman"/>
      <w:lvlText w:val="%3."/>
      <w:lvlJc w:val="right"/>
      <w:pPr>
        <w:ind w:left="2520" w:hanging="180"/>
      </w:pPr>
    </w:lvl>
    <w:lvl w:ilvl="3" w:tplc="0427000F">
      <w:start w:val="1"/>
      <w:numFmt w:val="decimal"/>
      <w:lvlText w:val="%4."/>
      <w:lvlJc w:val="left"/>
      <w:pPr>
        <w:ind w:left="3240" w:hanging="360"/>
      </w:pPr>
    </w:lvl>
    <w:lvl w:ilvl="4" w:tplc="04270019">
      <w:start w:val="1"/>
      <w:numFmt w:val="lowerLetter"/>
      <w:lvlText w:val="%5."/>
      <w:lvlJc w:val="left"/>
      <w:pPr>
        <w:ind w:left="3960" w:hanging="360"/>
      </w:pPr>
    </w:lvl>
    <w:lvl w:ilvl="5" w:tplc="0427001B">
      <w:start w:val="1"/>
      <w:numFmt w:val="lowerRoman"/>
      <w:lvlText w:val="%6."/>
      <w:lvlJc w:val="right"/>
      <w:pPr>
        <w:ind w:left="4680" w:hanging="180"/>
      </w:pPr>
    </w:lvl>
    <w:lvl w:ilvl="6" w:tplc="0427000F">
      <w:start w:val="1"/>
      <w:numFmt w:val="decimal"/>
      <w:lvlText w:val="%7."/>
      <w:lvlJc w:val="left"/>
      <w:pPr>
        <w:ind w:left="5400" w:hanging="360"/>
      </w:pPr>
    </w:lvl>
    <w:lvl w:ilvl="7" w:tplc="04270019">
      <w:start w:val="1"/>
      <w:numFmt w:val="lowerLetter"/>
      <w:lvlText w:val="%8."/>
      <w:lvlJc w:val="left"/>
      <w:pPr>
        <w:ind w:left="6120" w:hanging="360"/>
      </w:pPr>
    </w:lvl>
    <w:lvl w:ilvl="8" w:tplc="0427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92502E5"/>
    <w:multiLevelType w:val="hybridMultilevel"/>
    <w:tmpl w:val="367823C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AC2C8D"/>
    <w:multiLevelType w:val="hybridMultilevel"/>
    <w:tmpl w:val="ECA033C0"/>
    <w:lvl w:ilvl="0" w:tplc="E604AB52">
      <w:start w:val="1"/>
      <w:numFmt w:val="decimal"/>
      <w:lvlText w:val="%1."/>
      <w:lvlJc w:val="left"/>
      <w:pPr>
        <w:ind w:left="360" w:hanging="360"/>
      </w:pPr>
    </w:lvl>
    <w:lvl w:ilvl="1" w:tplc="04270019">
      <w:start w:val="1"/>
      <w:numFmt w:val="lowerLetter"/>
      <w:lvlText w:val="%2."/>
      <w:lvlJc w:val="left"/>
      <w:pPr>
        <w:ind w:left="1140" w:hanging="360"/>
      </w:pPr>
    </w:lvl>
    <w:lvl w:ilvl="2" w:tplc="0427001B">
      <w:start w:val="1"/>
      <w:numFmt w:val="lowerRoman"/>
      <w:lvlText w:val="%3."/>
      <w:lvlJc w:val="right"/>
      <w:pPr>
        <w:ind w:left="1860" w:hanging="180"/>
      </w:pPr>
    </w:lvl>
    <w:lvl w:ilvl="3" w:tplc="0427000F">
      <w:start w:val="1"/>
      <w:numFmt w:val="decimal"/>
      <w:lvlText w:val="%4."/>
      <w:lvlJc w:val="left"/>
      <w:pPr>
        <w:ind w:left="2580" w:hanging="360"/>
      </w:pPr>
    </w:lvl>
    <w:lvl w:ilvl="4" w:tplc="04270019">
      <w:start w:val="1"/>
      <w:numFmt w:val="lowerLetter"/>
      <w:lvlText w:val="%5."/>
      <w:lvlJc w:val="left"/>
      <w:pPr>
        <w:ind w:left="3300" w:hanging="360"/>
      </w:pPr>
    </w:lvl>
    <w:lvl w:ilvl="5" w:tplc="0427001B">
      <w:start w:val="1"/>
      <w:numFmt w:val="lowerRoman"/>
      <w:lvlText w:val="%6."/>
      <w:lvlJc w:val="right"/>
      <w:pPr>
        <w:ind w:left="4020" w:hanging="180"/>
      </w:pPr>
    </w:lvl>
    <w:lvl w:ilvl="6" w:tplc="0427000F">
      <w:start w:val="1"/>
      <w:numFmt w:val="decimal"/>
      <w:lvlText w:val="%7."/>
      <w:lvlJc w:val="left"/>
      <w:pPr>
        <w:ind w:left="4740" w:hanging="360"/>
      </w:pPr>
    </w:lvl>
    <w:lvl w:ilvl="7" w:tplc="04270019">
      <w:start w:val="1"/>
      <w:numFmt w:val="lowerLetter"/>
      <w:lvlText w:val="%8."/>
      <w:lvlJc w:val="left"/>
      <w:pPr>
        <w:ind w:left="5460" w:hanging="360"/>
      </w:pPr>
    </w:lvl>
    <w:lvl w:ilvl="8" w:tplc="0427001B">
      <w:start w:val="1"/>
      <w:numFmt w:val="lowerRoman"/>
      <w:lvlText w:val="%9."/>
      <w:lvlJc w:val="right"/>
      <w:pPr>
        <w:ind w:left="6180" w:hanging="180"/>
      </w:pPr>
    </w:lvl>
  </w:abstractNum>
  <w:abstractNum w:abstractNumId="4" w15:restartNumberingAfterBreak="0">
    <w:nsid w:val="62CA2763"/>
    <w:multiLevelType w:val="hybridMultilevel"/>
    <w:tmpl w:val="05C2357A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F86A68"/>
    <w:multiLevelType w:val="multilevel"/>
    <w:tmpl w:val="2736C23A"/>
    <w:lvl w:ilvl="0">
      <w:start w:val="1"/>
      <w:numFmt w:val="decimal"/>
      <w:lvlText w:val="%1."/>
      <w:lvlJc w:val="left"/>
      <w:pPr>
        <w:ind w:left="110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48" w:hanging="12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48" w:hanging="12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48" w:hanging="12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48" w:hanging="12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48" w:hanging="12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8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48" w:hanging="1800"/>
      </w:pPr>
      <w:rPr>
        <w:rFonts w:hint="default"/>
      </w:rPr>
    </w:lvl>
  </w:abstractNum>
  <w:abstractNum w:abstractNumId="6" w15:restartNumberingAfterBreak="0">
    <w:nsid w:val="786D4CA2"/>
    <w:multiLevelType w:val="hybridMultilevel"/>
    <w:tmpl w:val="4F143DE2"/>
    <w:lvl w:ilvl="0" w:tplc="009CC258">
      <w:start w:val="1"/>
      <w:numFmt w:val="decimal"/>
      <w:lvlText w:val="%1."/>
      <w:lvlJc w:val="left"/>
      <w:pPr>
        <w:ind w:left="1080" w:hanging="360"/>
      </w:pPr>
      <w:rPr>
        <w:b/>
        <w:color w:val="000000"/>
      </w:rPr>
    </w:lvl>
    <w:lvl w:ilvl="1" w:tplc="04270019">
      <w:start w:val="1"/>
      <w:numFmt w:val="lowerLetter"/>
      <w:lvlText w:val="%2."/>
      <w:lvlJc w:val="left"/>
      <w:pPr>
        <w:ind w:left="1800" w:hanging="360"/>
      </w:pPr>
    </w:lvl>
    <w:lvl w:ilvl="2" w:tplc="0427001B">
      <w:start w:val="1"/>
      <w:numFmt w:val="lowerRoman"/>
      <w:lvlText w:val="%3."/>
      <w:lvlJc w:val="right"/>
      <w:pPr>
        <w:ind w:left="2520" w:hanging="180"/>
      </w:pPr>
    </w:lvl>
    <w:lvl w:ilvl="3" w:tplc="0427000F">
      <w:start w:val="1"/>
      <w:numFmt w:val="decimal"/>
      <w:lvlText w:val="%4."/>
      <w:lvlJc w:val="left"/>
      <w:pPr>
        <w:ind w:left="3240" w:hanging="360"/>
      </w:pPr>
    </w:lvl>
    <w:lvl w:ilvl="4" w:tplc="04270019">
      <w:start w:val="1"/>
      <w:numFmt w:val="lowerLetter"/>
      <w:lvlText w:val="%5."/>
      <w:lvlJc w:val="left"/>
      <w:pPr>
        <w:ind w:left="3960" w:hanging="360"/>
      </w:pPr>
    </w:lvl>
    <w:lvl w:ilvl="5" w:tplc="0427001B">
      <w:start w:val="1"/>
      <w:numFmt w:val="lowerRoman"/>
      <w:lvlText w:val="%6."/>
      <w:lvlJc w:val="right"/>
      <w:pPr>
        <w:ind w:left="4680" w:hanging="180"/>
      </w:pPr>
    </w:lvl>
    <w:lvl w:ilvl="6" w:tplc="0427000F">
      <w:start w:val="1"/>
      <w:numFmt w:val="decimal"/>
      <w:lvlText w:val="%7."/>
      <w:lvlJc w:val="left"/>
      <w:pPr>
        <w:ind w:left="5400" w:hanging="360"/>
      </w:pPr>
    </w:lvl>
    <w:lvl w:ilvl="7" w:tplc="04270019">
      <w:start w:val="1"/>
      <w:numFmt w:val="lowerLetter"/>
      <w:lvlText w:val="%8."/>
      <w:lvlJc w:val="left"/>
      <w:pPr>
        <w:ind w:left="6120" w:hanging="360"/>
      </w:pPr>
    </w:lvl>
    <w:lvl w:ilvl="8" w:tplc="0427001B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8D55BAF"/>
    <w:multiLevelType w:val="hybridMultilevel"/>
    <w:tmpl w:val="ECA033C0"/>
    <w:lvl w:ilvl="0" w:tplc="E604AB52">
      <w:start w:val="1"/>
      <w:numFmt w:val="decimal"/>
      <w:lvlText w:val="%1."/>
      <w:lvlJc w:val="left"/>
      <w:pPr>
        <w:ind w:left="420" w:hanging="360"/>
      </w:pPr>
    </w:lvl>
    <w:lvl w:ilvl="1" w:tplc="04270019">
      <w:start w:val="1"/>
      <w:numFmt w:val="lowerLetter"/>
      <w:lvlText w:val="%2."/>
      <w:lvlJc w:val="left"/>
      <w:pPr>
        <w:ind w:left="1140" w:hanging="360"/>
      </w:pPr>
    </w:lvl>
    <w:lvl w:ilvl="2" w:tplc="0427001B">
      <w:start w:val="1"/>
      <w:numFmt w:val="lowerRoman"/>
      <w:lvlText w:val="%3."/>
      <w:lvlJc w:val="right"/>
      <w:pPr>
        <w:ind w:left="1860" w:hanging="180"/>
      </w:pPr>
    </w:lvl>
    <w:lvl w:ilvl="3" w:tplc="0427000F">
      <w:start w:val="1"/>
      <w:numFmt w:val="decimal"/>
      <w:lvlText w:val="%4."/>
      <w:lvlJc w:val="left"/>
      <w:pPr>
        <w:ind w:left="2580" w:hanging="360"/>
      </w:pPr>
    </w:lvl>
    <w:lvl w:ilvl="4" w:tplc="04270019">
      <w:start w:val="1"/>
      <w:numFmt w:val="lowerLetter"/>
      <w:lvlText w:val="%5."/>
      <w:lvlJc w:val="left"/>
      <w:pPr>
        <w:ind w:left="3300" w:hanging="360"/>
      </w:pPr>
    </w:lvl>
    <w:lvl w:ilvl="5" w:tplc="0427001B">
      <w:start w:val="1"/>
      <w:numFmt w:val="lowerRoman"/>
      <w:lvlText w:val="%6."/>
      <w:lvlJc w:val="right"/>
      <w:pPr>
        <w:ind w:left="4020" w:hanging="180"/>
      </w:pPr>
    </w:lvl>
    <w:lvl w:ilvl="6" w:tplc="0427000F">
      <w:start w:val="1"/>
      <w:numFmt w:val="decimal"/>
      <w:lvlText w:val="%7."/>
      <w:lvlJc w:val="left"/>
      <w:pPr>
        <w:ind w:left="4740" w:hanging="360"/>
      </w:pPr>
    </w:lvl>
    <w:lvl w:ilvl="7" w:tplc="04270019">
      <w:start w:val="1"/>
      <w:numFmt w:val="lowerLetter"/>
      <w:lvlText w:val="%8."/>
      <w:lvlJc w:val="left"/>
      <w:pPr>
        <w:ind w:left="5460" w:hanging="360"/>
      </w:pPr>
    </w:lvl>
    <w:lvl w:ilvl="8" w:tplc="0427001B">
      <w:start w:val="1"/>
      <w:numFmt w:val="lowerRoman"/>
      <w:lvlText w:val="%9."/>
      <w:lvlJc w:val="right"/>
      <w:pPr>
        <w:ind w:left="6180" w:hanging="180"/>
      </w:pPr>
    </w:lvl>
  </w:abstractNum>
  <w:num w:numId="1" w16cid:durableId="66506106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4963483">
    <w:abstractNumId w:val="0"/>
  </w:num>
  <w:num w:numId="3" w16cid:durableId="499395909">
    <w:abstractNumId w:val="5"/>
  </w:num>
  <w:num w:numId="4" w16cid:durableId="213517594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64226373">
    <w:abstractNumId w:val="3"/>
  </w:num>
  <w:num w:numId="6" w16cid:durableId="1828744282">
    <w:abstractNumId w:val="7"/>
  </w:num>
  <w:num w:numId="7" w16cid:durableId="13214275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0063089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96319131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77208975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2E7B"/>
    <w:rsid w:val="00000DD2"/>
    <w:rsid w:val="00017844"/>
    <w:rsid w:val="00030028"/>
    <w:rsid w:val="00041B81"/>
    <w:rsid w:val="0005675D"/>
    <w:rsid w:val="0007092B"/>
    <w:rsid w:val="00073817"/>
    <w:rsid w:val="000738B5"/>
    <w:rsid w:val="000868A0"/>
    <w:rsid w:val="00087DFD"/>
    <w:rsid w:val="000960E1"/>
    <w:rsid w:val="000A1C5A"/>
    <w:rsid w:val="000A6C9F"/>
    <w:rsid w:val="000C5BFF"/>
    <w:rsid w:val="000E3693"/>
    <w:rsid w:val="000E4FAF"/>
    <w:rsid w:val="000F2177"/>
    <w:rsid w:val="000F7644"/>
    <w:rsid w:val="000F7EE7"/>
    <w:rsid w:val="001009DF"/>
    <w:rsid w:val="0010658A"/>
    <w:rsid w:val="00110BD3"/>
    <w:rsid w:val="00112A6A"/>
    <w:rsid w:val="00130843"/>
    <w:rsid w:val="00132CF3"/>
    <w:rsid w:val="00133E03"/>
    <w:rsid w:val="0014515A"/>
    <w:rsid w:val="00151756"/>
    <w:rsid w:val="0015236D"/>
    <w:rsid w:val="00152BC8"/>
    <w:rsid w:val="0015306B"/>
    <w:rsid w:val="00153196"/>
    <w:rsid w:val="00154514"/>
    <w:rsid w:val="00161243"/>
    <w:rsid w:val="0016189B"/>
    <w:rsid w:val="001670E8"/>
    <w:rsid w:val="00180F58"/>
    <w:rsid w:val="001A2086"/>
    <w:rsid w:val="001D43C0"/>
    <w:rsid w:val="001D64A6"/>
    <w:rsid w:val="001D6B0D"/>
    <w:rsid w:val="001E33AD"/>
    <w:rsid w:val="001F5F1E"/>
    <w:rsid w:val="001F7894"/>
    <w:rsid w:val="00214805"/>
    <w:rsid w:val="00230A7A"/>
    <w:rsid w:val="0023148F"/>
    <w:rsid w:val="00235CD2"/>
    <w:rsid w:val="002360C4"/>
    <w:rsid w:val="002466CE"/>
    <w:rsid w:val="0025492D"/>
    <w:rsid w:val="00271305"/>
    <w:rsid w:val="00275556"/>
    <w:rsid w:val="00277DDE"/>
    <w:rsid w:val="00291FBA"/>
    <w:rsid w:val="00293FBE"/>
    <w:rsid w:val="00296EFC"/>
    <w:rsid w:val="002A4CE5"/>
    <w:rsid w:val="002B6D50"/>
    <w:rsid w:val="002C01FF"/>
    <w:rsid w:val="002F4F35"/>
    <w:rsid w:val="002F6B6C"/>
    <w:rsid w:val="002F6D27"/>
    <w:rsid w:val="003013F9"/>
    <w:rsid w:val="00311DE7"/>
    <w:rsid w:val="003127AD"/>
    <w:rsid w:val="00316293"/>
    <w:rsid w:val="003222AE"/>
    <w:rsid w:val="00327832"/>
    <w:rsid w:val="00335B73"/>
    <w:rsid w:val="003367B7"/>
    <w:rsid w:val="00341689"/>
    <w:rsid w:val="0034271A"/>
    <w:rsid w:val="00343CDB"/>
    <w:rsid w:val="00355483"/>
    <w:rsid w:val="003557E0"/>
    <w:rsid w:val="00356555"/>
    <w:rsid w:val="00363EAC"/>
    <w:rsid w:val="0036448D"/>
    <w:rsid w:val="00386B8B"/>
    <w:rsid w:val="00391749"/>
    <w:rsid w:val="003966AA"/>
    <w:rsid w:val="003A11C9"/>
    <w:rsid w:val="003A2768"/>
    <w:rsid w:val="003A351E"/>
    <w:rsid w:val="003A6424"/>
    <w:rsid w:val="003B4662"/>
    <w:rsid w:val="003B6729"/>
    <w:rsid w:val="003D574B"/>
    <w:rsid w:val="003E03A8"/>
    <w:rsid w:val="003E3AAD"/>
    <w:rsid w:val="003E5AD0"/>
    <w:rsid w:val="003E65B7"/>
    <w:rsid w:val="003F5E13"/>
    <w:rsid w:val="003F7566"/>
    <w:rsid w:val="003F768C"/>
    <w:rsid w:val="0040306C"/>
    <w:rsid w:val="00405A05"/>
    <w:rsid w:val="00411738"/>
    <w:rsid w:val="00412110"/>
    <w:rsid w:val="004172B8"/>
    <w:rsid w:val="00422DE2"/>
    <w:rsid w:val="00423CEB"/>
    <w:rsid w:val="00423E10"/>
    <w:rsid w:val="00424481"/>
    <w:rsid w:val="00425F59"/>
    <w:rsid w:val="00431B93"/>
    <w:rsid w:val="004333B0"/>
    <w:rsid w:val="00446B3C"/>
    <w:rsid w:val="004473F0"/>
    <w:rsid w:val="00453446"/>
    <w:rsid w:val="00464DBB"/>
    <w:rsid w:val="0047473B"/>
    <w:rsid w:val="004859C4"/>
    <w:rsid w:val="004868D8"/>
    <w:rsid w:val="00486AF3"/>
    <w:rsid w:val="004A72E4"/>
    <w:rsid w:val="004B1793"/>
    <w:rsid w:val="004C3999"/>
    <w:rsid w:val="004D10EB"/>
    <w:rsid w:val="004D5386"/>
    <w:rsid w:val="004E6B0E"/>
    <w:rsid w:val="004E795F"/>
    <w:rsid w:val="004F1258"/>
    <w:rsid w:val="004F12EA"/>
    <w:rsid w:val="004F38F8"/>
    <w:rsid w:val="004F6060"/>
    <w:rsid w:val="004F781C"/>
    <w:rsid w:val="00506FFD"/>
    <w:rsid w:val="00510B95"/>
    <w:rsid w:val="00544052"/>
    <w:rsid w:val="00560BAF"/>
    <w:rsid w:val="00566A9B"/>
    <w:rsid w:val="005848C3"/>
    <w:rsid w:val="0059370B"/>
    <w:rsid w:val="005B0C13"/>
    <w:rsid w:val="005C359E"/>
    <w:rsid w:val="005C5AA7"/>
    <w:rsid w:val="005C6202"/>
    <w:rsid w:val="005D20A9"/>
    <w:rsid w:val="005E2BF9"/>
    <w:rsid w:val="005F1AB3"/>
    <w:rsid w:val="005F6D7F"/>
    <w:rsid w:val="00612B5E"/>
    <w:rsid w:val="00633BAD"/>
    <w:rsid w:val="00637862"/>
    <w:rsid w:val="00651618"/>
    <w:rsid w:val="0066531F"/>
    <w:rsid w:val="00673230"/>
    <w:rsid w:val="0067441B"/>
    <w:rsid w:val="00681A30"/>
    <w:rsid w:val="0068657C"/>
    <w:rsid w:val="006911B1"/>
    <w:rsid w:val="006A0399"/>
    <w:rsid w:val="006B104B"/>
    <w:rsid w:val="006B65DE"/>
    <w:rsid w:val="006C1C98"/>
    <w:rsid w:val="006C3DD5"/>
    <w:rsid w:val="006D665A"/>
    <w:rsid w:val="006F7C7F"/>
    <w:rsid w:val="00700605"/>
    <w:rsid w:val="007037D3"/>
    <w:rsid w:val="00712272"/>
    <w:rsid w:val="007217D9"/>
    <w:rsid w:val="00722CD9"/>
    <w:rsid w:val="007258C2"/>
    <w:rsid w:val="00726660"/>
    <w:rsid w:val="00734CBA"/>
    <w:rsid w:val="00762451"/>
    <w:rsid w:val="00765303"/>
    <w:rsid w:val="00771956"/>
    <w:rsid w:val="007816C6"/>
    <w:rsid w:val="00791B81"/>
    <w:rsid w:val="007B3BD3"/>
    <w:rsid w:val="007B6C22"/>
    <w:rsid w:val="007D38FE"/>
    <w:rsid w:val="007E0424"/>
    <w:rsid w:val="007E67D0"/>
    <w:rsid w:val="007F3098"/>
    <w:rsid w:val="008147E5"/>
    <w:rsid w:val="008252DA"/>
    <w:rsid w:val="00830AF1"/>
    <w:rsid w:val="008438A7"/>
    <w:rsid w:val="00846921"/>
    <w:rsid w:val="008504C4"/>
    <w:rsid w:val="00854F97"/>
    <w:rsid w:val="00856613"/>
    <w:rsid w:val="008639C1"/>
    <w:rsid w:val="00872605"/>
    <w:rsid w:val="00876D8E"/>
    <w:rsid w:val="00877341"/>
    <w:rsid w:val="00881E15"/>
    <w:rsid w:val="00897641"/>
    <w:rsid w:val="008B1AA6"/>
    <w:rsid w:val="008C3176"/>
    <w:rsid w:val="008C56EE"/>
    <w:rsid w:val="008F2431"/>
    <w:rsid w:val="008F4A68"/>
    <w:rsid w:val="00905CAA"/>
    <w:rsid w:val="00906BBB"/>
    <w:rsid w:val="00937347"/>
    <w:rsid w:val="00942778"/>
    <w:rsid w:val="009533AD"/>
    <w:rsid w:val="0097214B"/>
    <w:rsid w:val="009828F4"/>
    <w:rsid w:val="009A3768"/>
    <w:rsid w:val="009A41B2"/>
    <w:rsid w:val="009B12B3"/>
    <w:rsid w:val="009B37FF"/>
    <w:rsid w:val="009B3FE7"/>
    <w:rsid w:val="009E1071"/>
    <w:rsid w:val="00A0415F"/>
    <w:rsid w:val="00A2563D"/>
    <w:rsid w:val="00A31672"/>
    <w:rsid w:val="00A4650D"/>
    <w:rsid w:val="00A72A0A"/>
    <w:rsid w:val="00A72AA6"/>
    <w:rsid w:val="00A91C4D"/>
    <w:rsid w:val="00AE4E6D"/>
    <w:rsid w:val="00AE5883"/>
    <w:rsid w:val="00AF249F"/>
    <w:rsid w:val="00AF7B2F"/>
    <w:rsid w:val="00B01BB0"/>
    <w:rsid w:val="00B16F29"/>
    <w:rsid w:val="00B43664"/>
    <w:rsid w:val="00B53703"/>
    <w:rsid w:val="00B53F21"/>
    <w:rsid w:val="00B717E6"/>
    <w:rsid w:val="00B77305"/>
    <w:rsid w:val="00B7744B"/>
    <w:rsid w:val="00B915F8"/>
    <w:rsid w:val="00B97044"/>
    <w:rsid w:val="00BA7AAC"/>
    <w:rsid w:val="00BB4613"/>
    <w:rsid w:val="00BF4CDD"/>
    <w:rsid w:val="00BF7886"/>
    <w:rsid w:val="00C035CB"/>
    <w:rsid w:val="00C0390A"/>
    <w:rsid w:val="00C10C4C"/>
    <w:rsid w:val="00C14A0D"/>
    <w:rsid w:val="00C16A0C"/>
    <w:rsid w:val="00C26D1C"/>
    <w:rsid w:val="00C31D0A"/>
    <w:rsid w:val="00C31F99"/>
    <w:rsid w:val="00C34A33"/>
    <w:rsid w:val="00C36C87"/>
    <w:rsid w:val="00C45B08"/>
    <w:rsid w:val="00C550AA"/>
    <w:rsid w:val="00C6214C"/>
    <w:rsid w:val="00C63E32"/>
    <w:rsid w:val="00C65DAD"/>
    <w:rsid w:val="00C71E6C"/>
    <w:rsid w:val="00C77278"/>
    <w:rsid w:val="00C87A5A"/>
    <w:rsid w:val="00C95D06"/>
    <w:rsid w:val="00C96212"/>
    <w:rsid w:val="00CA3768"/>
    <w:rsid w:val="00CA4290"/>
    <w:rsid w:val="00CB36E8"/>
    <w:rsid w:val="00CB4DDC"/>
    <w:rsid w:val="00CB4E16"/>
    <w:rsid w:val="00CD2B2D"/>
    <w:rsid w:val="00CE2859"/>
    <w:rsid w:val="00CF02DC"/>
    <w:rsid w:val="00CF55FF"/>
    <w:rsid w:val="00D00E7E"/>
    <w:rsid w:val="00D03B2D"/>
    <w:rsid w:val="00D21DD8"/>
    <w:rsid w:val="00D22B47"/>
    <w:rsid w:val="00D2376D"/>
    <w:rsid w:val="00D3006C"/>
    <w:rsid w:val="00D313A6"/>
    <w:rsid w:val="00D44FC5"/>
    <w:rsid w:val="00D52F5B"/>
    <w:rsid w:val="00D53A6A"/>
    <w:rsid w:val="00D6137A"/>
    <w:rsid w:val="00D620F1"/>
    <w:rsid w:val="00D81CED"/>
    <w:rsid w:val="00D82E7B"/>
    <w:rsid w:val="00D924B6"/>
    <w:rsid w:val="00D966FA"/>
    <w:rsid w:val="00DA3675"/>
    <w:rsid w:val="00DA6B81"/>
    <w:rsid w:val="00DA786F"/>
    <w:rsid w:val="00DB20AD"/>
    <w:rsid w:val="00DB4202"/>
    <w:rsid w:val="00DB4D1B"/>
    <w:rsid w:val="00DC1F41"/>
    <w:rsid w:val="00DC33C4"/>
    <w:rsid w:val="00DD7688"/>
    <w:rsid w:val="00DD7942"/>
    <w:rsid w:val="00DE057F"/>
    <w:rsid w:val="00DE4EF9"/>
    <w:rsid w:val="00DE75AE"/>
    <w:rsid w:val="00DF743A"/>
    <w:rsid w:val="00E0093C"/>
    <w:rsid w:val="00E01AA4"/>
    <w:rsid w:val="00E07B3E"/>
    <w:rsid w:val="00E15CBC"/>
    <w:rsid w:val="00E17A8E"/>
    <w:rsid w:val="00E2206E"/>
    <w:rsid w:val="00E23BFB"/>
    <w:rsid w:val="00E33ADC"/>
    <w:rsid w:val="00E3551C"/>
    <w:rsid w:val="00E37D30"/>
    <w:rsid w:val="00E53C0C"/>
    <w:rsid w:val="00E540DB"/>
    <w:rsid w:val="00E568B3"/>
    <w:rsid w:val="00E608CA"/>
    <w:rsid w:val="00E61218"/>
    <w:rsid w:val="00E617B3"/>
    <w:rsid w:val="00E61BFB"/>
    <w:rsid w:val="00E77A67"/>
    <w:rsid w:val="00E83EB8"/>
    <w:rsid w:val="00E84660"/>
    <w:rsid w:val="00E87E9F"/>
    <w:rsid w:val="00E91288"/>
    <w:rsid w:val="00E95CE0"/>
    <w:rsid w:val="00EB43F5"/>
    <w:rsid w:val="00EB4C8E"/>
    <w:rsid w:val="00EC15F8"/>
    <w:rsid w:val="00EC1B23"/>
    <w:rsid w:val="00EC4046"/>
    <w:rsid w:val="00EC50CB"/>
    <w:rsid w:val="00ED1198"/>
    <w:rsid w:val="00ED1F74"/>
    <w:rsid w:val="00ED6333"/>
    <w:rsid w:val="00EF0D71"/>
    <w:rsid w:val="00EF3B23"/>
    <w:rsid w:val="00EF7DE9"/>
    <w:rsid w:val="00F2043B"/>
    <w:rsid w:val="00F221A0"/>
    <w:rsid w:val="00F27E40"/>
    <w:rsid w:val="00F32BAE"/>
    <w:rsid w:val="00F63944"/>
    <w:rsid w:val="00F75F10"/>
    <w:rsid w:val="00F84E76"/>
    <w:rsid w:val="00F90D43"/>
    <w:rsid w:val="00F93DB3"/>
    <w:rsid w:val="00FA3FBF"/>
    <w:rsid w:val="00FA4718"/>
    <w:rsid w:val="00FD7443"/>
    <w:rsid w:val="00FE0DF1"/>
    <w:rsid w:val="00FE625D"/>
    <w:rsid w:val="00FE684B"/>
    <w:rsid w:val="00FF1ECA"/>
    <w:rsid w:val="00FF52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5D2C55"/>
  <w15:chartTrackingRefBased/>
  <w15:docId w15:val="{3D952322-7366-44B0-B251-6E7E901A05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D574B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C34A3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5">
    <w:name w:val="heading 5"/>
    <w:basedOn w:val="Normal"/>
    <w:qFormat/>
    <w:rsid w:val="00C035CB"/>
    <w:pPr>
      <w:spacing w:before="100" w:beforeAutospacing="1" w:after="100" w:afterAutospacing="1"/>
      <w:outlineLvl w:val="4"/>
    </w:pPr>
    <w:rPr>
      <w:rFonts w:ascii="Arial" w:hAnsi="Arial" w:cs="Arial"/>
      <w:b/>
      <w:bCs/>
      <w:color w:val="1A2B2E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Style1">
    <w:name w:val="Table Style1"/>
    <w:basedOn w:val="TableNormal"/>
    <w:rsid w:val="0059370B"/>
    <w:tblPr/>
  </w:style>
  <w:style w:type="paragraph" w:styleId="NormalWeb">
    <w:name w:val="Normal (Web)"/>
    <w:basedOn w:val="Normal"/>
    <w:link w:val="NormalWebChar"/>
    <w:rsid w:val="00D82E7B"/>
  </w:style>
  <w:style w:type="character" w:styleId="Strong">
    <w:name w:val="Strong"/>
    <w:qFormat/>
    <w:rsid w:val="00D82E7B"/>
    <w:rPr>
      <w:b/>
      <w:bCs/>
    </w:rPr>
  </w:style>
  <w:style w:type="paragraph" w:customStyle="1" w:styleId="NoSpacing1">
    <w:name w:val="No Spacing1"/>
    <w:rsid w:val="00D82E7B"/>
    <w:rPr>
      <w:rFonts w:ascii="Calibri" w:hAnsi="Calibri" w:cs="Calibri"/>
      <w:sz w:val="22"/>
      <w:szCs w:val="22"/>
      <w:lang w:eastAsia="en-US"/>
    </w:rPr>
  </w:style>
  <w:style w:type="paragraph" w:customStyle="1" w:styleId="CentrBold">
    <w:name w:val="CentrBold"/>
    <w:rsid w:val="00D82E7B"/>
    <w:pPr>
      <w:autoSpaceDE w:val="0"/>
      <w:autoSpaceDN w:val="0"/>
      <w:adjustRightInd w:val="0"/>
      <w:jc w:val="center"/>
    </w:pPr>
    <w:rPr>
      <w:rFonts w:ascii="TimesLT" w:eastAsia="Calibri" w:hAnsi="TimesLT" w:cs="TimesLT"/>
      <w:b/>
      <w:bCs/>
      <w:caps/>
      <w:lang w:val="en-US" w:eastAsia="en-US"/>
    </w:rPr>
  </w:style>
  <w:style w:type="paragraph" w:customStyle="1" w:styleId="Hipersaitas1">
    <w:name w:val="Hipersaitas1"/>
    <w:rsid w:val="00C14A0D"/>
    <w:pPr>
      <w:autoSpaceDE w:val="0"/>
      <w:autoSpaceDN w:val="0"/>
      <w:adjustRightInd w:val="0"/>
      <w:ind w:firstLine="312"/>
      <w:jc w:val="both"/>
    </w:pPr>
    <w:rPr>
      <w:rFonts w:ascii="TimesLT" w:eastAsia="Calibri" w:hAnsi="TimesLT" w:cs="TimesLT"/>
      <w:lang w:val="en-US" w:eastAsia="en-US"/>
    </w:rPr>
  </w:style>
  <w:style w:type="paragraph" w:customStyle="1" w:styleId="Sraopastraipa1">
    <w:name w:val="Sąrašo pastraipa1"/>
    <w:basedOn w:val="Normal"/>
    <w:qFormat/>
    <w:rsid w:val="0067441B"/>
    <w:pPr>
      <w:spacing w:after="200" w:line="276" w:lineRule="auto"/>
      <w:ind w:left="720"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NormalWebChar">
    <w:name w:val="Normal (Web) Char"/>
    <w:link w:val="NormalWeb"/>
    <w:rsid w:val="0067441B"/>
    <w:rPr>
      <w:sz w:val="24"/>
      <w:szCs w:val="24"/>
      <w:lang w:val="lt-LT" w:eastAsia="lt-LT" w:bidi="ar-SA"/>
    </w:rPr>
  </w:style>
  <w:style w:type="character" w:customStyle="1" w:styleId="HeaderChar">
    <w:name w:val="Header Char"/>
    <w:link w:val="Header"/>
    <w:locked/>
    <w:rsid w:val="0067441B"/>
    <w:rPr>
      <w:lang w:val="en-US" w:eastAsia="ar-SA" w:bidi="ar-SA"/>
    </w:rPr>
  </w:style>
  <w:style w:type="paragraph" w:styleId="Header">
    <w:name w:val="header"/>
    <w:basedOn w:val="Normal"/>
    <w:link w:val="HeaderChar"/>
    <w:rsid w:val="0067441B"/>
    <w:pPr>
      <w:tabs>
        <w:tab w:val="center" w:pos="4320"/>
        <w:tab w:val="right" w:pos="8640"/>
      </w:tabs>
      <w:suppressAutoHyphens/>
    </w:pPr>
    <w:rPr>
      <w:sz w:val="20"/>
      <w:szCs w:val="20"/>
      <w:lang w:val="en-US" w:eastAsia="ar-SA"/>
    </w:rPr>
  </w:style>
  <w:style w:type="paragraph" w:customStyle="1" w:styleId="Linija">
    <w:name w:val="Linija"/>
    <w:basedOn w:val="Normal"/>
    <w:rsid w:val="0067441B"/>
    <w:pPr>
      <w:autoSpaceDE w:val="0"/>
      <w:autoSpaceDN w:val="0"/>
      <w:adjustRightInd w:val="0"/>
      <w:jc w:val="center"/>
    </w:pPr>
    <w:rPr>
      <w:rFonts w:ascii="TimesLT" w:eastAsia="Calibri" w:hAnsi="TimesLT" w:cs="TimesLT"/>
      <w:sz w:val="12"/>
      <w:szCs w:val="12"/>
      <w:lang w:val="en-US" w:eastAsia="en-US"/>
    </w:rPr>
  </w:style>
  <w:style w:type="table" w:customStyle="1" w:styleId="TableStyle3">
    <w:name w:val="Table Style3"/>
    <w:basedOn w:val="TableNormal"/>
    <w:rsid w:val="0067441B"/>
    <w:tblPr/>
  </w:style>
  <w:style w:type="paragraph" w:customStyle="1" w:styleId="DiagramaDiagramaCharCharDiagramaDiagramaCharChar">
    <w:name w:val="Diagrama Diagrama Char Char Diagrama Diagrama Char Char"/>
    <w:basedOn w:val="Normal"/>
    <w:rsid w:val="00E95CE0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statymopavad">
    <w:name w:val="statymopavad"/>
    <w:basedOn w:val="Normal"/>
    <w:rsid w:val="00152BC8"/>
    <w:pPr>
      <w:spacing w:before="100" w:beforeAutospacing="1" w:after="100" w:afterAutospacing="1"/>
    </w:pPr>
  </w:style>
  <w:style w:type="character" w:styleId="Hyperlink">
    <w:name w:val="Hyperlink"/>
    <w:rsid w:val="006C1C98"/>
    <w:rPr>
      <w:strike w:val="0"/>
      <w:dstrike w:val="0"/>
      <w:color w:val="C10000"/>
      <w:u w:val="none"/>
      <w:effect w:val="none"/>
    </w:rPr>
  </w:style>
  <w:style w:type="paragraph" w:styleId="Caption">
    <w:name w:val="caption"/>
    <w:basedOn w:val="Normal"/>
    <w:next w:val="Normal"/>
    <w:qFormat/>
    <w:rsid w:val="006C1C98"/>
    <w:pPr>
      <w:jc w:val="center"/>
    </w:pPr>
    <w:rPr>
      <w:b/>
      <w:sz w:val="28"/>
      <w:szCs w:val="20"/>
    </w:rPr>
  </w:style>
  <w:style w:type="paragraph" w:styleId="BodyText">
    <w:name w:val="Body Text"/>
    <w:basedOn w:val="Normal"/>
    <w:rsid w:val="006C1C98"/>
    <w:pPr>
      <w:jc w:val="both"/>
    </w:pPr>
    <w:rPr>
      <w:lang w:eastAsia="en-US"/>
    </w:rPr>
  </w:style>
  <w:style w:type="table" w:styleId="TableGrid">
    <w:name w:val="Table Grid"/>
    <w:basedOn w:val="TableNormal"/>
    <w:rsid w:val="006C1C98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grindiniotekstotrauka21">
    <w:name w:val="Pagrindinio teksto įtrauka 21"/>
    <w:basedOn w:val="Normal"/>
    <w:rsid w:val="002C01FF"/>
    <w:pPr>
      <w:suppressAutoHyphens/>
      <w:spacing w:after="120" w:line="480" w:lineRule="auto"/>
      <w:ind w:left="283"/>
    </w:pPr>
    <w:rPr>
      <w:lang w:eastAsia="ar-SA"/>
    </w:rPr>
  </w:style>
  <w:style w:type="paragraph" w:customStyle="1" w:styleId="preformatted">
    <w:name w:val="preformatted"/>
    <w:basedOn w:val="Normal"/>
    <w:rsid w:val="002C01FF"/>
    <w:pPr>
      <w:suppressAutoHyphens/>
      <w:spacing w:before="280" w:after="280"/>
    </w:pPr>
    <w:rPr>
      <w:rFonts w:eastAsia="Batang"/>
      <w:lang w:val="en-US" w:eastAsia="ar-SA"/>
    </w:rPr>
  </w:style>
  <w:style w:type="paragraph" w:customStyle="1" w:styleId="Default">
    <w:name w:val="Default"/>
    <w:link w:val="DefaultChar"/>
    <w:rsid w:val="002C01FF"/>
    <w:pPr>
      <w:suppressAutoHyphens/>
      <w:autoSpaceDE w:val="0"/>
    </w:pPr>
    <w:rPr>
      <w:rFonts w:eastAsia="Batang"/>
      <w:color w:val="000000"/>
      <w:sz w:val="24"/>
      <w:szCs w:val="24"/>
      <w:lang w:val="en-US" w:eastAsia="ar-SA"/>
    </w:rPr>
  </w:style>
  <w:style w:type="paragraph" w:styleId="BalloonText">
    <w:name w:val="Balloon Text"/>
    <w:basedOn w:val="Normal"/>
    <w:link w:val="BalloonTextChar"/>
    <w:rsid w:val="007E67D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7E67D0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876D8E"/>
    <w:rPr>
      <w:rFonts w:eastAsia="Calibri"/>
      <w:sz w:val="24"/>
      <w:szCs w:val="22"/>
      <w:lang w:eastAsia="en-US"/>
    </w:rPr>
  </w:style>
  <w:style w:type="paragraph" w:styleId="ListParagraph">
    <w:name w:val="List Paragraph"/>
    <w:aliases w:val="Heading 2_sj,List Paragraph1,Lijstalinea"/>
    <w:basedOn w:val="Normal"/>
    <w:link w:val="ListParagraphChar"/>
    <w:uiPriority w:val="34"/>
    <w:qFormat/>
    <w:rsid w:val="000F7EE7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harCharCharChar">
    <w:name w:val="Char Char Char Char"/>
    <w:basedOn w:val="Normal"/>
    <w:rsid w:val="0085661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tajtip">
    <w:name w:val="tajtip"/>
    <w:basedOn w:val="Normal"/>
    <w:rsid w:val="00423E10"/>
    <w:pPr>
      <w:spacing w:after="150"/>
    </w:pPr>
  </w:style>
  <w:style w:type="character" w:customStyle="1" w:styleId="Heading1Char">
    <w:name w:val="Heading 1 Char"/>
    <w:basedOn w:val="DefaultParagraphFont"/>
    <w:link w:val="Heading1"/>
    <w:rsid w:val="00C34A3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ListParagraphChar">
    <w:name w:val="List Paragraph Char"/>
    <w:aliases w:val="Heading 2_sj Char,List Paragraph1 Char,Lijstalinea Char"/>
    <w:link w:val="ListParagraph"/>
    <w:locked/>
    <w:rsid w:val="00E07B3E"/>
    <w:rPr>
      <w:rFonts w:ascii="Calibri" w:eastAsia="Calibri" w:hAnsi="Calibri"/>
      <w:sz w:val="22"/>
      <w:szCs w:val="22"/>
      <w:lang w:eastAsia="en-US"/>
    </w:rPr>
  </w:style>
  <w:style w:type="character" w:customStyle="1" w:styleId="DefaultChar">
    <w:name w:val="Default Char"/>
    <w:link w:val="Default"/>
    <w:rsid w:val="00E07B3E"/>
    <w:rPr>
      <w:rFonts w:eastAsia="Batang"/>
      <w:color w:val="000000"/>
      <w:sz w:val="24"/>
      <w:szCs w:val="24"/>
      <w:lang w:val="en-U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8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60441">
      <w:bodyDiv w:val="1"/>
      <w:marLeft w:val="225"/>
      <w:marRight w:val="22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969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53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4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9153">
      <w:bodyDiv w:val="1"/>
      <w:marLeft w:val="225"/>
      <w:marRight w:val="22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20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5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3463">
      <w:bodyDiv w:val="1"/>
      <w:marLeft w:val="225"/>
      <w:marRight w:val="22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25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460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31736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652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4225528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417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42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68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755873">
                  <w:marLeft w:val="165"/>
                  <w:marRight w:val="0"/>
                  <w:marTop w:val="300"/>
                  <w:marBottom w:val="7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975060">
                      <w:marLeft w:val="0"/>
                      <w:marRight w:val="225"/>
                      <w:marTop w:val="645"/>
                      <w:marBottom w:val="5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77132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34462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33400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121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95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638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484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0478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30321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321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8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6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3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78728">
      <w:bodyDiv w:val="1"/>
      <w:marLeft w:val="225"/>
      <w:marRight w:val="22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0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82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63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08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822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0923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7081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4374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3859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062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8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6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948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2588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316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67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veikata\Desktop\tu&#353;&#269;ia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B64DE1-FFC1-46FF-AF87-D4805988FC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tuščias.dot</Template>
  <TotalTime>5</TotalTime>
  <Pages>1</Pages>
  <Words>2059</Words>
  <Characters>1174</Characters>
  <Application>Microsoft Office Word</Application>
  <DocSecurity>0</DocSecurity>
  <Lines>9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PATVIRTINTA</vt:lpstr>
      <vt:lpstr>PATVIRTINTA</vt:lpstr>
    </vt:vector>
  </TitlesOfParts>
  <Company>savivaldybės administracija</Company>
  <LinksUpToDate>false</LinksUpToDate>
  <CharactersWithSpaces>3227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Vaiva</dc:creator>
  <cp:keywords/>
  <dc:description/>
  <cp:lastModifiedBy>a a</cp:lastModifiedBy>
  <cp:revision>4</cp:revision>
  <cp:lastPrinted>2025-03-25T08:54:00Z</cp:lastPrinted>
  <dcterms:created xsi:type="dcterms:W3CDTF">2026-03-06T09:08:00Z</dcterms:created>
  <dcterms:modified xsi:type="dcterms:W3CDTF">2026-03-06T09:09:00Z</dcterms:modified>
</cp:coreProperties>
</file>