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627D" w:rsidRDefault="00914D63" w:rsidP="005E6665">
      <w:pPr>
        <w:overflowPunct w:val="0"/>
        <w:autoSpaceDE w:val="0"/>
        <w:autoSpaceDN w:val="0"/>
        <w:adjustRightInd w:val="0"/>
        <w:ind w:right="3"/>
        <w:jc w:val="center"/>
      </w:pPr>
      <w:bookmarkStart w:id="0" w:name="_GoBack"/>
      <w:bookmarkEnd w:id="0"/>
      <w:r w:rsidRPr="00D75C5E">
        <w:rPr>
          <w:noProof/>
          <w:lang w:eastAsia="lt-LT"/>
        </w:rPr>
        <w:drawing>
          <wp:inline distT="0" distB="0" distL="0" distR="0">
            <wp:extent cx="676275" cy="676275"/>
            <wp:effectExtent l="0" t="0" r="0" b="0"/>
            <wp:docPr id="1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56627D" w:rsidRDefault="0056627D" w:rsidP="005E6665">
      <w:pPr>
        <w:overflowPunct w:val="0"/>
        <w:autoSpaceDE w:val="0"/>
        <w:autoSpaceDN w:val="0"/>
        <w:adjustRightInd w:val="0"/>
        <w:ind w:right="3"/>
        <w:jc w:val="center"/>
        <w:rPr>
          <w:szCs w:val="20"/>
        </w:rPr>
      </w:pPr>
    </w:p>
    <w:p w:rsidR="0056627D" w:rsidRDefault="0056627D" w:rsidP="005E6665">
      <w:pPr>
        <w:overflowPunct w:val="0"/>
        <w:autoSpaceDE w:val="0"/>
        <w:autoSpaceDN w:val="0"/>
        <w:adjustRightInd w:val="0"/>
        <w:ind w:right="3"/>
        <w:jc w:val="center"/>
        <w:rPr>
          <w:b/>
          <w:szCs w:val="20"/>
        </w:rPr>
      </w:pPr>
      <w:r>
        <w:rPr>
          <w:b/>
        </w:rPr>
        <w:t>ANYKŠČIŲ RAJONO SAVIVALDYBĖS</w:t>
      </w:r>
    </w:p>
    <w:p w:rsidR="0056627D" w:rsidRDefault="0056627D" w:rsidP="005E6665">
      <w:pPr>
        <w:overflowPunct w:val="0"/>
        <w:autoSpaceDE w:val="0"/>
        <w:autoSpaceDN w:val="0"/>
        <w:adjustRightInd w:val="0"/>
        <w:ind w:right="3"/>
        <w:jc w:val="center"/>
        <w:rPr>
          <w:b/>
          <w:szCs w:val="20"/>
        </w:rPr>
      </w:pPr>
      <w:r>
        <w:rPr>
          <w:b/>
        </w:rPr>
        <w:t>TARYBA</w:t>
      </w:r>
    </w:p>
    <w:p w:rsidR="0056627D" w:rsidRDefault="0056627D" w:rsidP="005E6665">
      <w:pPr>
        <w:overflowPunct w:val="0"/>
        <w:autoSpaceDE w:val="0"/>
        <w:autoSpaceDN w:val="0"/>
        <w:adjustRightInd w:val="0"/>
        <w:ind w:right="3"/>
        <w:jc w:val="center"/>
        <w:rPr>
          <w:b/>
          <w:sz w:val="28"/>
          <w:szCs w:val="20"/>
        </w:rPr>
      </w:pPr>
    </w:p>
    <w:p w:rsidR="0056627D" w:rsidRDefault="0056627D" w:rsidP="005E6665">
      <w:pPr>
        <w:overflowPunct w:val="0"/>
        <w:autoSpaceDE w:val="0"/>
        <w:autoSpaceDN w:val="0"/>
        <w:adjustRightInd w:val="0"/>
        <w:ind w:right="3"/>
        <w:jc w:val="center"/>
        <w:rPr>
          <w:b/>
        </w:rPr>
      </w:pPr>
      <w:r>
        <w:rPr>
          <w:b/>
        </w:rPr>
        <w:t>SPRENDIMAS</w:t>
      </w:r>
    </w:p>
    <w:p w:rsidR="0056627D" w:rsidRDefault="0095792B" w:rsidP="005E6665">
      <w:pPr>
        <w:overflowPunct w:val="0"/>
        <w:autoSpaceDE w:val="0"/>
        <w:autoSpaceDN w:val="0"/>
        <w:adjustRightInd w:val="0"/>
        <w:ind w:right="3"/>
        <w:jc w:val="center"/>
        <w:rPr>
          <w:b/>
          <w:szCs w:val="20"/>
        </w:rPr>
      </w:pPr>
      <w:r>
        <w:rPr>
          <w:b/>
          <w:caps/>
        </w:rPr>
        <w:fldChar w:fldCharType="begin"/>
      </w:r>
      <w:r w:rsidR="0056627D">
        <w:rPr>
          <w:b/>
          <w:caps/>
        </w:rPr>
        <w:instrText xml:space="preserve"> FILLIN "Pavadinimas" \* MERGEFORMAT </w:instrText>
      </w:r>
      <w:r>
        <w:rPr>
          <w:b/>
          <w:caps/>
        </w:rPr>
        <w:fldChar w:fldCharType="separate"/>
      </w:r>
      <w:r w:rsidR="0056627D">
        <w:rPr>
          <w:b/>
          <w:caps/>
        </w:rPr>
        <w:t>DĖl ANYKŠČIŲ RAJONO SAVIVALDYBĖS BENDROJO UGDYMO MOKYKLŲ TINKLO PERTVARKOS 20</w:t>
      </w:r>
      <w:r w:rsidR="00E626B1">
        <w:rPr>
          <w:b/>
          <w:caps/>
        </w:rPr>
        <w:t>21</w:t>
      </w:r>
      <w:r w:rsidR="0056627D">
        <w:rPr>
          <w:b/>
          <w:caps/>
        </w:rPr>
        <w:t>–202</w:t>
      </w:r>
      <w:r w:rsidR="00E626B1">
        <w:rPr>
          <w:b/>
          <w:caps/>
        </w:rPr>
        <w:t>5</w:t>
      </w:r>
      <w:r w:rsidR="0056627D">
        <w:rPr>
          <w:b/>
          <w:caps/>
        </w:rPr>
        <w:t xml:space="preserve"> METŲ BENDROJO PLANO PATVIRTINIMO </w:t>
      </w:r>
      <w:r>
        <w:rPr>
          <w:b/>
          <w:caps/>
        </w:rPr>
        <w:fldChar w:fldCharType="end"/>
      </w:r>
    </w:p>
    <w:p w:rsidR="0056627D" w:rsidRDefault="0056627D" w:rsidP="005E6665">
      <w:pPr>
        <w:overflowPunct w:val="0"/>
        <w:autoSpaceDE w:val="0"/>
        <w:autoSpaceDN w:val="0"/>
        <w:adjustRightInd w:val="0"/>
        <w:ind w:right="3"/>
        <w:jc w:val="center"/>
        <w:rPr>
          <w:szCs w:val="20"/>
        </w:rPr>
      </w:pPr>
    </w:p>
    <w:p w:rsidR="0056627D" w:rsidRDefault="0095792B" w:rsidP="005E6665">
      <w:pPr>
        <w:overflowPunct w:val="0"/>
        <w:autoSpaceDE w:val="0"/>
        <w:autoSpaceDN w:val="0"/>
        <w:adjustRightInd w:val="0"/>
        <w:ind w:right="3"/>
        <w:jc w:val="center"/>
        <w:rPr>
          <w:szCs w:val="20"/>
        </w:rPr>
      </w:pPr>
      <w:r>
        <w:fldChar w:fldCharType="begin"/>
      </w:r>
      <w:r w:rsidR="00EE0767">
        <w:instrText xml:space="preserve"> FILLIN "data" \* MERGEFORMAT </w:instrText>
      </w:r>
      <w:r>
        <w:fldChar w:fldCharType="separate"/>
      </w:r>
      <w:r w:rsidR="0056627D">
        <w:t>20</w:t>
      </w:r>
      <w:r w:rsidR="00E626B1">
        <w:t>2</w:t>
      </w:r>
      <w:r w:rsidR="0056627D">
        <w:t xml:space="preserve">1 m. </w:t>
      </w:r>
      <w:r w:rsidR="00670061">
        <w:t xml:space="preserve">rugsėjo 30 </w:t>
      </w:r>
      <w:r w:rsidR="0056627D">
        <w:t>d.</w:t>
      </w:r>
      <w:r>
        <w:fldChar w:fldCharType="end"/>
      </w:r>
      <w:r w:rsidR="0056627D">
        <w:t xml:space="preserve"> Nr. 1-T</w:t>
      </w:r>
      <w:r w:rsidR="00670061">
        <w:t>S</w:t>
      </w:r>
      <w:r w:rsidR="0048482A">
        <w:t>-</w:t>
      </w:r>
      <w:r w:rsidR="00670061">
        <w:t>267</w:t>
      </w:r>
      <w:r>
        <w:fldChar w:fldCharType="begin"/>
      </w:r>
      <w:r w:rsidR="0056627D">
        <w:instrText xml:space="preserve"> FILLIN "indeksas" \* MERGEFORMAT </w:instrText>
      </w:r>
      <w:r>
        <w:fldChar w:fldCharType="end"/>
      </w:r>
    </w:p>
    <w:p w:rsidR="0056627D" w:rsidRDefault="0056627D" w:rsidP="005E6665">
      <w:pPr>
        <w:overflowPunct w:val="0"/>
        <w:autoSpaceDE w:val="0"/>
        <w:autoSpaceDN w:val="0"/>
        <w:adjustRightInd w:val="0"/>
        <w:ind w:right="3"/>
        <w:jc w:val="center"/>
        <w:rPr>
          <w:b/>
          <w:szCs w:val="20"/>
        </w:rPr>
      </w:pPr>
      <w:r>
        <w:t>Anykščiai</w:t>
      </w:r>
    </w:p>
    <w:p w:rsidR="0056627D" w:rsidRDefault="0056627D" w:rsidP="005E6665">
      <w:pPr>
        <w:pStyle w:val="BodyText"/>
        <w:ind w:right="3"/>
        <w:rPr>
          <w:bCs w:val="0"/>
        </w:rPr>
      </w:pPr>
    </w:p>
    <w:p w:rsidR="0048482A" w:rsidRDefault="0056627D" w:rsidP="005E6665">
      <w:pPr>
        <w:pStyle w:val="BodyText"/>
        <w:spacing w:line="336" w:lineRule="auto"/>
        <w:ind w:right="3" w:firstLine="720"/>
        <w:rPr>
          <w:color w:val="000000"/>
        </w:rPr>
      </w:pPr>
      <w:r>
        <w:t xml:space="preserve">Vadovaudamasi Lietuvos Respublikos vietos savivaldos įstatymo 7 straipsnio 7 punktu, 16 straipsnio </w:t>
      </w:r>
      <w:r w:rsidR="00736E61">
        <w:t>4</w:t>
      </w:r>
      <w:r>
        <w:t xml:space="preserve"> dali</w:t>
      </w:r>
      <w:r w:rsidR="00736E61">
        <w:t>mi</w:t>
      </w:r>
      <w:r>
        <w:t xml:space="preserve">, Lietuvos Respublikos švietimo įstatymo 28 straipsnio 8 dalimi, </w:t>
      </w:r>
      <w:r w:rsidR="005C3DB0">
        <w:rPr>
          <w:lang w:eastAsia="lt-LT"/>
        </w:rPr>
        <w:t xml:space="preserve">58 straipsnio 1 dalies 3 punktu, Mokyklų, vykdančių formaliojo švietimo programas, tinklo kūrimo taisyklėmis, patvirtintomis Lietuvos Respublikos Vyriausybės 2011 m. birželio 29 d. nutarimu Nr. 768 „Dėl mokyklų, vykdančių formaliojo švietimo programas, tinklo kūrimo taisyklių patvirtinimo“, </w:t>
      </w:r>
      <w:r>
        <w:rPr>
          <w:color w:val="000000"/>
        </w:rPr>
        <w:t>Anykščių rajono savivaldybės taryba</w:t>
      </w:r>
      <w:r w:rsidR="00E470C7">
        <w:rPr>
          <w:color w:val="000000"/>
        </w:rPr>
        <w:t xml:space="preserve"> </w:t>
      </w:r>
      <w:r>
        <w:rPr>
          <w:color w:val="000000"/>
        </w:rPr>
        <w:t xml:space="preserve"> </w:t>
      </w:r>
      <w:r w:rsidR="005C3DB0">
        <w:rPr>
          <w:color w:val="000000"/>
        </w:rPr>
        <w:t>n u s p r e n d ž i a:</w:t>
      </w:r>
    </w:p>
    <w:p w:rsidR="0056627D" w:rsidRDefault="0056627D" w:rsidP="005E6665">
      <w:pPr>
        <w:pStyle w:val="BodyText"/>
        <w:numPr>
          <w:ilvl w:val="0"/>
          <w:numId w:val="1"/>
        </w:numPr>
        <w:tabs>
          <w:tab w:val="left" w:pos="1134"/>
        </w:tabs>
        <w:spacing w:line="336" w:lineRule="auto"/>
        <w:ind w:left="0" w:right="3" w:firstLine="720"/>
      </w:pPr>
      <w:r>
        <w:t>Patvirtinti Anykščių rajono savivaldybės bendrojo ugdymo mokyklų tinklo pertvarkos 20</w:t>
      </w:r>
      <w:r w:rsidR="00E626B1">
        <w:t>2</w:t>
      </w:r>
      <w:r>
        <w:t>1–202</w:t>
      </w:r>
      <w:r w:rsidR="00E626B1">
        <w:t>5</w:t>
      </w:r>
      <w:r w:rsidR="00187949">
        <w:t xml:space="preserve"> metų bendrąjį planą (pridedama).</w:t>
      </w:r>
    </w:p>
    <w:p w:rsidR="00187949" w:rsidRDefault="00187949" w:rsidP="005E6665">
      <w:pPr>
        <w:pStyle w:val="BodyText"/>
        <w:numPr>
          <w:ilvl w:val="0"/>
          <w:numId w:val="1"/>
        </w:numPr>
        <w:tabs>
          <w:tab w:val="left" w:pos="1134"/>
        </w:tabs>
        <w:spacing w:line="336" w:lineRule="auto"/>
        <w:ind w:right="3"/>
      </w:pPr>
      <w:r>
        <w:t>Įpareigoti Anykščių rajono savivaldybės administraciją:</w:t>
      </w:r>
    </w:p>
    <w:p w:rsidR="00187949" w:rsidRDefault="00187949" w:rsidP="005E6665">
      <w:pPr>
        <w:pStyle w:val="BodyText"/>
        <w:numPr>
          <w:ilvl w:val="1"/>
          <w:numId w:val="1"/>
        </w:numPr>
        <w:tabs>
          <w:tab w:val="left" w:pos="1134"/>
        </w:tabs>
        <w:spacing w:line="336" w:lineRule="auto"/>
        <w:ind w:left="0" w:right="3" w:firstLine="720"/>
      </w:pPr>
      <w:r>
        <w:t>vykdyti Anykščių rajono savivaldybės bendrojo ugdymo mokyklų tinklo pertvarkos 20</w:t>
      </w:r>
      <w:r w:rsidR="00E626B1">
        <w:t>2</w:t>
      </w:r>
      <w:r>
        <w:t>1–202</w:t>
      </w:r>
      <w:r w:rsidR="00E626B1">
        <w:t>5</w:t>
      </w:r>
      <w:r>
        <w:t xml:space="preserve"> metų bendrojo plano įgyvendinimo stebėseną;</w:t>
      </w:r>
    </w:p>
    <w:p w:rsidR="00525E08" w:rsidRDefault="00187949" w:rsidP="005E6665">
      <w:pPr>
        <w:pStyle w:val="BodyText"/>
        <w:numPr>
          <w:ilvl w:val="1"/>
          <w:numId w:val="1"/>
        </w:numPr>
        <w:tabs>
          <w:tab w:val="left" w:pos="1134"/>
        </w:tabs>
        <w:spacing w:line="336" w:lineRule="auto"/>
        <w:ind w:left="0" w:right="3" w:firstLine="720"/>
      </w:pPr>
      <w:r>
        <w:t>paskelbti Anykščių rajono savivaldybės bendrojo ugdymo mokyklų tinklo pertvarkos 20</w:t>
      </w:r>
      <w:r w:rsidR="00E626B1">
        <w:t>2</w:t>
      </w:r>
      <w:r>
        <w:t>1–202</w:t>
      </w:r>
      <w:r w:rsidR="00E626B1">
        <w:t>5</w:t>
      </w:r>
      <w:r>
        <w:t xml:space="preserve"> metų bendrąjį planą Anykščių rajono savivaldybės interneto svetainėje </w:t>
      </w:r>
      <w:hyperlink r:id="rId9" w:history="1">
        <w:r w:rsidR="00DA4B1A" w:rsidRPr="007B3736">
          <w:rPr>
            <w:rStyle w:val="Hyperlink"/>
          </w:rPr>
          <w:t>www.anyksciai.lt</w:t>
        </w:r>
      </w:hyperlink>
      <w:r>
        <w:t>.</w:t>
      </w:r>
    </w:p>
    <w:p w:rsidR="00DA4B1A" w:rsidRPr="000C3E30" w:rsidRDefault="00DA4B1A" w:rsidP="005E6665">
      <w:pPr>
        <w:pStyle w:val="BodyText"/>
        <w:numPr>
          <w:ilvl w:val="0"/>
          <w:numId w:val="1"/>
        </w:numPr>
        <w:tabs>
          <w:tab w:val="left" w:pos="720"/>
          <w:tab w:val="left" w:pos="993"/>
        </w:tabs>
        <w:overflowPunct/>
        <w:autoSpaceDE/>
        <w:autoSpaceDN/>
        <w:adjustRightInd/>
        <w:spacing w:line="336" w:lineRule="auto"/>
        <w:ind w:left="0" w:right="3" w:firstLine="720"/>
      </w:pPr>
      <w:r w:rsidRPr="000C3E30">
        <w:t xml:space="preserve">Pripažinti netekusiu galios Anykščių rajono savivaldybės tarybos 2016 m. birželio 30 d. sprendimą </w:t>
      </w:r>
      <w:bookmarkStart w:id="1" w:name="n_0"/>
      <w:r w:rsidR="005E6665" w:rsidRPr="00265FA6">
        <w:t xml:space="preserve">Nr. 1-TS-179 </w:t>
      </w:r>
      <w:bookmarkEnd w:id="1"/>
      <w:r w:rsidRPr="000C3E30">
        <w:t xml:space="preserve">„Dėl Anykščių rajono savivaldybės bendrojo ugdymo mokyklų tinklo pertvarkos 2016–2020 metų bendrojo plano patvirtinimo“ su visais pakeitimais ir papildymais.  </w:t>
      </w:r>
    </w:p>
    <w:p w:rsidR="0056627D" w:rsidRDefault="000C3E30" w:rsidP="005E6665">
      <w:pPr>
        <w:pStyle w:val="BodyText"/>
        <w:spacing w:line="336" w:lineRule="auto"/>
        <w:ind w:right="3" w:firstLine="720"/>
      </w:pPr>
      <w:r w:rsidRPr="000C3E30">
        <w:t>Šis sprendimas per vieną mėnesį gali būti skundžiamas Anykščių rajono savivaldybės tarybai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rsidR="00670061" w:rsidRDefault="005E6665" w:rsidP="005E6665">
      <w:pPr>
        <w:tabs>
          <w:tab w:val="right" w:pos="9638"/>
        </w:tabs>
        <w:overflowPunct w:val="0"/>
        <w:autoSpaceDE w:val="0"/>
        <w:autoSpaceDN w:val="0"/>
        <w:adjustRightInd w:val="0"/>
        <w:spacing w:line="360" w:lineRule="auto"/>
      </w:pPr>
      <w:r>
        <w:t>Meras</w:t>
      </w:r>
      <w:r w:rsidRPr="005E6665">
        <w:t xml:space="preserve"> </w:t>
      </w:r>
      <w:r>
        <w:tab/>
        <w:t>Sigutis Obelevičius</w:t>
      </w:r>
      <w:r>
        <w:tab/>
      </w:r>
    </w:p>
    <w:p w:rsidR="008F614E" w:rsidRDefault="005E6665" w:rsidP="005E6665">
      <w:pPr>
        <w:tabs>
          <w:tab w:val="right" w:pos="9638"/>
        </w:tabs>
        <w:overflowPunct w:val="0"/>
        <w:autoSpaceDE w:val="0"/>
        <w:autoSpaceDN w:val="0"/>
        <w:adjustRightInd w:val="0"/>
        <w:spacing w:line="360" w:lineRule="auto"/>
        <w:jc w:val="center"/>
      </w:pPr>
      <w:r>
        <w:t>______________</w:t>
      </w:r>
      <w:r w:rsidR="000C3E30">
        <w:t xml:space="preserve">     </w:t>
      </w:r>
    </w:p>
    <w:p w:rsidR="00E2562B" w:rsidRDefault="00E2562B" w:rsidP="00E2562B">
      <w:pPr>
        <w:ind w:left="5954"/>
        <w:rPr>
          <w:b/>
        </w:rPr>
      </w:pPr>
      <w:r>
        <w:lastRenderedPageBreak/>
        <w:t>PATVIRTINTA</w:t>
      </w:r>
    </w:p>
    <w:p w:rsidR="00E2562B" w:rsidRDefault="00E2562B" w:rsidP="00E2562B">
      <w:pPr>
        <w:ind w:left="5954"/>
      </w:pPr>
      <w:r>
        <w:t>Anykščių</w:t>
      </w:r>
      <w:r w:rsidRPr="008D5131">
        <w:t xml:space="preserve"> rajono </w:t>
      </w:r>
      <w:r>
        <w:t xml:space="preserve">savivaldybės tarybos </w:t>
      </w:r>
    </w:p>
    <w:p w:rsidR="00E2562B" w:rsidRPr="0017751C" w:rsidRDefault="00E2562B" w:rsidP="00E2562B">
      <w:pPr>
        <w:ind w:left="5954"/>
      </w:pPr>
      <w:r>
        <w:t>20</w:t>
      </w:r>
      <w:r w:rsidR="00E626B1">
        <w:t>2</w:t>
      </w:r>
      <w:r>
        <w:t xml:space="preserve">1 m. </w:t>
      </w:r>
      <w:r w:rsidR="00670061">
        <w:t xml:space="preserve">rugsėjo 30 </w:t>
      </w:r>
      <w:r>
        <w:t xml:space="preserve">d. </w:t>
      </w:r>
    </w:p>
    <w:p w:rsidR="00E2562B" w:rsidRDefault="00E2562B" w:rsidP="00E2562B">
      <w:pPr>
        <w:ind w:left="5954"/>
      </w:pPr>
      <w:r>
        <w:t>sprendimu Nr. 1-T</w:t>
      </w:r>
      <w:r w:rsidR="00670061">
        <w:t>S</w:t>
      </w:r>
      <w:r>
        <w:t>-</w:t>
      </w:r>
      <w:r w:rsidR="00670061">
        <w:t>267</w:t>
      </w:r>
    </w:p>
    <w:p w:rsidR="00E2562B" w:rsidRDefault="00E2562B" w:rsidP="00E2562B">
      <w:pPr>
        <w:spacing w:line="360" w:lineRule="auto"/>
        <w:ind w:left="3888" w:firstLine="1296"/>
      </w:pPr>
    </w:p>
    <w:p w:rsidR="00E2562B" w:rsidRPr="005C20AF" w:rsidRDefault="00E2562B" w:rsidP="00E470C7">
      <w:pPr>
        <w:jc w:val="center"/>
        <w:rPr>
          <w:b/>
        </w:rPr>
      </w:pPr>
      <w:r w:rsidRPr="005C20AF">
        <w:rPr>
          <w:b/>
        </w:rPr>
        <w:t>ANYKŠČIŲ RAJONO SAVIVALDYBĖS BENDROJO UGDYMO MOKYKLŲ TINKLO PERTVARKOS 20</w:t>
      </w:r>
      <w:r w:rsidR="00E626B1">
        <w:rPr>
          <w:b/>
        </w:rPr>
        <w:t>2</w:t>
      </w:r>
      <w:r w:rsidRPr="005C20AF">
        <w:rPr>
          <w:b/>
        </w:rPr>
        <w:t>1–202</w:t>
      </w:r>
      <w:r w:rsidR="00E626B1">
        <w:rPr>
          <w:b/>
        </w:rPr>
        <w:t>5</w:t>
      </w:r>
      <w:r w:rsidRPr="005C20AF">
        <w:rPr>
          <w:b/>
        </w:rPr>
        <w:t xml:space="preserve"> METŲ BENDRASIS PLANAS</w:t>
      </w:r>
    </w:p>
    <w:p w:rsidR="00E2562B" w:rsidRPr="005C20AF" w:rsidRDefault="00E2562B" w:rsidP="00E470C7">
      <w:pPr>
        <w:jc w:val="center"/>
        <w:rPr>
          <w:b/>
        </w:rPr>
      </w:pPr>
    </w:p>
    <w:p w:rsidR="00E2562B" w:rsidRPr="005C20AF" w:rsidRDefault="00E2562B" w:rsidP="00E470C7">
      <w:pPr>
        <w:jc w:val="center"/>
        <w:rPr>
          <w:b/>
        </w:rPr>
      </w:pPr>
      <w:r w:rsidRPr="005C20AF">
        <w:rPr>
          <w:b/>
        </w:rPr>
        <w:t>I SKYRIUS</w:t>
      </w:r>
    </w:p>
    <w:p w:rsidR="00E2562B" w:rsidRPr="005C20AF" w:rsidRDefault="00E2562B" w:rsidP="00E470C7">
      <w:pPr>
        <w:jc w:val="center"/>
        <w:rPr>
          <w:b/>
        </w:rPr>
      </w:pPr>
      <w:r w:rsidRPr="005C20AF">
        <w:rPr>
          <w:b/>
        </w:rPr>
        <w:t xml:space="preserve"> ĮVADAS</w:t>
      </w:r>
    </w:p>
    <w:p w:rsidR="00E2562B" w:rsidRPr="005C20AF" w:rsidRDefault="00E2562B" w:rsidP="00E2562B">
      <w:pPr>
        <w:spacing w:line="360" w:lineRule="auto"/>
        <w:jc w:val="center"/>
        <w:rPr>
          <w:color w:val="000000"/>
        </w:rPr>
      </w:pPr>
    </w:p>
    <w:p w:rsidR="00E2562B" w:rsidRPr="0077525B" w:rsidRDefault="00E2562B" w:rsidP="00E2562B">
      <w:pPr>
        <w:spacing w:line="360" w:lineRule="auto"/>
        <w:ind w:firstLine="851"/>
        <w:jc w:val="both"/>
      </w:pPr>
      <w:r w:rsidRPr="005C20AF">
        <w:t>Anykščių rajono savivaldybės (toliau – Savivaldybė) bendrojo</w:t>
      </w:r>
      <w:r w:rsidRPr="0077525B">
        <w:t xml:space="preserve"> ugdymo mokyklų tinklo pertvarkos 20</w:t>
      </w:r>
      <w:r w:rsidR="007B7A61">
        <w:t>21</w:t>
      </w:r>
      <w:r w:rsidRPr="0077525B">
        <w:t>–202</w:t>
      </w:r>
      <w:r w:rsidR="007B7A61">
        <w:t>5</w:t>
      </w:r>
      <w:r w:rsidRPr="0077525B">
        <w:t xml:space="preserve"> metų bendrasis planas (toliau – Planas)</w:t>
      </w:r>
      <w:r>
        <w:t xml:space="preserve"> –</w:t>
      </w:r>
      <w:r w:rsidRPr="0077525B">
        <w:t xml:space="preserve"> tai</w:t>
      </w:r>
      <w:r>
        <w:t xml:space="preserve"> Sa</w:t>
      </w:r>
      <w:r w:rsidRPr="0077525B">
        <w:t>vivaldybės mokyklų, teikiančių bendrąjį pradinį, pagrindinį ir vidurinį išsilavinimą, pertvarkos strategija, kuria siekiama sukurti</w:t>
      </w:r>
      <w:r w:rsidRPr="00B40BCD">
        <w:t xml:space="preserve"> </w:t>
      </w:r>
      <w:r w:rsidRPr="0077525B">
        <w:t>prieinamumo</w:t>
      </w:r>
      <w:r>
        <w:t>, efektyvumo</w:t>
      </w:r>
      <w:r w:rsidRPr="0077525B">
        <w:t xml:space="preserve"> ir kokybės reikalavimus atitinkantį mokyklų tinklą savivaldybėje, </w:t>
      </w:r>
      <w:r>
        <w:t xml:space="preserve">turėti </w:t>
      </w:r>
      <w:r w:rsidRPr="0077525B">
        <w:t>pakankamai pradinio, pagrindinio, vidurinio ir neformaliojo švietimo programų teikėjų, sudaryti kokybiškas sąlygas visiems vietos bendruomenės nariams ugdytis</w:t>
      </w:r>
      <w:r>
        <w:t xml:space="preserve"> pagal poreikius ir gebėjimus bei</w:t>
      </w:r>
      <w:r w:rsidRPr="0077525B">
        <w:t xml:space="preserve"> užtikrinti pedagoginę, psichologinę, specialiąją ir socialinę pedagoginę pagalbą. Gerai sutvarkytas bendrojo ugdymo mokyklų tinklas – tai moderni ir šiuolaikiška, tinkamai aprūpinta mokymo priemonėmis mokykla, gebanti sukurti jaukią mokymosi aplinką, suburti stiprius mokytojus ir kitus darbuotojus, galinčius mokiniams padėti įgyti kokybišką išsilavinimą.</w:t>
      </w:r>
    </w:p>
    <w:p w:rsidR="00E2562B" w:rsidRPr="0077525B" w:rsidRDefault="00E2562B" w:rsidP="00E2562B">
      <w:pPr>
        <w:spacing w:line="360" w:lineRule="auto"/>
        <w:ind w:firstLine="851"/>
        <w:jc w:val="both"/>
      </w:pPr>
      <w:r w:rsidRPr="0077525B">
        <w:t xml:space="preserve">Planas yra skirtas mokymo ir mokymosi kokybei mokyklose gerinti, švietimo prieinamumui užtikrinti skirtingo amžiaus ir socialinių grupių asmenims pagal bendrojo ugdymo mokyklų ir neformaliojo švietimo programas, didinti mokyklų ekonomiškumą, laiduoti sveiką mokymosi aplinką ir saugų kelią į mokyklą. </w:t>
      </w:r>
    </w:p>
    <w:p w:rsidR="00E2562B" w:rsidRPr="0077525B" w:rsidRDefault="00E2562B" w:rsidP="00E2562B">
      <w:pPr>
        <w:spacing w:line="360" w:lineRule="auto"/>
        <w:ind w:firstLine="851"/>
        <w:jc w:val="both"/>
      </w:pPr>
      <w:r w:rsidRPr="0077525B">
        <w:t xml:space="preserve">Pertvarkant mokyklų tinklą vadovaujamasi Lietuvos Respublikos švietimo įstatymu, Mokyklų, vykdančių formaliojo švietimo programas, tinklo kūrimo taisyklėmis, patvirtintomis Lietuvos Respublikos Vyriausybės 2011 m. birželio 29 d. nutarimu Nr. 768, ir įstatymų  lydimųjų teisės aktų reikalavimais. </w:t>
      </w:r>
    </w:p>
    <w:p w:rsidR="00E2562B" w:rsidRPr="00CC36F7" w:rsidRDefault="00E2562B" w:rsidP="00E2562B">
      <w:pPr>
        <w:spacing w:line="360" w:lineRule="auto"/>
        <w:ind w:firstLine="851"/>
        <w:jc w:val="both"/>
      </w:pPr>
      <w:r w:rsidRPr="00CC36F7">
        <w:t>Savivaldybės bendrojo ugdymo mokyklų tinklo pertvarka nuo 2012 me</w:t>
      </w:r>
      <w:r w:rsidR="00F51049">
        <w:t>tų buvo nuosekliai įgyvendinama</w:t>
      </w:r>
      <w:r w:rsidRPr="00CC36F7">
        <w:t xml:space="preserve"> vadovaujantis </w:t>
      </w:r>
      <w:r w:rsidR="00F51049" w:rsidRPr="00CC36F7">
        <w:t>Anykščių rajono savivaldybės bendrojo ugdymo mokyklų tinklo pertvarkos 2012–2015</w:t>
      </w:r>
      <w:r w:rsidR="00F51049">
        <w:t xml:space="preserve"> metų bendruoju planu, patvirtintu</w:t>
      </w:r>
      <w:r w:rsidR="00F51049" w:rsidRPr="00CC36F7">
        <w:t xml:space="preserve"> </w:t>
      </w:r>
      <w:r w:rsidRPr="00CC36F7">
        <w:t xml:space="preserve">Anykščių rajono savivaldybės tarybos 2012 m. vasario 23 d. sprendimu </w:t>
      </w:r>
      <w:bookmarkStart w:id="2" w:name="n_1"/>
      <w:r w:rsidR="005E6665" w:rsidRPr="00265FA6">
        <w:t>Nr. TS-71</w:t>
      </w:r>
      <w:bookmarkEnd w:id="2"/>
      <w:r w:rsidR="007B7A61">
        <w:t xml:space="preserve">, </w:t>
      </w:r>
      <w:r w:rsidR="00F51049" w:rsidRPr="00453700">
        <w:t>Anykščių rajono savivaldybės bendrojo ugdymo mokyklų tinklo pertvarkos 2016–2020 metų bendruoju planu</w:t>
      </w:r>
      <w:r w:rsidR="00F51049">
        <w:t xml:space="preserve">, patvirtintu </w:t>
      </w:r>
      <w:r w:rsidR="007B7A61">
        <w:t xml:space="preserve">2016 m. birželio </w:t>
      </w:r>
      <w:r w:rsidR="007B7A61" w:rsidRPr="00453700">
        <w:t xml:space="preserve">30 d. sprendimu </w:t>
      </w:r>
      <w:bookmarkStart w:id="3" w:name="n_2"/>
      <w:r w:rsidR="005E6665" w:rsidRPr="00265FA6">
        <w:t>Nr. 1-TS-179</w:t>
      </w:r>
      <w:bookmarkEnd w:id="3"/>
      <w:r w:rsidR="00F51049">
        <w:t>.</w:t>
      </w:r>
    </w:p>
    <w:p w:rsidR="00E2562B" w:rsidRPr="00933DAC" w:rsidRDefault="00E2562B" w:rsidP="00E2562B">
      <w:pPr>
        <w:spacing w:line="360" w:lineRule="auto"/>
        <w:ind w:firstLine="851"/>
        <w:jc w:val="both"/>
      </w:pPr>
      <w:r w:rsidRPr="009270B8">
        <w:t>Planas buvo rengiamas atsižvelgiant į Valstybinės švietimo strategijos 2013</w:t>
      </w:r>
      <w:r w:rsidR="00E470C7">
        <w:t>–</w:t>
      </w:r>
      <w:r w:rsidRPr="009270B8">
        <w:t>20</w:t>
      </w:r>
      <w:r w:rsidR="008E67BD">
        <w:t>22 metų gaires, Savivaldybės 2019</w:t>
      </w:r>
      <w:r w:rsidRPr="009270B8">
        <w:t>–20</w:t>
      </w:r>
      <w:r w:rsidR="008E67BD">
        <w:t>25</w:t>
      </w:r>
      <w:r w:rsidRPr="009270B8">
        <w:t xml:space="preserve"> metų strateginį plėtros planą, </w:t>
      </w:r>
      <w:r w:rsidRPr="00933DAC">
        <w:t xml:space="preserve">Savivaldybės </w:t>
      </w:r>
      <w:r w:rsidR="00437431">
        <w:t xml:space="preserve">mero </w:t>
      </w:r>
      <w:r w:rsidRPr="00933DAC">
        <w:t>20</w:t>
      </w:r>
      <w:r w:rsidR="00437431">
        <w:t>2</w:t>
      </w:r>
      <w:r w:rsidRPr="00933DAC">
        <w:t>1 m</w:t>
      </w:r>
      <w:r w:rsidRPr="00437431">
        <w:t xml:space="preserve">. </w:t>
      </w:r>
      <w:r w:rsidR="00437431" w:rsidRPr="00437431">
        <w:lastRenderedPageBreak/>
        <w:t>balandžio 2</w:t>
      </w:r>
      <w:r w:rsidRPr="00437431">
        <w:t xml:space="preserve"> d. </w:t>
      </w:r>
      <w:r w:rsidR="00437431" w:rsidRPr="00437431">
        <w:t>potvarkiu</w:t>
      </w:r>
      <w:r w:rsidRPr="00437431">
        <w:t xml:space="preserve"> </w:t>
      </w:r>
      <w:r w:rsidR="005E6665" w:rsidRPr="005E6665">
        <w:t xml:space="preserve">Nr. 1-MP-19 </w:t>
      </w:r>
      <w:r w:rsidRPr="00437431">
        <w:t xml:space="preserve">„Dėl darbo grupės udarymo“ sudarytos darbo grupės pateiktas išvadas </w:t>
      </w:r>
      <w:r w:rsidRPr="00933DAC">
        <w:t xml:space="preserve">ir pasiūlymus. </w:t>
      </w:r>
    </w:p>
    <w:p w:rsidR="00E2562B" w:rsidRDefault="00E2562B" w:rsidP="00E2562B">
      <w:pPr>
        <w:spacing w:line="360" w:lineRule="auto"/>
        <w:ind w:firstLine="851"/>
        <w:jc w:val="both"/>
      </w:pPr>
      <w:r>
        <w:t>Savivaldybės mokyklų 20</w:t>
      </w:r>
      <w:r w:rsidR="00437431">
        <w:t>2</w:t>
      </w:r>
      <w:r>
        <w:t>1–202</w:t>
      </w:r>
      <w:r w:rsidR="00437431">
        <w:t>5</w:t>
      </w:r>
      <w:r>
        <w:t xml:space="preserve"> metų tinklo pertvarka yra vienas iš veiksnių, reaguojant į nuolat be</w:t>
      </w:r>
      <w:r w:rsidRPr="00281C48">
        <w:t>s</w:t>
      </w:r>
      <w:r w:rsidR="0001054C" w:rsidRPr="00281C48">
        <w:t>i</w:t>
      </w:r>
      <w:r w:rsidRPr="00281C48">
        <w:t>kei</w:t>
      </w:r>
      <w:r>
        <w:t>čiančią ugdymo aplinką, sukursiančių sąlygas veiksmingiau ugdyti įvairių gebėjimų ir poreikių vaikus, jaunuolius ir kitus asmenis, užtikrinančių kokybišką išsilavinimą, atitinkantį išsilavinimo standartus, lygias galimybes.</w:t>
      </w:r>
    </w:p>
    <w:p w:rsidR="00E2562B" w:rsidRDefault="00E2562B" w:rsidP="00E2562B">
      <w:pPr>
        <w:spacing w:line="360" w:lineRule="auto"/>
        <w:ind w:firstLine="851"/>
        <w:jc w:val="both"/>
      </w:pPr>
      <w:r w:rsidRPr="001D170E">
        <w:t>P</w:t>
      </w:r>
      <w:r>
        <w:t>lane pateikta S</w:t>
      </w:r>
      <w:r w:rsidRPr="001D170E">
        <w:t xml:space="preserve">avivaldybės esama švietimo būklė ir prognozės, </w:t>
      </w:r>
      <w:r w:rsidR="00BB1954">
        <w:t>stiprybės, silpnybės, grėsmės ir galimybės</w:t>
      </w:r>
      <w:r w:rsidRPr="001D170E">
        <w:t>, mokyklų tinklo pertvarkos strateginis tikslas, uždaviniai ir prioritetai, laukiami rezultatai iki 202</w:t>
      </w:r>
      <w:r w:rsidR="00437431">
        <w:t>5</w:t>
      </w:r>
      <w:r w:rsidRPr="001D170E">
        <w:t xml:space="preserve"> metų, mokyklų tinklo pertvarkos vertinimas.</w:t>
      </w:r>
    </w:p>
    <w:p w:rsidR="00E2562B" w:rsidRDefault="00E2562B" w:rsidP="00E2562B">
      <w:pPr>
        <w:spacing w:line="360" w:lineRule="auto"/>
        <w:ind w:firstLine="851"/>
        <w:jc w:val="both"/>
      </w:pPr>
      <w:r>
        <w:t>Savivaldybės formaliojo švietimo įstaigų tinklo struktūriniai pokyčiai 20</w:t>
      </w:r>
      <w:r w:rsidR="00437431">
        <w:t>2</w:t>
      </w:r>
      <w:r>
        <w:t>1–202</w:t>
      </w:r>
      <w:r w:rsidR="00437431">
        <w:t>5</w:t>
      </w:r>
      <w:r>
        <w:t xml:space="preserve"> metais bus įgyvendinami pagal Anykščių rajono savivaldybės bendrojo ugdymo mokyklų 20</w:t>
      </w:r>
      <w:r w:rsidR="00437431">
        <w:t>2</w:t>
      </w:r>
      <w:r>
        <w:t>1–202</w:t>
      </w:r>
      <w:r w:rsidR="00437431">
        <w:t>5</w:t>
      </w:r>
      <w:r>
        <w:t xml:space="preserve"> metų steigimo, reorganizavimo, pertvarkymo ir struktūrinių pertvarkymų planą </w:t>
      </w:r>
      <w:r w:rsidRPr="000115C0">
        <w:t>(priedas).</w:t>
      </w:r>
    </w:p>
    <w:p w:rsidR="00E2562B" w:rsidRDefault="00E2562B" w:rsidP="00E2562B">
      <w:pPr>
        <w:spacing w:line="360" w:lineRule="auto"/>
        <w:ind w:firstLine="851"/>
        <w:jc w:val="both"/>
      </w:pPr>
      <w:r>
        <w:t>Mokyklų tinklo pertvarka bus vykdoma, atsižvelgiant į šiuolaikinės visuomenės kultūrinius, socialinius ir mokymosi poreikius bei realias finansines Savivaldybės galimybes. Planas parengtas penkeriems metams, paliekant galimybę jį atnaujinti kasmet pagal poreikius.</w:t>
      </w:r>
    </w:p>
    <w:p w:rsidR="0099564E" w:rsidRDefault="0099564E" w:rsidP="00E2562B">
      <w:pPr>
        <w:spacing w:line="360" w:lineRule="auto"/>
        <w:ind w:firstLine="851"/>
        <w:jc w:val="both"/>
      </w:pPr>
      <w:r>
        <w:t>Įgyvendinant Anykščių rajono bendrojo ugdymo mokyklų tinklo pertvarkos 2016</w:t>
      </w:r>
      <w:r w:rsidR="00E470C7">
        <w:t>–</w:t>
      </w:r>
      <w:r>
        <w:t>2020 m. bendrąjį planą buvo reorganizuotos keturios bendrojo ugdymo mokyklos:</w:t>
      </w:r>
    </w:p>
    <w:p w:rsidR="0099564E" w:rsidRDefault="0099564E" w:rsidP="00E2562B">
      <w:pPr>
        <w:spacing w:line="360" w:lineRule="auto"/>
        <w:ind w:firstLine="851"/>
        <w:jc w:val="both"/>
      </w:pPr>
      <w:r>
        <w:t>Kurklių Stepono Kairio pagrindinė mokykla – į Antano Baranausko pagrindinės mokyklos Kurklių Stepono Kairio skyrių;</w:t>
      </w:r>
    </w:p>
    <w:p w:rsidR="0099564E" w:rsidRDefault="0099564E" w:rsidP="00E2562B">
      <w:pPr>
        <w:spacing w:line="360" w:lineRule="auto"/>
        <w:ind w:firstLine="851"/>
        <w:jc w:val="both"/>
      </w:pPr>
      <w:r>
        <w:t>Viešintų pagrindinė mokykla-daugiafunkcis centras – į Troškūnų Kazio Inčiūros gimnazijos Viešintų daugiafunkcio centro skyrių;</w:t>
      </w:r>
    </w:p>
    <w:p w:rsidR="0099564E" w:rsidRDefault="0099564E" w:rsidP="00E2562B">
      <w:pPr>
        <w:spacing w:line="360" w:lineRule="auto"/>
        <w:ind w:firstLine="851"/>
        <w:jc w:val="both"/>
      </w:pPr>
      <w:r>
        <w:t>Debeikių pagrindinė mokykl</w:t>
      </w:r>
      <w:r w:rsidR="00BB1954">
        <w:t>a</w:t>
      </w:r>
      <w:r>
        <w:t xml:space="preserve"> – į Svėdasų Juozo Tumo-Vaižganto gimnazijos </w:t>
      </w:r>
      <w:r w:rsidR="00E470C7">
        <w:t>Debeik</w:t>
      </w:r>
      <w:r>
        <w:t>ių skyrių;</w:t>
      </w:r>
    </w:p>
    <w:p w:rsidR="0099564E" w:rsidRPr="001F1C78" w:rsidRDefault="0099564E" w:rsidP="00E2562B">
      <w:pPr>
        <w:spacing w:line="360" w:lineRule="auto"/>
        <w:ind w:firstLine="851"/>
        <w:jc w:val="both"/>
      </w:pPr>
      <w:r>
        <w:t>Traupio pagrindinė mokykla – į Kavarsko pagrindinės mokyklos-daugiafunkcio centro Traupio skyrių.</w:t>
      </w:r>
    </w:p>
    <w:p w:rsidR="00E2562B" w:rsidRDefault="00E2562B" w:rsidP="00E470C7">
      <w:pPr>
        <w:tabs>
          <w:tab w:val="left" w:pos="993"/>
        </w:tabs>
        <w:jc w:val="center"/>
        <w:rPr>
          <w:b/>
        </w:rPr>
      </w:pPr>
      <w:r>
        <w:rPr>
          <w:b/>
        </w:rPr>
        <w:t>II SKYRIUS</w:t>
      </w:r>
    </w:p>
    <w:p w:rsidR="00E2562B" w:rsidRPr="00D03E5D" w:rsidRDefault="00E2562B" w:rsidP="00E470C7">
      <w:pPr>
        <w:tabs>
          <w:tab w:val="left" w:pos="993"/>
        </w:tabs>
        <w:jc w:val="center"/>
        <w:rPr>
          <w:b/>
        </w:rPr>
      </w:pPr>
      <w:r>
        <w:rPr>
          <w:b/>
        </w:rPr>
        <w:t xml:space="preserve"> </w:t>
      </w:r>
      <w:r w:rsidRPr="00D03E5D">
        <w:rPr>
          <w:b/>
        </w:rPr>
        <w:t xml:space="preserve">ESAMA </w:t>
      </w:r>
      <w:r>
        <w:rPr>
          <w:b/>
        </w:rPr>
        <w:t xml:space="preserve">ŠVIETIMO </w:t>
      </w:r>
      <w:r w:rsidRPr="00D03E5D">
        <w:rPr>
          <w:b/>
        </w:rPr>
        <w:t xml:space="preserve">BŪKLĖ IR </w:t>
      </w:r>
      <w:r>
        <w:rPr>
          <w:b/>
        </w:rPr>
        <w:t>PROGNOZĖS</w:t>
      </w:r>
    </w:p>
    <w:p w:rsidR="00E2562B" w:rsidRPr="00AF79F4" w:rsidRDefault="00E2562B" w:rsidP="00E2562B">
      <w:pPr>
        <w:tabs>
          <w:tab w:val="left" w:pos="993"/>
        </w:tabs>
        <w:spacing w:line="360" w:lineRule="auto"/>
        <w:jc w:val="both"/>
        <w:rPr>
          <w:sz w:val="16"/>
          <w:szCs w:val="16"/>
        </w:rPr>
      </w:pPr>
      <w:r>
        <w:tab/>
      </w:r>
      <w:r>
        <w:tab/>
        <w:t xml:space="preserve"> </w:t>
      </w:r>
    </w:p>
    <w:p w:rsidR="00E2562B" w:rsidRPr="003915BD" w:rsidRDefault="00E2562B" w:rsidP="00E2562B">
      <w:pPr>
        <w:pStyle w:val="ListParagraph"/>
        <w:numPr>
          <w:ilvl w:val="0"/>
          <w:numId w:val="11"/>
        </w:numPr>
        <w:tabs>
          <w:tab w:val="left" w:pos="851"/>
        </w:tabs>
        <w:spacing w:line="360" w:lineRule="auto"/>
        <w:jc w:val="both"/>
        <w:rPr>
          <w:b/>
        </w:rPr>
      </w:pPr>
      <w:r w:rsidRPr="003915BD">
        <w:rPr>
          <w:b/>
        </w:rPr>
        <w:t>Švietimo aplinka:</w:t>
      </w:r>
    </w:p>
    <w:p w:rsidR="00E2562B" w:rsidRPr="002A28D0" w:rsidRDefault="00E2562B" w:rsidP="00E2562B">
      <w:pPr>
        <w:tabs>
          <w:tab w:val="left" w:pos="851"/>
        </w:tabs>
        <w:spacing w:line="360" w:lineRule="auto"/>
        <w:jc w:val="both"/>
      </w:pPr>
      <w:r>
        <w:rPr>
          <w:b/>
        </w:rPr>
        <w:tab/>
      </w:r>
      <w:r w:rsidRPr="002A28D0">
        <w:t>Švietimo aplinka arba demografinis, socialinis kontekstas</w:t>
      </w:r>
      <w:r>
        <w:t>,</w:t>
      </w:r>
      <w:r w:rsidRPr="002A28D0">
        <w:t xml:space="preserve"> </w:t>
      </w:r>
      <w:r>
        <w:t>turi įtakos š</w:t>
      </w:r>
      <w:r w:rsidRPr="002A28D0">
        <w:t>vietimo proces</w:t>
      </w:r>
      <w:r>
        <w:t>ams</w:t>
      </w:r>
      <w:r w:rsidRPr="002A28D0">
        <w:t xml:space="preserve"> </w:t>
      </w:r>
      <w:r>
        <w:t>s</w:t>
      </w:r>
      <w:r w:rsidRPr="002A28D0">
        <w:t xml:space="preserve">avivaldybėje. </w:t>
      </w:r>
    </w:p>
    <w:p w:rsidR="00E2562B" w:rsidRPr="00E470C7" w:rsidRDefault="00E2562B" w:rsidP="00E2562B">
      <w:pPr>
        <w:tabs>
          <w:tab w:val="left" w:pos="851"/>
        </w:tabs>
        <w:spacing w:line="360" w:lineRule="auto"/>
        <w:ind w:firstLine="851"/>
        <w:jc w:val="both"/>
      </w:pPr>
      <w:r w:rsidRPr="00E470C7">
        <w:t xml:space="preserve">Vienas pagrindinių rodiklių, atspindinčių demografinę situaciją, yra gyventojų skaičius.     </w:t>
      </w:r>
      <w:r w:rsidRPr="00E470C7">
        <w:tab/>
      </w:r>
      <w:r w:rsidR="005B41AA" w:rsidRPr="00E470C7">
        <w:t>2021</w:t>
      </w:r>
      <w:r w:rsidRPr="00E470C7">
        <w:t xml:space="preserve"> metų pradžios duomenimis </w:t>
      </w:r>
      <w:r w:rsidR="00E470C7">
        <w:t>S</w:t>
      </w:r>
      <w:r w:rsidRPr="00E470C7">
        <w:t>avivaldybės teritorijoje gyvena 2</w:t>
      </w:r>
      <w:r w:rsidR="005B41AA" w:rsidRPr="00E470C7">
        <w:t>2623</w:t>
      </w:r>
      <w:r w:rsidRPr="00E470C7">
        <w:t xml:space="preserve"> gyventojai (1 diagrama).  </w:t>
      </w:r>
    </w:p>
    <w:p w:rsidR="00E470C7" w:rsidRDefault="00E470C7" w:rsidP="00E2562B">
      <w:pPr>
        <w:tabs>
          <w:tab w:val="left" w:pos="851"/>
        </w:tabs>
        <w:spacing w:line="360" w:lineRule="auto"/>
        <w:jc w:val="right"/>
        <w:rPr>
          <w:i/>
          <w:sz w:val="20"/>
          <w:szCs w:val="20"/>
        </w:rPr>
      </w:pPr>
    </w:p>
    <w:p w:rsidR="00E470C7" w:rsidRDefault="00E470C7" w:rsidP="00E2562B">
      <w:pPr>
        <w:tabs>
          <w:tab w:val="left" w:pos="851"/>
        </w:tabs>
        <w:spacing w:line="360" w:lineRule="auto"/>
        <w:jc w:val="right"/>
        <w:rPr>
          <w:i/>
          <w:sz w:val="20"/>
          <w:szCs w:val="20"/>
        </w:rPr>
      </w:pPr>
    </w:p>
    <w:p w:rsidR="00E2562B" w:rsidRPr="005371DD" w:rsidRDefault="00E2562B" w:rsidP="00E2562B">
      <w:pPr>
        <w:tabs>
          <w:tab w:val="left" w:pos="851"/>
        </w:tabs>
        <w:spacing w:line="360" w:lineRule="auto"/>
        <w:jc w:val="right"/>
        <w:rPr>
          <w:b/>
          <w:i/>
          <w:sz w:val="20"/>
          <w:szCs w:val="20"/>
        </w:rPr>
      </w:pPr>
      <w:r w:rsidRPr="005371DD">
        <w:rPr>
          <w:b/>
          <w:i/>
          <w:sz w:val="20"/>
          <w:szCs w:val="20"/>
        </w:rPr>
        <w:lastRenderedPageBreak/>
        <w:t>1 diagrama. Anykščių rajono savivaldybės gyventojų skaičiaus pokytis</w:t>
      </w:r>
    </w:p>
    <w:p w:rsidR="00E2562B" w:rsidRPr="005B41AA" w:rsidRDefault="00914D63" w:rsidP="00E2562B">
      <w:pPr>
        <w:tabs>
          <w:tab w:val="left" w:pos="851"/>
        </w:tabs>
        <w:spacing w:line="360" w:lineRule="auto"/>
        <w:jc w:val="center"/>
        <w:rPr>
          <w:sz w:val="20"/>
          <w:szCs w:val="20"/>
          <w:highlight w:val="yellow"/>
        </w:rPr>
      </w:pPr>
      <w:r w:rsidRPr="00D75C5E">
        <w:rPr>
          <w:noProof/>
          <w:lang w:eastAsia="lt-LT"/>
        </w:rPr>
        <w:drawing>
          <wp:inline distT="0" distB="0" distL="0" distR="0">
            <wp:extent cx="4568825" cy="2740025"/>
            <wp:effectExtent l="0" t="0" r="0" b="0"/>
            <wp:docPr id="15" name="Chart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2562B" w:rsidRPr="00E470C7" w:rsidRDefault="00E2562B" w:rsidP="00E2562B">
      <w:pPr>
        <w:tabs>
          <w:tab w:val="left" w:pos="993"/>
        </w:tabs>
        <w:spacing w:line="360" w:lineRule="auto"/>
        <w:jc w:val="both"/>
        <w:rPr>
          <w:sz w:val="20"/>
          <w:szCs w:val="20"/>
        </w:rPr>
      </w:pPr>
      <w:r w:rsidRPr="00E470C7">
        <w:rPr>
          <w:b/>
        </w:rPr>
        <w:tab/>
      </w:r>
      <w:r w:rsidRPr="00E470C7">
        <w:tab/>
      </w:r>
      <w:r w:rsidRPr="00E470C7">
        <w:rPr>
          <w:sz w:val="20"/>
          <w:szCs w:val="20"/>
        </w:rPr>
        <w:t xml:space="preserve">Šaltinis: Lietuvos statistikos departamentas </w:t>
      </w:r>
      <w:r w:rsidR="005B41AA" w:rsidRPr="00E470C7">
        <w:rPr>
          <w:sz w:val="20"/>
          <w:szCs w:val="20"/>
        </w:rPr>
        <w:t>(duomenys metų pradžios)</w:t>
      </w:r>
    </w:p>
    <w:p w:rsidR="00E2562B" w:rsidRPr="00E470C7" w:rsidRDefault="00E2562B" w:rsidP="00E2562B">
      <w:pPr>
        <w:tabs>
          <w:tab w:val="left" w:pos="840"/>
        </w:tabs>
        <w:spacing w:line="360" w:lineRule="auto"/>
        <w:jc w:val="both"/>
        <w:rPr>
          <w:color w:val="000000"/>
          <w:sz w:val="16"/>
          <w:szCs w:val="16"/>
        </w:rPr>
      </w:pPr>
      <w:r w:rsidRPr="00E470C7">
        <w:rPr>
          <w:color w:val="000000"/>
        </w:rPr>
        <w:tab/>
      </w:r>
    </w:p>
    <w:p w:rsidR="00E2562B" w:rsidRPr="00E470C7" w:rsidRDefault="00E2562B" w:rsidP="00E2562B">
      <w:pPr>
        <w:tabs>
          <w:tab w:val="left" w:pos="840"/>
        </w:tabs>
        <w:spacing w:line="360" w:lineRule="auto"/>
        <w:jc w:val="both"/>
        <w:rPr>
          <w:color w:val="000000"/>
        </w:rPr>
      </w:pPr>
      <w:r w:rsidRPr="00E470C7">
        <w:rPr>
          <w:color w:val="000000"/>
        </w:rPr>
        <w:tab/>
      </w:r>
      <w:r w:rsidRPr="00E470C7">
        <w:rPr>
          <w:color w:val="000000"/>
        </w:rPr>
        <w:tab/>
        <w:t>Lietuvos statistikos departamento duomenimis 201</w:t>
      </w:r>
      <w:r w:rsidR="005B41AA" w:rsidRPr="00E470C7">
        <w:rPr>
          <w:color w:val="000000"/>
        </w:rPr>
        <w:t>7</w:t>
      </w:r>
      <w:r w:rsidRPr="00E470C7">
        <w:rPr>
          <w:color w:val="000000"/>
        </w:rPr>
        <w:t>–20</w:t>
      </w:r>
      <w:r w:rsidR="005B41AA" w:rsidRPr="00E470C7">
        <w:rPr>
          <w:color w:val="000000"/>
        </w:rPr>
        <w:t>2</w:t>
      </w:r>
      <w:r w:rsidR="00111305">
        <w:rPr>
          <w:color w:val="000000"/>
        </w:rPr>
        <w:t>0</w:t>
      </w:r>
      <w:r w:rsidRPr="00E470C7">
        <w:rPr>
          <w:color w:val="000000"/>
        </w:rPr>
        <w:t xml:space="preserve"> metais Anykščių rajono savivaldybės gyventojų migracijos saldo – atvykusių ir išvykusių per atitinkamą la</w:t>
      </w:r>
      <w:r w:rsidR="00E470C7" w:rsidRPr="00E470C7">
        <w:rPr>
          <w:color w:val="000000"/>
        </w:rPr>
        <w:t xml:space="preserve">ikotarpį skaičiaus skirtumas – </w:t>
      </w:r>
      <w:r w:rsidRPr="00E470C7">
        <w:rPr>
          <w:color w:val="000000"/>
        </w:rPr>
        <w:t>23</w:t>
      </w:r>
      <w:r w:rsidR="005B41AA" w:rsidRPr="00E470C7">
        <w:rPr>
          <w:color w:val="000000"/>
        </w:rPr>
        <w:t>76</w:t>
      </w:r>
      <w:r w:rsidRPr="00E470C7">
        <w:rPr>
          <w:color w:val="000000"/>
        </w:rPr>
        <w:t xml:space="preserve">. Gyventojų sumažėjo </w:t>
      </w:r>
      <w:r w:rsidR="005B41AA" w:rsidRPr="00E470C7">
        <w:rPr>
          <w:color w:val="000000"/>
        </w:rPr>
        <w:t>9,5</w:t>
      </w:r>
      <w:r w:rsidRPr="00E470C7">
        <w:rPr>
          <w:color w:val="000000"/>
        </w:rPr>
        <w:t xml:space="preserve"> proc.</w:t>
      </w:r>
    </w:p>
    <w:p w:rsidR="00E2562B" w:rsidRPr="00E470C7" w:rsidRDefault="00E2562B" w:rsidP="00E2562B">
      <w:pPr>
        <w:tabs>
          <w:tab w:val="left" w:pos="851"/>
        </w:tabs>
        <w:spacing w:line="360" w:lineRule="auto"/>
        <w:jc w:val="both"/>
        <w:rPr>
          <w:color w:val="000000"/>
        </w:rPr>
      </w:pPr>
      <w:r w:rsidRPr="00E470C7">
        <w:rPr>
          <w:color w:val="000000"/>
        </w:rPr>
        <w:tab/>
        <w:t xml:space="preserve">Duomenys rodo nuolatinę </w:t>
      </w:r>
      <w:r w:rsidR="00E470C7" w:rsidRPr="00E470C7">
        <w:rPr>
          <w:color w:val="000000"/>
        </w:rPr>
        <w:t>S</w:t>
      </w:r>
      <w:r w:rsidRPr="00E470C7">
        <w:rPr>
          <w:color w:val="000000"/>
        </w:rPr>
        <w:t xml:space="preserve">avivaldybės gyventojų skaičiaus mažėjimo tendenciją, lemiamą natūralios gyventojų kaitos, tarptautinės ir vidaus migracijos procesų.   </w:t>
      </w:r>
    </w:p>
    <w:p w:rsidR="00E2562B" w:rsidRPr="00E470C7" w:rsidRDefault="00E2562B" w:rsidP="00E2562B">
      <w:pPr>
        <w:tabs>
          <w:tab w:val="left" w:pos="851"/>
        </w:tabs>
        <w:spacing w:line="360" w:lineRule="auto"/>
        <w:jc w:val="both"/>
      </w:pPr>
      <w:r w:rsidRPr="00E470C7">
        <w:rPr>
          <w:color w:val="000000"/>
        </w:rPr>
        <w:tab/>
        <w:t xml:space="preserve">2 diagramoje parodyta registruotų gimimo įrašų skaičiaus kaita </w:t>
      </w:r>
      <w:r w:rsidR="00E470C7" w:rsidRPr="00E470C7">
        <w:rPr>
          <w:color w:val="000000"/>
        </w:rPr>
        <w:t>S</w:t>
      </w:r>
      <w:r w:rsidRPr="00E470C7">
        <w:rPr>
          <w:color w:val="000000"/>
        </w:rPr>
        <w:t>avivaldybėje.</w:t>
      </w:r>
      <w:r w:rsidR="00D37276" w:rsidRPr="00E470C7">
        <w:rPr>
          <w:color w:val="000000"/>
        </w:rPr>
        <w:t xml:space="preserve"> </w:t>
      </w:r>
      <w:r w:rsidRPr="00E470C7">
        <w:t>201</w:t>
      </w:r>
      <w:r w:rsidR="00D37276" w:rsidRPr="00E470C7">
        <w:t>6</w:t>
      </w:r>
      <w:r w:rsidRPr="00E470C7">
        <w:t>–</w:t>
      </w:r>
      <w:r w:rsidR="00D37276" w:rsidRPr="00E470C7">
        <w:t>2020</w:t>
      </w:r>
      <w:r w:rsidRPr="00E470C7">
        <w:t xml:space="preserve"> metais gimusiųjų skaičius </w:t>
      </w:r>
      <w:r w:rsidR="00D37276" w:rsidRPr="00E470C7">
        <w:t>su</w:t>
      </w:r>
      <w:r w:rsidRPr="00E470C7">
        <w:t>mažėjo</w:t>
      </w:r>
      <w:r w:rsidR="00D37276" w:rsidRPr="00E470C7">
        <w:t xml:space="preserve"> 65 vaikais arba 32 proc</w:t>
      </w:r>
      <w:r w:rsidRPr="00E470C7">
        <w:t xml:space="preserve">.  </w:t>
      </w:r>
    </w:p>
    <w:p w:rsidR="00E2562B" w:rsidRPr="005371DD" w:rsidRDefault="00E2562B" w:rsidP="00E2562B">
      <w:pPr>
        <w:tabs>
          <w:tab w:val="left" w:pos="851"/>
        </w:tabs>
        <w:spacing w:line="360" w:lineRule="auto"/>
        <w:jc w:val="right"/>
        <w:rPr>
          <w:b/>
          <w:i/>
          <w:sz w:val="20"/>
          <w:szCs w:val="20"/>
        </w:rPr>
      </w:pPr>
      <w:r w:rsidRPr="005371DD">
        <w:rPr>
          <w:b/>
          <w:i/>
          <w:sz w:val="20"/>
          <w:szCs w:val="20"/>
        </w:rPr>
        <w:t xml:space="preserve">2 diagrama. </w:t>
      </w:r>
      <w:r w:rsidR="00D37276" w:rsidRPr="005371DD">
        <w:rPr>
          <w:b/>
          <w:i/>
          <w:sz w:val="20"/>
          <w:szCs w:val="20"/>
        </w:rPr>
        <w:t xml:space="preserve">Gimusių vaikų skaičiaus </w:t>
      </w:r>
      <w:r w:rsidRPr="005371DD">
        <w:rPr>
          <w:b/>
          <w:i/>
          <w:sz w:val="20"/>
          <w:szCs w:val="20"/>
        </w:rPr>
        <w:t xml:space="preserve"> kaita Anykščių rajono savivaldybėje</w:t>
      </w:r>
    </w:p>
    <w:p w:rsidR="00E2562B" w:rsidRPr="00D37276" w:rsidRDefault="00914D63" w:rsidP="00E2562B">
      <w:pPr>
        <w:tabs>
          <w:tab w:val="left" w:pos="851"/>
          <w:tab w:val="left" w:pos="1276"/>
        </w:tabs>
        <w:spacing w:line="360" w:lineRule="auto"/>
        <w:jc w:val="center"/>
        <w:rPr>
          <w:highlight w:val="yellow"/>
        </w:rPr>
      </w:pPr>
      <w:r w:rsidRPr="00D75C5E">
        <w:rPr>
          <w:noProof/>
          <w:lang w:eastAsia="lt-LT"/>
        </w:rPr>
        <w:drawing>
          <wp:inline distT="0" distB="0" distL="0" distR="0">
            <wp:extent cx="4568825" cy="2319020"/>
            <wp:effectExtent l="0" t="0" r="0" b="0"/>
            <wp:docPr id="14" name="Chart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37276" w:rsidRDefault="00E470C7" w:rsidP="00D37276">
      <w:pPr>
        <w:tabs>
          <w:tab w:val="left" w:pos="993"/>
        </w:tabs>
        <w:spacing w:line="360" w:lineRule="auto"/>
        <w:jc w:val="both"/>
        <w:rPr>
          <w:sz w:val="20"/>
          <w:szCs w:val="20"/>
        </w:rPr>
      </w:pPr>
      <w:r>
        <w:rPr>
          <w:sz w:val="20"/>
          <w:szCs w:val="20"/>
        </w:rPr>
        <w:tab/>
      </w:r>
      <w:r w:rsidR="00E2562B" w:rsidRPr="00E470C7">
        <w:rPr>
          <w:sz w:val="20"/>
          <w:szCs w:val="20"/>
        </w:rPr>
        <w:t xml:space="preserve">Šaltinis: </w:t>
      </w:r>
      <w:r w:rsidR="00D37276" w:rsidRPr="00E470C7">
        <w:rPr>
          <w:sz w:val="20"/>
          <w:szCs w:val="20"/>
        </w:rPr>
        <w:t>Lietuvos statistikos departamentas (duomenys metų pradžios)</w:t>
      </w:r>
    </w:p>
    <w:p w:rsidR="000A7DFD" w:rsidRPr="00E470C7" w:rsidRDefault="000A7DFD" w:rsidP="00D37276">
      <w:pPr>
        <w:tabs>
          <w:tab w:val="left" w:pos="993"/>
        </w:tabs>
        <w:spacing w:line="360" w:lineRule="auto"/>
        <w:jc w:val="both"/>
        <w:rPr>
          <w:sz w:val="20"/>
          <w:szCs w:val="20"/>
        </w:rPr>
      </w:pPr>
    </w:p>
    <w:p w:rsidR="00E2562B" w:rsidRPr="0095172C" w:rsidRDefault="00E2562B" w:rsidP="00E2562B">
      <w:pPr>
        <w:tabs>
          <w:tab w:val="left" w:pos="840"/>
          <w:tab w:val="left" w:pos="1276"/>
        </w:tabs>
        <w:spacing w:line="360" w:lineRule="auto"/>
        <w:jc w:val="both"/>
        <w:rPr>
          <w:color w:val="000000"/>
        </w:rPr>
      </w:pPr>
      <w:r>
        <w:tab/>
      </w:r>
      <w:r w:rsidRPr="0095172C">
        <w:t>Savivaldybės ekonominės ir socialinės būklės kontekstas daro įtaką švietimo procesams.</w:t>
      </w:r>
    </w:p>
    <w:p w:rsidR="00E2562B" w:rsidRPr="00C71FC2" w:rsidRDefault="00E2562B" w:rsidP="00E2562B">
      <w:pPr>
        <w:tabs>
          <w:tab w:val="left" w:pos="840"/>
        </w:tabs>
        <w:spacing w:line="360" w:lineRule="auto"/>
        <w:jc w:val="both"/>
      </w:pPr>
      <w:r w:rsidRPr="0095172C">
        <w:rPr>
          <w:b/>
        </w:rPr>
        <w:tab/>
      </w:r>
      <w:r w:rsidR="004F3604" w:rsidRPr="00C71FC2">
        <w:t>Panevėžio klientų aptarnavimo departamento Anykščių skyriaus</w:t>
      </w:r>
      <w:r w:rsidRPr="00C71FC2">
        <w:t xml:space="preserve"> 20</w:t>
      </w:r>
      <w:r w:rsidR="004F3604" w:rsidRPr="00C71FC2">
        <w:t>2</w:t>
      </w:r>
      <w:r w:rsidRPr="00C71FC2">
        <w:t>1 m. gegužės 1 d. duomenimis nedarbas mūsų rajone siekė 1</w:t>
      </w:r>
      <w:r w:rsidR="00C71FC2" w:rsidRPr="00C71FC2">
        <w:t>8</w:t>
      </w:r>
      <w:r w:rsidRPr="00C71FC2">
        <w:t>,4 proc. darbing</w:t>
      </w:r>
      <w:r w:rsidR="004F3604" w:rsidRPr="00C71FC2">
        <w:t>o amžiaus</w:t>
      </w:r>
      <w:r w:rsidRPr="00C71FC2">
        <w:t xml:space="preserve"> rajono gyventojų</w:t>
      </w:r>
      <w:r w:rsidR="00C71FC2" w:rsidRPr="00C71FC2">
        <w:t xml:space="preserve">. Žemiausias  </w:t>
      </w:r>
      <w:r w:rsidR="000A7DFD">
        <w:lastRenderedPageBreak/>
        <w:t>–</w:t>
      </w:r>
      <w:r w:rsidRPr="00C71FC2">
        <w:t xml:space="preserve"> Utenos rajon</w:t>
      </w:r>
      <w:r w:rsidR="00C71FC2" w:rsidRPr="00C71FC2">
        <w:t>e</w:t>
      </w:r>
      <w:r w:rsidRPr="00C71FC2">
        <w:t xml:space="preserve"> </w:t>
      </w:r>
      <w:r w:rsidR="000A7DFD">
        <w:t>–</w:t>
      </w:r>
      <w:r w:rsidRPr="00C71FC2">
        <w:t xml:space="preserve"> 1</w:t>
      </w:r>
      <w:r w:rsidR="00C71FC2" w:rsidRPr="00C71FC2">
        <w:t>3</w:t>
      </w:r>
      <w:r w:rsidRPr="00C71FC2">
        <w:t>,</w:t>
      </w:r>
      <w:r w:rsidR="00C71FC2" w:rsidRPr="00C71FC2">
        <w:t>5</w:t>
      </w:r>
      <w:r w:rsidRPr="00C71FC2">
        <w:t xml:space="preserve"> proc. Utenos regione vidutiniškai nedarbas gegužės 1 d. duomenimis siekė 1</w:t>
      </w:r>
      <w:r w:rsidR="00C71FC2" w:rsidRPr="00C71FC2">
        <w:t>6</w:t>
      </w:r>
      <w:r w:rsidRPr="00C71FC2">
        <w:t>,</w:t>
      </w:r>
      <w:r w:rsidR="00C71FC2" w:rsidRPr="00C71FC2">
        <w:t>8</w:t>
      </w:r>
      <w:r w:rsidRPr="00C71FC2">
        <w:t xml:space="preserve"> proc.</w:t>
      </w:r>
    </w:p>
    <w:p w:rsidR="00E213DE" w:rsidRPr="005B6E56" w:rsidRDefault="00E2562B" w:rsidP="00E213DE">
      <w:pPr>
        <w:pStyle w:val="NoSpacing"/>
        <w:tabs>
          <w:tab w:val="left" w:pos="851"/>
        </w:tabs>
        <w:spacing w:line="360" w:lineRule="auto"/>
        <w:jc w:val="both"/>
        <w:rPr>
          <w:sz w:val="20"/>
          <w:szCs w:val="20"/>
        </w:rPr>
      </w:pPr>
      <w:r w:rsidRPr="00C56274">
        <w:tab/>
      </w:r>
      <w:r w:rsidR="00E213DE" w:rsidRPr="005B6E56">
        <w:t>Anykščių rajono savivaldybės administracijos Socialinės paramos skyriaus duomenimis Anykščių rajono savivaldybės socialinės pašalpos gavėjų skaičius kasmet mažėja: 2017 m. – 1719</w:t>
      </w:r>
      <w:r w:rsidR="005B6E56" w:rsidRPr="005B6E56">
        <w:t>,</w:t>
      </w:r>
      <w:r w:rsidR="00E213DE" w:rsidRPr="005B6E56">
        <w:t xml:space="preserve"> 2018 m. </w:t>
      </w:r>
      <w:r w:rsidR="005B6E56" w:rsidRPr="005B6E56">
        <w:t xml:space="preserve">– </w:t>
      </w:r>
      <w:r w:rsidR="00E213DE" w:rsidRPr="005B6E56">
        <w:t>1286</w:t>
      </w:r>
      <w:r w:rsidR="005B6E56" w:rsidRPr="005B6E56">
        <w:t xml:space="preserve">, 2019 m. – </w:t>
      </w:r>
      <w:r w:rsidR="00E213DE" w:rsidRPr="005B6E56">
        <w:t>1211</w:t>
      </w:r>
      <w:r w:rsidR="005B6E56" w:rsidRPr="005B6E56">
        <w:t>,</w:t>
      </w:r>
      <w:r w:rsidR="00E213DE" w:rsidRPr="005B6E56">
        <w:t xml:space="preserve"> 2020 m. – 978. Sumažėjo 43,1 proc. Tai lėmė sugriežtinta socialinių pašalpų skyrimo tvarka ir gyventojų skaičiaus mažėjimas rajone</w:t>
      </w:r>
      <w:r w:rsidR="005B6E56">
        <w:t>.</w:t>
      </w:r>
    </w:p>
    <w:p w:rsidR="00CE78AE" w:rsidRPr="0079754B" w:rsidRDefault="00CE78AE" w:rsidP="000A7DFD">
      <w:pPr>
        <w:shd w:val="clear" w:color="auto" w:fill="FFFFFF"/>
        <w:spacing w:line="360" w:lineRule="auto"/>
        <w:ind w:firstLine="1296"/>
        <w:jc w:val="both"/>
        <w:rPr>
          <w:color w:val="222222"/>
        </w:rPr>
      </w:pPr>
      <w:r w:rsidRPr="0079754B">
        <w:rPr>
          <w:color w:val="222222"/>
        </w:rPr>
        <w:t>2020 metais keitėsi teisės aktai, apsprendžiantys teisę į mokinių nemokamą maitinimą. Nuo rugsėjo 1 d. pradėta nemokamai maitinti visus priešmokyklinukus ir pirmokus, nevertinant šeimos pajamų. Dėl šios priežasties išaugo nemokamą maitinimą gaunančių mokinių skaičius, palyginus su bendru mokinių skaičiumi, kuris 2020 metų pradžioje buvo 25,1 proc., o metų pabaigoje – 33,5 proc. Dėl COVID-19 ligos paskelbto karantino nemokamas mokinių maitinimas buvo organizuojamas teikiamų maisto davinių forma. Daviniai mokiniams ar jų tėvams buvo išduodami saugiai, ne kontaktiniu būdu. Negalėjusiems minėtų davinių atsiimti mokyklose, jie buvo išvežiojami mokyklų transportu į mokinių namus.  Nemokamo maitinimo patiekalų maisto produktams įsigyti panaudota 176164,70 Eur. Palyginus su praėjusiais metais šios nemokamo maitinimo išlaidos dėl didesnio nemokamai maitinamų mokinių</w:t>
      </w:r>
      <w:r w:rsidR="000A7DFD">
        <w:rPr>
          <w:color w:val="222222"/>
        </w:rPr>
        <w:t xml:space="preserve"> skaičiaus padidėjo 28,2 proc. </w:t>
      </w:r>
      <w:r w:rsidRPr="0079754B">
        <w:rPr>
          <w:color w:val="222222"/>
        </w:rPr>
        <w:t>Nuo 2021 m. rugsėjo 1 d.</w:t>
      </w:r>
      <w:r w:rsidR="000A7DFD">
        <w:rPr>
          <w:color w:val="222222"/>
        </w:rPr>
        <w:t>,</w:t>
      </w:r>
      <w:r w:rsidRPr="0079754B">
        <w:rPr>
          <w:color w:val="222222"/>
        </w:rPr>
        <w:t xml:space="preserve"> neatsižvelgiant į šeimos pajamas</w:t>
      </w:r>
      <w:r w:rsidR="000A7DFD">
        <w:rPr>
          <w:color w:val="222222"/>
        </w:rPr>
        <w:t>,</w:t>
      </w:r>
      <w:r w:rsidRPr="0079754B">
        <w:rPr>
          <w:color w:val="222222"/>
        </w:rPr>
        <w:t xml:space="preserve"> bus pradėti nemokamai maitinti ir antrokai. </w:t>
      </w:r>
      <w:r w:rsidR="00BB1954">
        <w:rPr>
          <w:color w:val="222222"/>
        </w:rPr>
        <w:t>V</w:t>
      </w:r>
      <w:r w:rsidRPr="000A7DFD">
        <w:rPr>
          <w:color w:val="222222"/>
        </w:rPr>
        <w:t>alstybės</w:t>
      </w:r>
      <w:r>
        <w:rPr>
          <w:rFonts w:ascii="Arial" w:hAnsi="Arial" w:cs="Arial"/>
          <w:color w:val="222222"/>
        </w:rPr>
        <w:t xml:space="preserve"> </w:t>
      </w:r>
      <w:r w:rsidR="000A7DFD">
        <w:rPr>
          <w:color w:val="222222"/>
        </w:rPr>
        <w:t>politika</w:t>
      </w:r>
      <w:r w:rsidRPr="0079754B">
        <w:rPr>
          <w:color w:val="222222"/>
        </w:rPr>
        <w:t xml:space="preserve"> plėsti nemo</w:t>
      </w:r>
      <w:r w:rsidR="000A7DFD">
        <w:rPr>
          <w:color w:val="222222"/>
        </w:rPr>
        <w:t>kamai maitinamų mokinių skaičių</w:t>
      </w:r>
      <w:r w:rsidRPr="0079754B">
        <w:rPr>
          <w:color w:val="222222"/>
        </w:rPr>
        <w:t xml:space="preserve"> mažina atskirtį ir taip sudaro sąlygas geresniam mikroklimatui mokykloje.</w:t>
      </w:r>
    </w:p>
    <w:p w:rsidR="00CE78AE" w:rsidRPr="0079754B" w:rsidRDefault="00CE78AE" w:rsidP="000A7DFD">
      <w:pPr>
        <w:shd w:val="clear" w:color="auto" w:fill="FFFFFF"/>
        <w:spacing w:line="360" w:lineRule="auto"/>
        <w:ind w:firstLine="1298"/>
        <w:jc w:val="both"/>
        <w:rPr>
          <w:color w:val="222222"/>
        </w:rPr>
      </w:pPr>
      <w:r w:rsidRPr="0079754B">
        <w:rPr>
          <w:color w:val="222222"/>
        </w:rPr>
        <w:t>Socialinė parama mokinio reikmenimis teikiama atsižvelgiant į pajamas, tenkančias vienam asmeniui. Ji teikiama pinigais arba mokiniams reikalingas asmenines priemones nuperka ir perduoda mokyklos arba Anykščių rajono socialinių paslaugų centras.</w:t>
      </w:r>
    </w:p>
    <w:p w:rsidR="00CE78AE" w:rsidRPr="0079754B" w:rsidRDefault="00CE78AE" w:rsidP="005B6E56">
      <w:pPr>
        <w:shd w:val="clear" w:color="auto" w:fill="FFFFFF"/>
        <w:spacing w:line="360" w:lineRule="auto"/>
        <w:ind w:firstLine="1296"/>
        <w:jc w:val="both"/>
        <w:rPr>
          <w:color w:val="222222"/>
        </w:rPr>
      </w:pPr>
      <w:r w:rsidRPr="0079754B">
        <w:rPr>
          <w:color w:val="222222"/>
        </w:rPr>
        <w:t>Per 2020 metus tokia parama suteikta 509 mokiniams, 74 iš jų šią paramą gavo ne pinigine forma. Gavusių paramą dalis nuo bendro mokinių skaičiaus 2020 metais buvo 24,4 proc. Šis rodiklis, palyginus su 2019 metais, nežymiai sumažėjo</w:t>
      </w:r>
      <w:r w:rsidR="000A7DFD">
        <w:rPr>
          <w:color w:val="222222"/>
        </w:rPr>
        <w:t>.</w:t>
      </w:r>
    </w:p>
    <w:p w:rsidR="00CE78AE" w:rsidRDefault="00CE78AE" w:rsidP="000A7DFD">
      <w:pPr>
        <w:shd w:val="clear" w:color="auto" w:fill="FFFFFF"/>
        <w:spacing w:line="360" w:lineRule="auto"/>
        <w:ind w:firstLine="1296"/>
        <w:jc w:val="both"/>
        <w:rPr>
          <w:color w:val="222222"/>
        </w:rPr>
      </w:pPr>
      <w:r w:rsidRPr="0079754B">
        <w:rPr>
          <w:color w:val="222222"/>
        </w:rPr>
        <w:t>Teikiant socialinę par</w:t>
      </w:r>
      <w:r w:rsidR="000A7DFD">
        <w:rPr>
          <w:color w:val="222222"/>
        </w:rPr>
        <w:t xml:space="preserve">amą mokiniams užtikrinama, kad </w:t>
      </w:r>
      <w:r w:rsidRPr="0079754B">
        <w:rPr>
          <w:color w:val="222222"/>
        </w:rPr>
        <w:t>vaikai iš nepasiturinčių šeimų būtų aprūpinti trūkstamomis mokymo p</w:t>
      </w:r>
      <w:r w:rsidR="000A7DFD">
        <w:rPr>
          <w:color w:val="222222"/>
        </w:rPr>
        <w:t>riemonėmis ir dėl nepritekliaus</w:t>
      </w:r>
      <w:r w:rsidRPr="0079754B">
        <w:rPr>
          <w:color w:val="222222"/>
        </w:rPr>
        <w:t xml:space="preserve"> neturėtų mokymosi nesėkmių.</w:t>
      </w:r>
    </w:p>
    <w:p w:rsidR="005B6E56" w:rsidRDefault="005B6E56" w:rsidP="005B6E56">
      <w:pPr>
        <w:shd w:val="clear" w:color="auto" w:fill="FFFFFF"/>
        <w:jc w:val="right"/>
        <w:rPr>
          <w:b/>
          <w:i/>
          <w:iCs/>
          <w:color w:val="000000"/>
          <w:sz w:val="20"/>
          <w:szCs w:val="20"/>
          <w:lang w:eastAsia="lt-LT"/>
        </w:rPr>
      </w:pPr>
      <w:r w:rsidRPr="005B6E56">
        <w:rPr>
          <w:b/>
          <w:i/>
          <w:iCs/>
          <w:color w:val="000000"/>
          <w:sz w:val="20"/>
          <w:szCs w:val="20"/>
          <w:lang w:eastAsia="lt-LT"/>
        </w:rPr>
        <w:t>1 lentelė. Socialinio darbo su šeimomis 2018–2020 m., rodikliai</w:t>
      </w:r>
    </w:p>
    <w:p w:rsidR="00B47ECF" w:rsidRPr="005B6E56" w:rsidRDefault="00B47ECF" w:rsidP="005B6E56">
      <w:pPr>
        <w:shd w:val="clear" w:color="auto" w:fill="FFFFFF"/>
        <w:jc w:val="right"/>
        <w:rPr>
          <w:rFonts w:ascii="Calibri" w:hAnsi="Calibri"/>
          <w:b/>
          <w:color w:val="222222"/>
          <w:lang w:eastAsia="lt-LT"/>
        </w:rPr>
      </w:pPr>
    </w:p>
    <w:tbl>
      <w:tblPr>
        <w:tblW w:w="9747" w:type="dxa"/>
        <w:tblCellMar>
          <w:left w:w="0" w:type="dxa"/>
          <w:right w:w="0" w:type="dxa"/>
        </w:tblCellMar>
        <w:tblLook w:val="04A0" w:firstRow="1" w:lastRow="0" w:firstColumn="1" w:lastColumn="0" w:noHBand="0" w:noVBand="1"/>
      </w:tblPr>
      <w:tblGrid>
        <w:gridCol w:w="4928"/>
        <w:gridCol w:w="1011"/>
        <w:gridCol w:w="1116"/>
        <w:gridCol w:w="1026"/>
        <w:gridCol w:w="1666"/>
      </w:tblGrid>
      <w:tr w:rsidR="005B6E56" w:rsidTr="005B6E56">
        <w:trPr>
          <w:trHeight w:val="300"/>
        </w:trPr>
        <w:tc>
          <w:tcPr>
            <w:tcW w:w="492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B6E56" w:rsidRDefault="005B6E56">
            <w:pPr>
              <w:rPr>
                <w:rFonts w:ascii="Calibri" w:hAnsi="Calibri"/>
                <w:sz w:val="22"/>
                <w:szCs w:val="22"/>
                <w:lang w:eastAsia="lt-LT"/>
              </w:rPr>
            </w:pPr>
            <w:r>
              <w:rPr>
                <w:lang w:eastAsia="lt-LT"/>
              </w:rPr>
              <w:t> </w:t>
            </w:r>
          </w:p>
        </w:tc>
        <w:tc>
          <w:tcPr>
            <w:tcW w:w="3153"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b/>
                <w:bCs/>
                <w:lang w:eastAsia="lt-LT"/>
              </w:rPr>
              <w:t>Rodikliai</w:t>
            </w:r>
          </w:p>
        </w:tc>
        <w:tc>
          <w:tcPr>
            <w:tcW w:w="16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b/>
                <w:bCs/>
                <w:lang w:eastAsia="lt-LT"/>
              </w:rPr>
              <w:t>Pokytis</w:t>
            </w:r>
          </w:p>
        </w:tc>
      </w:tr>
      <w:tr w:rsidR="005B6E56" w:rsidTr="005B6E56">
        <w:trPr>
          <w:trHeight w:val="238"/>
        </w:trPr>
        <w:tc>
          <w:tcPr>
            <w:tcW w:w="0" w:type="auto"/>
            <w:vMerge/>
            <w:tcBorders>
              <w:top w:val="single" w:sz="8" w:space="0" w:color="auto"/>
              <w:left w:val="single" w:sz="8" w:space="0" w:color="auto"/>
              <w:bottom w:val="single" w:sz="8" w:space="0" w:color="auto"/>
              <w:right w:val="single" w:sz="8" w:space="0" w:color="auto"/>
            </w:tcBorders>
            <w:vAlign w:val="center"/>
            <w:hideMark/>
          </w:tcPr>
          <w:p w:rsidR="005B6E56" w:rsidRDefault="005B6E56">
            <w:pPr>
              <w:rPr>
                <w:rFonts w:ascii="Calibri" w:hAnsi="Calibri"/>
                <w:sz w:val="22"/>
                <w:szCs w:val="22"/>
                <w:lang w:eastAsia="lt-LT"/>
              </w:rPr>
            </w:pP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2018 m.</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2019 m.</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2020 m.</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rsidP="005B6E56">
            <w:pPr>
              <w:jc w:val="center"/>
              <w:rPr>
                <w:rFonts w:ascii="Calibri" w:hAnsi="Calibri"/>
                <w:sz w:val="22"/>
                <w:szCs w:val="22"/>
                <w:lang w:eastAsia="lt-LT"/>
              </w:rPr>
            </w:pPr>
            <w:r>
              <w:rPr>
                <w:lang w:eastAsia="lt-LT"/>
              </w:rPr>
              <w:t>2019–2020 m.</w:t>
            </w:r>
          </w:p>
        </w:tc>
      </w:tr>
      <w:tr w:rsidR="005B6E56"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E56" w:rsidRDefault="005B6E56">
            <w:pPr>
              <w:rPr>
                <w:rFonts w:ascii="Calibri" w:hAnsi="Calibri"/>
                <w:sz w:val="22"/>
                <w:szCs w:val="22"/>
                <w:lang w:eastAsia="lt-LT"/>
              </w:rPr>
            </w:pPr>
            <w:r>
              <w:rPr>
                <w:lang w:eastAsia="lt-LT"/>
              </w:rPr>
              <w:t>Paslaugų gavėjų šeimų skaičius per metus, iš jų:</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184</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175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157</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-18</w:t>
            </w:r>
          </w:p>
        </w:tc>
      </w:tr>
      <w:tr w:rsidR="005B6E56"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E56" w:rsidRDefault="005B6E56">
            <w:pPr>
              <w:rPr>
                <w:rFonts w:ascii="Calibri" w:hAnsi="Calibri"/>
                <w:sz w:val="22"/>
                <w:szCs w:val="22"/>
                <w:lang w:eastAsia="lt-LT"/>
              </w:rPr>
            </w:pPr>
            <w:r>
              <w:rPr>
                <w:lang w:eastAsia="lt-LT"/>
              </w:rPr>
              <w:t>Mieste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35</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41</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41</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0</w:t>
            </w:r>
          </w:p>
        </w:tc>
      </w:tr>
      <w:tr w:rsidR="005B6E56"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E56" w:rsidRDefault="005B6E56">
            <w:pPr>
              <w:rPr>
                <w:rFonts w:ascii="Calibri" w:hAnsi="Calibri"/>
                <w:sz w:val="22"/>
                <w:szCs w:val="22"/>
                <w:lang w:eastAsia="lt-LT"/>
              </w:rPr>
            </w:pPr>
            <w:r>
              <w:rPr>
                <w:lang w:eastAsia="lt-LT"/>
              </w:rPr>
              <w:t>Seniūnijose</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149</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134</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116</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-18</w:t>
            </w:r>
          </w:p>
        </w:tc>
      </w:tr>
      <w:tr w:rsidR="005B6E56" w:rsidTr="005B6E5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E56" w:rsidRDefault="005B6E56">
            <w:pPr>
              <w:rPr>
                <w:rFonts w:ascii="Calibri" w:hAnsi="Calibri"/>
                <w:sz w:val="22"/>
                <w:szCs w:val="22"/>
                <w:lang w:eastAsia="lt-LT"/>
              </w:rPr>
            </w:pPr>
            <w:r>
              <w:rPr>
                <w:lang w:eastAsia="lt-LT"/>
              </w:rPr>
              <w:t>Jose augančių vaikų skaičius</w:t>
            </w:r>
          </w:p>
        </w:tc>
        <w:tc>
          <w:tcPr>
            <w:tcW w:w="1011"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297</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lang w:eastAsia="lt-LT"/>
              </w:rPr>
              <w:t>355</w:t>
            </w:r>
          </w:p>
        </w:tc>
        <w:tc>
          <w:tcPr>
            <w:tcW w:w="102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315</w:t>
            </w:r>
          </w:p>
        </w:tc>
        <w:tc>
          <w:tcPr>
            <w:tcW w:w="1666" w:type="dxa"/>
            <w:tcBorders>
              <w:top w:val="nil"/>
              <w:left w:val="nil"/>
              <w:bottom w:val="single" w:sz="8" w:space="0" w:color="auto"/>
              <w:right w:val="single" w:sz="8" w:space="0" w:color="auto"/>
            </w:tcBorders>
            <w:tcMar>
              <w:top w:w="0" w:type="dxa"/>
              <w:left w:w="108" w:type="dxa"/>
              <w:bottom w:w="0" w:type="dxa"/>
              <w:right w:w="108" w:type="dxa"/>
            </w:tcMar>
            <w:hideMark/>
          </w:tcPr>
          <w:p w:rsidR="005B6E56" w:rsidRDefault="005B6E56">
            <w:pPr>
              <w:jc w:val="center"/>
              <w:rPr>
                <w:rFonts w:ascii="Calibri" w:hAnsi="Calibri"/>
                <w:sz w:val="22"/>
                <w:szCs w:val="22"/>
                <w:lang w:eastAsia="lt-LT"/>
              </w:rPr>
            </w:pPr>
            <w:r>
              <w:rPr>
                <w:color w:val="000000"/>
                <w:lang w:eastAsia="lt-LT"/>
              </w:rPr>
              <w:t>-40</w:t>
            </w:r>
          </w:p>
        </w:tc>
      </w:tr>
    </w:tbl>
    <w:p w:rsidR="005B6E56" w:rsidRDefault="005B6E56" w:rsidP="005B6E56">
      <w:pPr>
        <w:shd w:val="clear" w:color="auto" w:fill="FFFFFF"/>
        <w:spacing w:line="330" w:lineRule="atLeast"/>
        <w:ind w:firstLine="851"/>
        <w:jc w:val="both"/>
        <w:rPr>
          <w:rFonts w:ascii="Calibri" w:hAnsi="Calibri"/>
          <w:color w:val="222222"/>
          <w:sz w:val="22"/>
          <w:szCs w:val="22"/>
          <w:lang w:eastAsia="lt-LT"/>
        </w:rPr>
      </w:pPr>
      <w:r>
        <w:rPr>
          <w:color w:val="FF0000"/>
          <w:lang w:eastAsia="lt-LT"/>
        </w:rPr>
        <w:t> </w:t>
      </w:r>
    </w:p>
    <w:p w:rsidR="005B6E56" w:rsidRDefault="005B6E56" w:rsidP="005B6E56">
      <w:pPr>
        <w:shd w:val="clear" w:color="auto" w:fill="FFFFFF"/>
        <w:spacing w:line="330" w:lineRule="atLeast"/>
        <w:ind w:firstLine="851"/>
        <w:jc w:val="both"/>
        <w:rPr>
          <w:color w:val="000000"/>
          <w:lang w:eastAsia="lt-LT"/>
        </w:rPr>
      </w:pPr>
      <w:r>
        <w:rPr>
          <w:color w:val="000000"/>
          <w:lang w:eastAsia="lt-LT"/>
        </w:rPr>
        <w:lastRenderedPageBreak/>
        <w:t>2020 m. Socialiniai darbuotojai darbui su šeimomis teikė paslaugas 157 šeim</w:t>
      </w:r>
      <w:r w:rsidR="002A1879">
        <w:rPr>
          <w:color w:val="000000"/>
          <w:lang w:eastAsia="lt-LT"/>
        </w:rPr>
        <w:t>oms</w:t>
      </w:r>
      <w:r>
        <w:rPr>
          <w:color w:val="000000"/>
          <w:lang w:eastAsia="lt-LT"/>
        </w:rPr>
        <w:t>, kurioms nustatytas socialinių paslaugų poreikis. Jose gyveno 315 vaikai.</w:t>
      </w:r>
    </w:p>
    <w:p w:rsidR="005B6E56" w:rsidRDefault="005B6E56" w:rsidP="005B6E56">
      <w:pPr>
        <w:shd w:val="clear" w:color="auto" w:fill="FFFFFF"/>
        <w:spacing w:line="330" w:lineRule="atLeast"/>
        <w:ind w:firstLine="851"/>
        <w:jc w:val="both"/>
        <w:rPr>
          <w:rFonts w:ascii="Calibri" w:hAnsi="Calibri"/>
          <w:color w:val="222222"/>
          <w:lang w:eastAsia="lt-LT"/>
        </w:rPr>
      </w:pPr>
    </w:p>
    <w:p w:rsidR="005B6E56" w:rsidRDefault="005B6E56" w:rsidP="00BA27CA">
      <w:pPr>
        <w:shd w:val="clear" w:color="auto" w:fill="FFFFFF"/>
        <w:jc w:val="right"/>
        <w:rPr>
          <w:i/>
          <w:iCs/>
          <w:color w:val="222222"/>
          <w:sz w:val="20"/>
          <w:szCs w:val="20"/>
          <w:lang w:eastAsia="lt-LT"/>
        </w:rPr>
      </w:pPr>
      <w:r w:rsidRPr="005B6E56">
        <w:rPr>
          <w:b/>
          <w:i/>
          <w:iCs/>
          <w:color w:val="222222"/>
          <w:sz w:val="20"/>
          <w:szCs w:val="20"/>
          <w:lang w:eastAsia="lt-LT"/>
        </w:rPr>
        <w:t xml:space="preserve">2 lentelė. Šeimų, kurioms socialiniai darbuotojai teikė paslaugas, rodikliai pagal rajono </w:t>
      </w:r>
      <w:r w:rsidR="003E4019">
        <w:rPr>
          <w:b/>
          <w:i/>
          <w:iCs/>
          <w:color w:val="222222"/>
          <w:sz w:val="20"/>
          <w:szCs w:val="20"/>
          <w:lang w:eastAsia="lt-LT"/>
        </w:rPr>
        <w:t>seniūnijas</w:t>
      </w:r>
      <w:r w:rsidRPr="005B6E56">
        <w:rPr>
          <w:b/>
          <w:i/>
          <w:iCs/>
          <w:color w:val="222222"/>
          <w:sz w:val="20"/>
          <w:szCs w:val="20"/>
          <w:lang w:eastAsia="lt-LT"/>
        </w:rPr>
        <w:t xml:space="preserve"> 2018–2020 m</w:t>
      </w:r>
      <w:r>
        <w:rPr>
          <w:i/>
          <w:iCs/>
          <w:color w:val="222222"/>
          <w:sz w:val="20"/>
          <w:szCs w:val="20"/>
          <w:lang w:eastAsia="lt-LT"/>
        </w:rPr>
        <w:t>.</w:t>
      </w:r>
    </w:p>
    <w:p w:rsidR="005B6E56" w:rsidRDefault="005B6E56" w:rsidP="005B6E56">
      <w:pPr>
        <w:shd w:val="clear" w:color="auto" w:fill="FFFFFF"/>
        <w:jc w:val="right"/>
        <w:rPr>
          <w:i/>
          <w:iCs/>
          <w:color w:val="222222"/>
          <w:sz w:val="20"/>
          <w:szCs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464"/>
        <w:gridCol w:w="2465"/>
        <w:gridCol w:w="2354"/>
      </w:tblGrid>
      <w:tr w:rsidR="005B6E56" w:rsidTr="004251EC">
        <w:tc>
          <w:tcPr>
            <w:tcW w:w="2464" w:type="dxa"/>
            <w:shd w:val="clear" w:color="auto" w:fill="auto"/>
          </w:tcPr>
          <w:p w:rsidR="005B6E56" w:rsidRPr="004251EC" w:rsidRDefault="005B6E56" w:rsidP="004251EC">
            <w:pPr>
              <w:jc w:val="right"/>
              <w:rPr>
                <w:i/>
                <w:iCs/>
                <w:color w:val="222222"/>
                <w:sz w:val="20"/>
                <w:szCs w:val="20"/>
                <w:lang w:eastAsia="lt-LT"/>
              </w:rPr>
            </w:pP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2018 m.</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2019 m.</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2020 m.</w:t>
            </w:r>
          </w:p>
        </w:tc>
      </w:tr>
      <w:tr w:rsidR="005B6E56" w:rsidTr="004251EC">
        <w:tc>
          <w:tcPr>
            <w:tcW w:w="2464" w:type="dxa"/>
            <w:shd w:val="clear" w:color="auto" w:fill="auto"/>
          </w:tcPr>
          <w:p w:rsidR="005B6E56" w:rsidRPr="004251EC" w:rsidRDefault="005B6E56" w:rsidP="005B6E56">
            <w:pPr>
              <w:rPr>
                <w:i/>
                <w:iCs/>
                <w:color w:val="222222"/>
                <w:sz w:val="20"/>
                <w:szCs w:val="20"/>
                <w:lang w:eastAsia="lt-LT"/>
              </w:rPr>
            </w:pPr>
            <w:r w:rsidRPr="004251EC">
              <w:rPr>
                <w:sz w:val="20"/>
                <w:szCs w:val="20"/>
                <w:lang w:eastAsia="lt-LT"/>
              </w:rPr>
              <w:t>Anykščių mst.</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35</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41</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41</w:t>
            </w:r>
          </w:p>
        </w:tc>
      </w:tr>
      <w:tr w:rsidR="005B6E56" w:rsidTr="004251EC">
        <w:tc>
          <w:tcPr>
            <w:tcW w:w="2464" w:type="dxa"/>
            <w:shd w:val="clear" w:color="auto" w:fill="auto"/>
          </w:tcPr>
          <w:p w:rsidR="005B6E56" w:rsidRPr="004251EC" w:rsidRDefault="005B6E56" w:rsidP="005B6E56">
            <w:pPr>
              <w:rPr>
                <w:i/>
                <w:iCs/>
                <w:color w:val="222222"/>
                <w:sz w:val="20"/>
                <w:szCs w:val="20"/>
                <w:lang w:eastAsia="lt-LT"/>
              </w:rPr>
            </w:pPr>
            <w:r w:rsidRPr="004251EC">
              <w:rPr>
                <w:sz w:val="20"/>
                <w:szCs w:val="20"/>
                <w:lang w:eastAsia="lt-LT"/>
              </w:rPr>
              <w:t>Anykščių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19</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24</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16</w:t>
            </w:r>
          </w:p>
        </w:tc>
      </w:tr>
      <w:tr w:rsidR="005B6E56" w:rsidTr="004251EC">
        <w:tc>
          <w:tcPr>
            <w:tcW w:w="2464" w:type="dxa"/>
            <w:shd w:val="clear" w:color="auto" w:fill="auto"/>
          </w:tcPr>
          <w:p w:rsidR="005B6E56" w:rsidRPr="004251EC" w:rsidRDefault="005B6E56" w:rsidP="005B6E56">
            <w:pPr>
              <w:rPr>
                <w:i/>
                <w:iCs/>
                <w:color w:val="222222"/>
                <w:sz w:val="20"/>
                <w:szCs w:val="20"/>
                <w:lang w:eastAsia="lt-LT"/>
              </w:rPr>
            </w:pPr>
            <w:r w:rsidRPr="004251EC">
              <w:rPr>
                <w:sz w:val="20"/>
                <w:szCs w:val="20"/>
                <w:lang w:eastAsia="lt-LT"/>
              </w:rPr>
              <w:t>Andrioniškio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0</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0</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w:t>
            </w:r>
          </w:p>
        </w:tc>
      </w:tr>
      <w:tr w:rsidR="005B6E56" w:rsidTr="004251EC">
        <w:tc>
          <w:tcPr>
            <w:tcW w:w="2464" w:type="dxa"/>
            <w:shd w:val="clear" w:color="auto" w:fill="auto"/>
          </w:tcPr>
          <w:p w:rsidR="005B6E56" w:rsidRPr="004251EC" w:rsidRDefault="005B6E56" w:rsidP="005B6E56">
            <w:pPr>
              <w:rPr>
                <w:i/>
                <w:iCs/>
                <w:color w:val="222222"/>
                <w:sz w:val="20"/>
                <w:szCs w:val="20"/>
                <w:lang w:eastAsia="lt-LT"/>
              </w:rPr>
            </w:pPr>
            <w:r w:rsidRPr="004251EC">
              <w:rPr>
                <w:sz w:val="20"/>
                <w:szCs w:val="20"/>
                <w:lang w:eastAsia="lt-LT"/>
              </w:rPr>
              <w:t>Debeikių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16</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14</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15</w:t>
            </w:r>
          </w:p>
        </w:tc>
      </w:tr>
      <w:tr w:rsidR="005B6E56" w:rsidTr="004251EC">
        <w:tc>
          <w:tcPr>
            <w:tcW w:w="2464" w:type="dxa"/>
            <w:shd w:val="clear" w:color="auto" w:fill="auto"/>
          </w:tcPr>
          <w:p w:rsidR="005B6E56" w:rsidRPr="004251EC" w:rsidRDefault="005B6E56" w:rsidP="005B6E56">
            <w:pPr>
              <w:rPr>
                <w:i/>
                <w:iCs/>
                <w:color w:val="222222"/>
                <w:sz w:val="20"/>
                <w:szCs w:val="20"/>
                <w:lang w:eastAsia="lt-LT"/>
              </w:rPr>
            </w:pPr>
            <w:r w:rsidRPr="004251EC">
              <w:rPr>
                <w:sz w:val="20"/>
                <w:szCs w:val="20"/>
                <w:lang w:eastAsia="lt-LT"/>
              </w:rPr>
              <w:t>Kavarsko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24</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25</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19</w:t>
            </w:r>
          </w:p>
        </w:tc>
      </w:tr>
      <w:tr w:rsidR="005B6E56" w:rsidTr="004251EC">
        <w:tc>
          <w:tcPr>
            <w:tcW w:w="2464" w:type="dxa"/>
            <w:shd w:val="clear" w:color="auto" w:fill="auto"/>
          </w:tcPr>
          <w:p w:rsidR="005B6E56" w:rsidRPr="004251EC" w:rsidRDefault="005B6E56" w:rsidP="005B6E56">
            <w:pPr>
              <w:rPr>
                <w:iCs/>
                <w:color w:val="222222"/>
                <w:sz w:val="20"/>
                <w:szCs w:val="20"/>
                <w:lang w:eastAsia="lt-LT"/>
              </w:rPr>
            </w:pPr>
            <w:r w:rsidRPr="004251EC">
              <w:rPr>
                <w:iCs/>
                <w:color w:val="222222"/>
                <w:sz w:val="20"/>
                <w:szCs w:val="20"/>
                <w:lang w:eastAsia="lt-LT"/>
              </w:rPr>
              <w:t>Kurklių</w:t>
            </w:r>
            <w:r w:rsidRPr="004251EC">
              <w:rPr>
                <w:sz w:val="20"/>
                <w:szCs w:val="20"/>
                <w:lang w:eastAsia="lt-LT"/>
              </w:rPr>
              <w:t xml:space="preserve">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13</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12</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11</w:t>
            </w:r>
          </w:p>
        </w:tc>
      </w:tr>
      <w:tr w:rsidR="005B6E56" w:rsidTr="004251EC">
        <w:tc>
          <w:tcPr>
            <w:tcW w:w="2464" w:type="dxa"/>
            <w:shd w:val="clear" w:color="auto" w:fill="auto"/>
          </w:tcPr>
          <w:p w:rsidR="005B6E56" w:rsidRPr="004251EC" w:rsidRDefault="005B6E56" w:rsidP="005B6E56">
            <w:pPr>
              <w:rPr>
                <w:iCs/>
                <w:color w:val="222222"/>
                <w:sz w:val="20"/>
                <w:szCs w:val="20"/>
                <w:lang w:eastAsia="lt-LT"/>
              </w:rPr>
            </w:pPr>
            <w:r w:rsidRPr="004251EC">
              <w:rPr>
                <w:iCs/>
                <w:color w:val="222222"/>
                <w:sz w:val="20"/>
                <w:szCs w:val="20"/>
                <w:lang w:eastAsia="lt-LT"/>
              </w:rPr>
              <w:t>Skiemonių</w:t>
            </w:r>
            <w:r w:rsidRPr="004251EC">
              <w:rPr>
                <w:sz w:val="20"/>
                <w:szCs w:val="20"/>
                <w:lang w:eastAsia="lt-LT"/>
              </w:rPr>
              <w:t xml:space="preserve"> seniūnija</w:t>
            </w:r>
          </w:p>
        </w:tc>
        <w:tc>
          <w:tcPr>
            <w:tcW w:w="246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11</w:t>
            </w:r>
          </w:p>
        </w:tc>
        <w:tc>
          <w:tcPr>
            <w:tcW w:w="2465"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7</w:t>
            </w:r>
          </w:p>
        </w:tc>
        <w:tc>
          <w:tcPr>
            <w:tcW w:w="2354" w:type="dxa"/>
            <w:shd w:val="clear" w:color="auto" w:fill="auto"/>
          </w:tcPr>
          <w:p w:rsidR="005B6E56" w:rsidRPr="004251EC" w:rsidRDefault="00294804" w:rsidP="004251EC">
            <w:pPr>
              <w:jc w:val="center"/>
              <w:rPr>
                <w:iCs/>
                <w:color w:val="222222"/>
                <w:sz w:val="20"/>
                <w:szCs w:val="20"/>
                <w:lang w:eastAsia="lt-LT"/>
              </w:rPr>
            </w:pPr>
            <w:r w:rsidRPr="004251EC">
              <w:rPr>
                <w:iCs/>
                <w:color w:val="222222"/>
                <w:sz w:val="20"/>
                <w:szCs w:val="20"/>
                <w:lang w:eastAsia="lt-LT"/>
              </w:rPr>
              <w:t>11</w:t>
            </w:r>
          </w:p>
        </w:tc>
      </w:tr>
      <w:tr w:rsidR="00294804" w:rsidTr="004251EC">
        <w:tc>
          <w:tcPr>
            <w:tcW w:w="2464" w:type="dxa"/>
            <w:shd w:val="clear" w:color="auto" w:fill="auto"/>
          </w:tcPr>
          <w:p w:rsidR="00294804" w:rsidRPr="004251EC" w:rsidRDefault="00294804" w:rsidP="005B6E56">
            <w:pPr>
              <w:rPr>
                <w:iCs/>
                <w:color w:val="222222"/>
                <w:sz w:val="20"/>
                <w:szCs w:val="20"/>
                <w:lang w:eastAsia="lt-LT"/>
              </w:rPr>
            </w:pPr>
            <w:r w:rsidRPr="004251EC">
              <w:rPr>
                <w:iCs/>
                <w:color w:val="222222"/>
                <w:sz w:val="20"/>
                <w:szCs w:val="20"/>
                <w:lang w:eastAsia="lt-LT"/>
              </w:rPr>
              <w:t>Svėdasų seniūnija</w:t>
            </w:r>
          </w:p>
        </w:tc>
        <w:tc>
          <w:tcPr>
            <w:tcW w:w="246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15</w:t>
            </w:r>
          </w:p>
        </w:tc>
        <w:tc>
          <w:tcPr>
            <w:tcW w:w="2465"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10</w:t>
            </w:r>
          </w:p>
        </w:tc>
        <w:tc>
          <w:tcPr>
            <w:tcW w:w="235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11</w:t>
            </w:r>
          </w:p>
        </w:tc>
      </w:tr>
      <w:tr w:rsidR="00294804" w:rsidTr="004251EC">
        <w:tc>
          <w:tcPr>
            <w:tcW w:w="2464" w:type="dxa"/>
            <w:shd w:val="clear" w:color="auto" w:fill="auto"/>
          </w:tcPr>
          <w:p w:rsidR="00294804" w:rsidRPr="004251EC" w:rsidRDefault="00294804" w:rsidP="005B6E56">
            <w:pPr>
              <w:rPr>
                <w:iCs/>
                <w:color w:val="222222"/>
                <w:sz w:val="20"/>
                <w:szCs w:val="20"/>
                <w:lang w:eastAsia="lt-LT"/>
              </w:rPr>
            </w:pPr>
            <w:r w:rsidRPr="004251EC">
              <w:rPr>
                <w:iCs/>
                <w:color w:val="222222"/>
                <w:sz w:val="20"/>
                <w:szCs w:val="20"/>
                <w:lang w:eastAsia="lt-LT"/>
              </w:rPr>
              <w:t>Traupio</w:t>
            </w:r>
            <w:r w:rsidRPr="004251EC">
              <w:rPr>
                <w:sz w:val="20"/>
                <w:szCs w:val="20"/>
                <w:lang w:eastAsia="lt-LT"/>
              </w:rPr>
              <w:t xml:space="preserve"> seniūnija</w:t>
            </w:r>
          </w:p>
        </w:tc>
        <w:tc>
          <w:tcPr>
            <w:tcW w:w="246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10</w:t>
            </w:r>
          </w:p>
        </w:tc>
        <w:tc>
          <w:tcPr>
            <w:tcW w:w="2465"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13</w:t>
            </w:r>
          </w:p>
        </w:tc>
        <w:tc>
          <w:tcPr>
            <w:tcW w:w="235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10</w:t>
            </w:r>
          </w:p>
        </w:tc>
      </w:tr>
      <w:tr w:rsidR="00294804" w:rsidTr="004251EC">
        <w:tc>
          <w:tcPr>
            <w:tcW w:w="2464" w:type="dxa"/>
            <w:shd w:val="clear" w:color="auto" w:fill="auto"/>
          </w:tcPr>
          <w:p w:rsidR="00294804" w:rsidRPr="004251EC" w:rsidRDefault="00294804" w:rsidP="005B6E56">
            <w:pPr>
              <w:rPr>
                <w:iCs/>
                <w:color w:val="222222"/>
                <w:sz w:val="20"/>
                <w:szCs w:val="20"/>
                <w:lang w:eastAsia="lt-LT"/>
              </w:rPr>
            </w:pPr>
            <w:r w:rsidRPr="004251EC">
              <w:rPr>
                <w:iCs/>
                <w:color w:val="222222"/>
                <w:sz w:val="20"/>
                <w:szCs w:val="20"/>
                <w:lang w:eastAsia="lt-LT"/>
              </w:rPr>
              <w:t>Troškūnų</w:t>
            </w:r>
            <w:r w:rsidRPr="004251EC">
              <w:rPr>
                <w:sz w:val="20"/>
                <w:szCs w:val="20"/>
                <w:lang w:eastAsia="lt-LT"/>
              </w:rPr>
              <w:t xml:space="preserve"> seniūnija</w:t>
            </w:r>
          </w:p>
        </w:tc>
        <w:tc>
          <w:tcPr>
            <w:tcW w:w="246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35</w:t>
            </w:r>
          </w:p>
        </w:tc>
        <w:tc>
          <w:tcPr>
            <w:tcW w:w="2465"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26</w:t>
            </w:r>
          </w:p>
        </w:tc>
        <w:tc>
          <w:tcPr>
            <w:tcW w:w="235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19</w:t>
            </w:r>
          </w:p>
        </w:tc>
      </w:tr>
      <w:tr w:rsidR="00294804" w:rsidTr="004251EC">
        <w:tc>
          <w:tcPr>
            <w:tcW w:w="2464" w:type="dxa"/>
            <w:shd w:val="clear" w:color="auto" w:fill="auto"/>
          </w:tcPr>
          <w:p w:rsidR="00294804" w:rsidRPr="004251EC" w:rsidRDefault="00294804" w:rsidP="005B6E56">
            <w:pPr>
              <w:rPr>
                <w:iCs/>
                <w:color w:val="222222"/>
                <w:sz w:val="20"/>
                <w:szCs w:val="20"/>
                <w:lang w:eastAsia="lt-LT"/>
              </w:rPr>
            </w:pPr>
            <w:r w:rsidRPr="004251EC">
              <w:rPr>
                <w:iCs/>
                <w:color w:val="222222"/>
                <w:sz w:val="20"/>
                <w:szCs w:val="20"/>
                <w:lang w:eastAsia="lt-LT"/>
              </w:rPr>
              <w:t>Viešintų</w:t>
            </w:r>
            <w:r w:rsidRPr="004251EC">
              <w:rPr>
                <w:sz w:val="20"/>
                <w:szCs w:val="20"/>
                <w:lang w:eastAsia="lt-LT"/>
              </w:rPr>
              <w:t xml:space="preserve"> seniūnija</w:t>
            </w:r>
          </w:p>
        </w:tc>
        <w:tc>
          <w:tcPr>
            <w:tcW w:w="246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6</w:t>
            </w:r>
          </w:p>
        </w:tc>
        <w:tc>
          <w:tcPr>
            <w:tcW w:w="2465"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3</w:t>
            </w:r>
          </w:p>
        </w:tc>
        <w:tc>
          <w:tcPr>
            <w:tcW w:w="235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3</w:t>
            </w:r>
          </w:p>
        </w:tc>
      </w:tr>
      <w:tr w:rsidR="00294804" w:rsidTr="004251EC">
        <w:tc>
          <w:tcPr>
            <w:tcW w:w="2464" w:type="dxa"/>
            <w:shd w:val="clear" w:color="auto" w:fill="auto"/>
          </w:tcPr>
          <w:p w:rsidR="00294804" w:rsidRPr="004251EC" w:rsidRDefault="00294804" w:rsidP="005B6E56">
            <w:pPr>
              <w:rPr>
                <w:iCs/>
                <w:color w:val="222222"/>
                <w:sz w:val="20"/>
                <w:szCs w:val="20"/>
                <w:lang w:eastAsia="lt-LT"/>
              </w:rPr>
            </w:pPr>
            <w:r w:rsidRPr="004251EC">
              <w:rPr>
                <w:iCs/>
                <w:color w:val="222222"/>
                <w:sz w:val="20"/>
                <w:szCs w:val="20"/>
                <w:lang w:eastAsia="lt-LT"/>
              </w:rPr>
              <w:t>Iš viso:</w:t>
            </w:r>
          </w:p>
        </w:tc>
        <w:tc>
          <w:tcPr>
            <w:tcW w:w="246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184</w:t>
            </w:r>
          </w:p>
        </w:tc>
        <w:tc>
          <w:tcPr>
            <w:tcW w:w="2465"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175</w:t>
            </w:r>
          </w:p>
        </w:tc>
        <w:tc>
          <w:tcPr>
            <w:tcW w:w="2354" w:type="dxa"/>
            <w:shd w:val="clear" w:color="auto" w:fill="auto"/>
          </w:tcPr>
          <w:p w:rsidR="00294804" w:rsidRPr="004251EC" w:rsidRDefault="00294804" w:rsidP="004251EC">
            <w:pPr>
              <w:jc w:val="center"/>
              <w:rPr>
                <w:iCs/>
                <w:color w:val="222222"/>
                <w:sz w:val="20"/>
                <w:szCs w:val="20"/>
                <w:lang w:eastAsia="lt-LT"/>
              </w:rPr>
            </w:pPr>
            <w:r w:rsidRPr="004251EC">
              <w:rPr>
                <w:iCs/>
                <w:color w:val="222222"/>
                <w:sz w:val="20"/>
                <w:szCs w:val="20"/>
                <w:lang w:eastAsia="lt-LT"/>
              </w:rPr>
              <w:t>157</w:t>
            </w:r>
          </w:p>
        </w:tc>
      </w:tr>
    </w:tbl>
    <w:p w:rsidR="005B6E56" w:rsidRDefault="005B6E56" w:rsidP="005B6E56">
      <w:pPr>
        <w:shd w:val="clear" w:color="auto" w:fill="FFFFFF"/>
        <w:jc w:val="right"/>
        <w:rPr>
          <w:i/>
          <w:iCs/>
          <w:color w:val="222222"/>
          <w:sz w:val="20"/>
          <w:szCs w:val="20"/>
          <w:lang w:eastAsia="lt-LT"/>
        </w:rPr>
      </w:pPr>
    </w:p>
    <w:p w:rsidR="00E2562B" w:rsidRPr="000A7DFD" w:rsidRDefault="00E2562B" w:rsidP="00E2562B">
      <w:pPr>
        <w:tabs>
          <w:tab w:val="left" w:pos="840"/>
        </w:tabs>
        <w:spacing w:line="360" w:lineRule="auto"/>
        <w:rPr>
          <w:b/>
        </w:rPr>
      </w:pPr>
      <w:r>
        <w:tab/>
      </w:r>
      <w:r w:rsidRPr="000A7DFD">
        <w:rPr>
          <w:b/>
        </w:rPr>
        <w:t>2. Ugdymosi poreikių tenkinimo būklės kontekstas.</w:t>
      </w:r>
    </w:p>
    <w:p w:rsidR="00E2562B" w:rsidRPr="000A7DFD" w:rsidRDefault="00E2562B" w:rsidP="00E2562B">
      <w:pPr>
        <w:tabs>
          <w:tab w:val="left" w:pos="840"/>
        </w:tabs>
        <w:spacing w:line="360" w:lineRule="auto"/>
        <w:rPr>
          <w:b/>
        </w:rPr>
      </w:pPr>
      <w:r w:rsidRPr="000A7DFD">
        <w:tab/>
      </w:r>
      <w:r w:rsidRPr="000A7DFD">
        <w:rPr>
          <w:b/>
        </w:rPr>
        <w:t>2.1. Savivaldybės bendrojo ugdymo mokyklų tinklo pokyčiai 201</w:t>
      </w:r>
      <w:r w:rsidR="00065735" w:rsidRPr="000A7DFD">
        <w:rPr>
          <w:b/>
        </w:rPr>
        <w:t>6</w:t>
      </w:r>
      <w:r w:rsidRPr="000A7DFD">
        <w:rPr>
          <w:b/>
        </w:rPr>
        <w:t>–</w:t>
      </w:r>
      <w:r w:rsidR="000A7DFD" w:rsidRPr="000A7DFD">
        <w:rPr>
          <w:b/>
        </w:rPr>
        <w:t>202</w:t>
      </w:r>
      <w:r w:rsidR="00FE743A">
        <w:rPr>
          <w:b/>
        </w:rPr>
        <w:t>0</w:t>
      </w:r>
      <w:r w:rsidRPr="000A7DFD">
        <w:rPr>
          <w:b/>
        </w:rPr>
        <w:t xml:space="preserve"> metais. </w:t>
      </w:r>
    </w:p>
    <w:p w:rsidR="00E2562B" w:rsidRPr="000A7DFD" w:rsidRDefault="00E2562B" w:rsidP="00E2562B">
      <w:pPr>
        <w:tabs>
          <w:tab w:val="left" w:pos="840"/>
        </w:tabs>
        <w:spacing w:line="360" w:lineRule="auto"/>
        <w:jc w:val="both"/>
      </w:pPr>
      <w:r w:rsidRPr="000A7DFD">
        <w:tab/>
        <w:t>20</w:t>
      </w:r>
      <w:r w:rsidR="00065735" w:rsidRPr="000A7DFD">
        <w:t>20</w:t>
      </w:r>
      <w:r w:rsidRPr="000A7DFD">
        <w:t>–20</w:t>
      </w:r>
      <w:r w:rsidR="00065735" w:rsidRPr="000A7DFD">
        <w:t>21</w:t>
      </w:r>
      <w:r w:rsidRPr="000A7DFD">
        <w:t xml:space="preserve"> m</w:t>
      </w:r>
      <w:r w:rsidR="000814CE" w:rsidRPr="000A7DFD">
        <w:t xml:space="preserve">okslo metais </w:t>
      </w:r>
      <w:r w:rsidRPr="000A7DFD">
        <w:t>rajone veikia: 3 gimnazijos (1 mieste ir 2 kaime)</w:t>
      </w:r>
      <w:r w:rsidR="00065735" w:rsidRPr="000A7DFD">
        <w:t>,</w:t>
      </w:r>
      <w:r w:rsidRPr="000A7DFD">
        <w:t xml:space="preserve"> </w:t>
      </w:r>
      <w:r w:rsidR="00065735" w:rsidRPr="000A7DFD">
        <w:t>1 pagrindinė</w:t>
      </w:r>
      <w:r w:rsidRPr="000A7DFD">
        <w:t xml:space="preserve"> m</w:t>
      </w:r>
      <w:r w:rsidR="00065735" w:rsidRPr="000A7DFD">
        <w:t>okykla mieste, 1</w:t>
      </w:r>
      <w:r w:rsidRPr="000A7DFD">
        <w:t xml:space="preserve"> pagrindinė mokykl</w:t>
      </w:r>
      <w:r w:rsidR="00065735" w:rsidRPr="000A7DFD">
        <w:t>a</w:t>
      </w:r>
      <w:r w:rsidRPr="000A7DFD">
        <w:t>-daugiafunkci</w:t>
      </w:r>
      <w:r w:rsidR="00065735" w:rsidRPr="000A7DFD">
        <w:t>s</w:t>
      </w:r>
      <w:r w:rsidRPr="000A7DFD">
        <w:t xml:space="preserve"> centra</w:t>
      </w:r>
      <w:r w:rsidR="00065735" w:rsidRPr="000A7DFD">
        <w:t>s</w:t>
      </w:r>
      <w:r w:rsidRPr="000A7DFD">
        <w:t xml:space="preserve"> (kaime), 1 progimnazija (mieste). Kavarsko pagrindinėje mokykloje-daugiafunkciame centre veikia Jono Biliūno gimnazijos vidurinio ugdymo skyrius</w:t>
      </w:r>
      <w:r w:rsidR="0074113B" w:rsidRPr="000A7DFD">
        <w:t xml:space="preserve"> bei turi Traupio skyrių</w:t>
      </w:r>
      <w:r w:rsidR="0074113B" w:rsidRPr="000A7DFD">
        <w:rPr>
          <w:sz w:val="16"/>
          <w:szCs w:val="16"/>
        </w:rPr>
        <w:t>.</w:t>
      </w:r>
      <w:r w:rsidRPr="000A7DFD">
        <w:rPr>
          <w:sz w:val="16"/>
          <w:szCs w:val="16"/>
        </w:rPr>
        <w:t xml:space="preserve"> </w:t>
      </w:r>
      <w:r w:rsidRPr="000A7DFD">
        <w:t>Antano Baranausko pagrindinė mokykla turi Specialiojo ugdymo skyrių</w:t>
      </w:r>
      <w:r w:rsidR="000A7DFD">
        <w:t>-</w:t>
      </w:r>
      <w:r w:rsidRPr="000A7DFD">
        <w:t>daugiafunkcį centrą</w:t>
      </w:r>
      <w:r w:rsidR="00065735" w:rsidRPr="000A7DFD">
        <w:t xml:space="preserve"> ir Kurklių Stepono Kairio skyrių</w:t>
      </w:r>
      <w:r w:rsidR="0074113B" w:rsidRPr="000A7DFD">
        <w:t>. Troškūnų Kazio Inčiūros gimnazija turi Viešintų daugiagunkcio centro ir Raguvėlės skyrius. Svėdasų Juozo Tumo-Vaižganto gimnazija turi Debeikių skyrių.</w:t>
      </w:r>
      <w:r w:rsidRPr="000A7DFD">
        <w:t xml:space="preserve"> Mokyklų ir mokinių skaičiaus kaita pateikiama 3 lentelėje.</w:t>
      </w:r>
    </w:p>
    <w:p w:rsidR="003F339B" w:rsidRDefault="003F339B" w:rsidP="00E2562B">
      <w:pPr>
        <w:spacing w:line="360" w:lineRule="auto"/>
        <w:ind w:firstLine="851"/>
        <w:jc w:val="right"/>
        <w:rPr>
          <w:b/>
          <w:i/>
          <w:sz w:val="20"/>
          <w:szCs w:val="20"/>
        </w:rPr>
      </w:pPr>
    </w:p>
    <w:p w:rsidR="00E2562B" w:rsidRPr="005371DD" w:rsidRDefault="00E2562B" w:rsidP="00E2562B">
      <w:pPr>
        <w:spacing w:line="360" w:lineRule="auto"/>
        <w:ind w:firstLine="851"/>
        <w:jc w:val="right"/>
        <w:rPr>
          <w:b/>
          <w:i/>
          <w:sz w:val="20"/>
          <w:szCs w:val="20"/>
        </w:rPr>
      </w:pPr>
      <w:r w:rsidRPr="005371DD">
        <w:rPr>
          <w:b/>
          <w:i/>
          <w:sz w:val="20"/>
          <w:szCs w:val="20"/>
        </w:rPr>
        <w:t>3 lentelė. Bendrojo ugdymo mokyklų ir mokinių skaičiaus kaita 20</w:t>
      </w:r>
      <w:r w:rsidR="00065735" w:rsidRPr="005371DD">
        <w:rPr>
          <w:b/>
          <w:i/>
          <w:sz w:val="20"/>
          <w:szCs w:val="20"/>
        </w:rPr>
        <w:t>16–2021</w:t>
      </w:r>
      <w:r w:rsidRPr="005371DD">
        <w:rPr>
          <w:b/>
          <w:i/>
          <w:sz w:val="20"/>
          <w:szCs w:val="20"/>
        </w:rPr>
        <w:t xml:space="preserve"> metais (rugsėjo 1 d.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417"/>
        <w:gridCol w:w="1417"/>
        <w:gridCol w:w="1418"/>
        <w:gridCol w:w="1418"/>
        <w:gridCol w:w="1417"/>
      </w:tblGrid>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t xml:space="preserve">Bendrojo ugdymo mokyklos </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2016–2017</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2017–2018</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2018–2019</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2019–2020</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2020–2021</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both"/>
              <w:rPr>
                <w:bCs/>
              </w:rPr>
            </w:pPr>
            <w:r w:rsidRPr="000A7DFD">
              <w:rPr>
                <w:bCs/>
              </w:rPr>
              <w:t>1. Anykščių Jono Biliūno gimnazija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499</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469</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437</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433</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467</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both"/>
              <w:rPr>
                <w:bCs/>
                <w:i/>
                <w:sz w:val="20"/>
                <w:szCs w:val="20"/>
              </w:rPr>
            </w:pPr>
            <w:r w:rsidRPr="000A7DFD">
              <w:rPr>
                <w:bCs/>
                <w:i/>
                <w:sz w:val="20"/>
                <w:szCs w:val="20"/>
              </w:rPr>
              <w:t>Anykščių Jono Biliūno gimnazijos Kavarsko vidurinio ugdymo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31</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27</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23</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27</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24</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both"/>
              <w:rPr>
                <w:bCs/>
              </w:rPr>
            </w:pPr>
            <w:r w:rsidRPr="000A7DFD">
              <w:rPr>
                <w:bCs/>
              </w:rPr>
              <w:t>2. Anykščių Antano Vienuolio progimnazija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478</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509</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492</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509</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479</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 xml:space="preserve">3. Anykščių r. Svėdasų Juozo Tumo-Vaižganto gimnazija </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195</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170</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154</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117</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116</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i/>
                <w:sz w:val="20"/>
                <w:szCs w:val="20"/>
              </w:rPr>
            </w:pPr>
            <w:r w:rsidRPr="000A7DFD">
              <w:rPr>
                <w:i/>
                <w:sz w:val="20"/>
                <w:szCs w:val="20"/>
              </w:rPr>
              <w:t>Anykščių r. Svėdasų Juozo Tumo-Vaižganto gimnazijos Debeikių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37</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bCs/>
              </w:rPr>
            </w:pPr>
            <w:r w:rsidRPr="000A7DFD">
              <w:rPr>
                <w:bCs/>
              </w:rPr>
              <w:t xml:space="preserve">4. </w:t>
            </w:r>
            <w:r w:rsidRPr="000A7DFD">
              <w:t xml:space="preserve">Anykščių </w:t>
            </w:r>
            <w:r w:rsidRPr="000A7DFD">
              <w:rPr>
                <w:bCs/>
              </w:rPr>
              <w:t>Antano Baranausko pagrindinė mokykla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491</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444</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431</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403</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rPr>
                <w:bCs/>
              </w:rPr>
            </w:pPr>
            <w:r w:rsidRPr="000A7DFD">
              <w:rPr>
                <w:bCs/>
              </w:rPr>
              <w:t>390</w:t>
            </w:r>
          </w:p>
        </w:tc>
      </w:tr>
      <w:tr w:rsidR="00065735" w:rsidRPr="000A7DFD" w:rsidTr="00BA27CA">
        <w:trPr>
          <w:cantSplit/>
          <w:trHeight w:val="392"/>
        </w:trPr>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i/>
                <w:sz w:val="20"/>
                <w:szCs w:val="20"/>
              </w:rPr>
            </w:pPr>
            <w:r w:rsidRPr="000A7DFD">
              <w:rPr>
                <w:i/>
                <w:sz w:val="20"/>
                <w:szCs w:val="20"/>
              </w:rPr>
              <w:lastRenderedPageBreak/>
              <w:t xml:space="preserve"> Anykščių </w:t>
            </w:r>
            <w:r w:rsidRPr="000A7DFD">
              <w:rPr>
                <w:bCs/>
                <w:i/>
                <w:sz w:val="20"/>
                <w:szCs w:val="20"/>
              </w:rPr>
              <w:t>Antano Baranausko pagrindinės mokyklos</w:t>
            </w:r>
            <w:r w:rsidRPr="000A7DFD">
              <w:rPr>
                <w:i/>
                <w:sz w:val="20"/>
                <w:szCs w:val="20"/>
              </w:rPr>
              <w:t xml:space="preserve"> Kurklių Stepono Kairio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8</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6</w:t>
            </w:r>
          </w:p>
        </w:tc>
      </w:tr>
      <w:tr w:rsidR="00065735" w:rsidRPr="000A7DFD" w:rsidTr="00BA27CA">
        <w:trPr>
          <w:cantSplit/>
          <w:trHeight w:val="345"/>
        </w:trPr>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i/>
                <w:sz w:val="20"/>
                <w:szCs w:val="20"/>
              </w:rPr>
            </w:pPr>
            <w:r w:rsidRPr="000A7DFD">
              <w:rPr>
                <w:i/>
                <w:sz w:val="20"/>
                <w:szCs w:val="20"/>
              </w:rPr>
              <w:t xml:space="preserve">Anykščių </w:t>
            </w:r>
            <w:r w:rsidRPr="000A7DFD">
              <w:rPr>
                <w:bCs/>
                <w:i/>
                <w:sz w:val="20"/>
                <w:szCs w:val="20"/>
              </w:rPr>
              <w:t>Antano Baranausko pagrindinės mokyklos</w:t>
            </w:r>
            <w:r w:rsidRPr="000A7DFD">
              <w:rPr>
                <w:i/>
                <w:sz w:val="20"/>
                <w:szCs w:val="20"/>
              </w:rPr>
              <w:t xml:space="preserve"> Specialiojo ugdymo skyrius-daugiafunkcis centras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23</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18</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21</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21</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22</w:t>
            </w:r>
          </w:p>
        </w:tc>
      </w:tr>
      <w:tr w:rsidR="00065735" w:rsidRPr="000A7DFD"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tabs>
                <w:tab w:val="left" w:pos="4140"/>
              </w:tabs>
            </w:pPr>
            <w:r w:rsidRPr="000A7DFD">
              <w:t>5. Anykščių r. Kavarsko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144</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155</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141</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135</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120</w:t>
            </w:r>
          </w:p>
        </w:tc>
      </w:tr>
      <w:tr w:rsidR="00065735" w:rsidRPr="000A7DFD" w:rsidTr="00BA27CA">
        <w:trPr>
          <w:cantSplit/>
          <w:trHeight w:val="342"/>
        </w:trPr>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tabs>
                <w:tab w:val="left" w:pos="4140"/>
              </w:tabs>
              <w:rPr>
                <w:i/>
                <w:sz w:val="20"/>
                <w:szCs w:val="20"/>
              </w:rPr>
            </w:pPr>
            <w:r w:rsidRPr="000A7DFD">
              <w:rPr>
                <w:i/>
                <w:sz w:val="20"/>
                <w:szCs w:val="20"/>
              </w:rPr>
              <w:t>Anykščių r. Kavarsko pagrindinė mokykla-daugiafunkcis centro Traupio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44</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6. Anykščių r. Troškūnų Kazio Inčiūros gimnazija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208</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193</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189</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189</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183</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i/>
                <w:sz w:val="20"/>
                <w:szCs w:val="20"/>
              </w:rPr>
            </w:pPr>
            <w:r w:rsidRPr="000A7DFD">
              <w:rPr>
                <w:i/>
                <w:sz w:val="20"/>
                <w:szCs w:val="20"/>
              </w:rPr>
              <w:t>Anykščių r. Troškūnų Kazio Inčiūros gimnazijos Raguvėlės pradinio ugdymo skyrius (nuo2020-04 mėn. –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6</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8</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rPr>
                <w:i/>
                <w:sz w:val="20"/>
                <w:szCs w:val="20"/>
              </w:rPr>
            </w:pPr>
            <w:r w:rsidRPr="000A7DFD">
              <w:rPr>
                <w:i/>
                <w:sz w:val="20"/>
                <w:szCs w:val="20"/>
              </w:rPr>
              <w:t>Anykščių r. Troškūnų Kazio Inčiūros gimnazijos Viešintų daugiafunkcio centro skyrius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29</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Anykščių r. Kurklių Stepono Kairio pagrindinė mokykla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47</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37</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36</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 xml:space="preserve">Anykščių r. Traupio pagrindinė mokykla </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40</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35</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Anykščių r. Debeikių pagrindinė mokykla</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50</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48</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44</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37</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0A7DFD" w:rsidRDefault="00065735" w:rsidP="00065735">
            <w:r w:rsidRPr="000A7DFD">
              <w:t>Anykščių r. Viešintų pagrindinė mokykla-daugiafunkcis centras</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65</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51</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47</w:t>
            </w:r>
          </w:p>
        </w:tc>
        <w:tc>
          <w:tcPr>
            <w:tcW w:w="1418"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43</w:t>
            </w:r>
          </w:p>
        </w:tc>
        <w:tc>
          <w:tcPr>
            <w:tcW w:w="1417" w:type="dxa"/>
            <w:tcBorders>
              <w:top w:val="single" w:sz="4" w:space="0" w:color="auto"/>
              <w:left w:val="single" w:sz="4" w:space="0" w:color="auto"/>
              <w:bottom w:val="single" w:sz="4" w:space="0" w:color="auto"/>
              <w:right w:val="single" w:sz="4" w:space="0" w:color="auto"/>
            </w:tcBorders>
          </w:tcPr>
          <w:p w:rsidR="00065735" w:rsidRPr="000A7DFD" w:rsidRDefault="00065735" w:rsidP="00065735">
            <w:pPr>
              <w:jc w:val="center"/>
            </w:pPr>
            <w:r w:rsidRPr="000A7DFD">
              <w:t>-</w:t>
            </w:r>
          </w:p>
        </w:tc>
      </w:tr>
      <w:tr w:rsidR="00065735" w:rsidRPr="000A7DFD" w:rsidTr="00BA27CA">
        <w:tc>
          <w:tcPr>
            <w:tcW w:w="2802" w:type="dxa"/>
            <w:tcBorders>
              <w:top w:val="single" w:sz="4" w:space="0" w:color="auto"/>
              <w:left w:val="single" w:sz="4" w:space="0" w:color="auto"/>
              <w:bottom w:val="single" w:sz="4" w:space="0" w:color="auto"/>
              <w:right w:val="single" w:sz="4" w:space="0" w:color="auto"/>
            </w:tcBorders>
          </w:tcPr>
          <w:p w:rsidR="00065735" w:rsidRPr="007F399B" w:rsidRDefault="00065735" w:rsidP="00065735">
            <w:r w:rsidRPr="007F399B">
              <w:t>Iš viso:</w:t>
            </w:r>
          </w:p>
        </w:tc>
        <w:tc>
          <w:tcPr>
            <w:tcW w:w="1417" w:type="dxa"/>
            <w:tcBorders>
              <w:top w:val="single" w:sz="4" w:space="0" w:color="auto"/>
              <w:left w:val="single" w:sz="4" w:space="0" w:color="auto"/>
              <w:bottom w:val="single" w:sz="4" w:space="0" w:color="auto"/>
              <w:right w:val="single" w:sz="4" w:space="0" w:color="auto"/>
            </w:tcBorders>
          </w:tcPr>
          <w:p w:rsidR="00065735" w:rsidRPr="007F399B" w:rsidRDefault="00065735" w:rsidP="00065735">
            <w:pPr>
              <w:jc w:val="center"/>
            </w:pPr>
            <w:r w:rsidRPr="007F399B">
              <w:t>2287</w:t>
            </w:r>
          </w:p>
        </w:tc>
        <w:tc>
          <w:tcPr>
            <w:tcW w:w="1417" w:type="dxa"/>
            <w:tcBorders>
              <w:top w:val="single" w:sz="4" w:space="0" w:color="auto"/>
              <w:left w:val="single" w:sz="4" w:space="0" w:color="auto"/>
              <w:bottom w:val="single" w:sz="4" w:space="0" w:color="auto"/>
              <w:right w:val="single" w:sz="4" w:space="0" w:color="auto"/>
            </w:tcBorders>
          </w:tcPr>
          <w:p w:rsidR="00065735" w:rsidRPr="007F399B" w:rsidRDefault="00065735" w:rsidP="00065735">
            <w:pPr>
              <w:jc w:val="center"/>
            </w:pPr>
            <w:r w:rsidRPr="007F399B">
              <w:t>2173</w:t>
            </w:r>
          </w:p>
        </w:tc>
        <w:tc>
          <w:tcPr>
            <w:tcW w:w="1418" w:type="dxa"/>
            <w:tcBorders>
              <w:top w:val="single" w:sz="4" w:space="0" w:color="auto"/>
              <w:left w:val="single" w:sz="4" w:space="0" w:color="auto"/>
              <w:bottom w:val="single" w:sz="4" w:space="0" w:color="auto"/>
              <w:right w:val="single" w:sz="4" w:space="0" w:color="auto"/>
            </w:tcBorders>
          </w:tcPr>
          <w:p w:rsidR="00065735" w:rsidRPr="007F399B" w:rsidRDefault="00065735" w:rsidP="00065735">
            <w:pPr>
              <w:jc w:val="center"/>
            </w:pPr>
            <w:r w:rsidRPr="007F399B">
              <w:t>2059</w:t>
            </w:r>
          </w:p>
        </w:tc>
        <w:tc>
          <w:tcPr>
            <w:tcW w:w="1418" w:type="dxa"/>
            <w:tcBorders>
              <w:top w:val="single" w:sz="4" w:space="0" w:color="auto"/>
              <w:left w:val="single" w:sz="4" w:space="0" w:color="auto"/>
              <w:bottom w:val="single" w:sz="4" w:space="0" w:color="auto"/>
              <w:right w:val="single" w:sz="4" w:space="0" w:color="auto"/>
            </w:tcBorders>
          </w:tcPr>
          <w:p w:rsidR="00065735" w:rsidRPr="007F399B" w:rsidRDefault="00065735" w:rsidP="00065735">
            <w:pPr>
              <w:jc w:val="center"/>
            </w:pPr>
            <w:r w:rsidRPr="007F399B">
              <w:t>1957</w:t>
            </w:r>
          </w:p>
        </w:tc>
        <w:tc>
          <w:tcPr>
            <w:tcW w:w="1417" w:type="dxa"/>
            <w:tcBorders>
              <w:top w:val="single" w:sz="4" w:space="0" w:color="auto"/>
              <w:left w:val="single" w:sz="4" w:space="0" w:color="auto"/>
              <w:bottom w:val="single" w:sz="4" w:space="0" w:color="auto"/>
              <w:right w:val="single" w:sz="4" w:space="0" w:color="auto"/>
            </w:tcBorders>
          </w:tcPr>
          <w:p w:rsidR="00065735" w:rsidRPr="007F399B" w:rsidRDefault="00065735" w:rsidP="00065735">
            <w:pPr>
              <w:jc w:val="center"/>
            </w:pPr>
            <w:r w:rsidRPr="007F399B">
              <w:t>1917</w:t>
            </w:r>
          </w:p>
        </w:tc>
      </w:tr>
    </w:tbl>
    <w:p w:rsidR="00065735" w:rsidRPr="000A7DFD" w:rsidRDefault="00065735" w:rsidP="00E2562B">
      <w:pPr>
        <w:spacing w:line="360" w:lineRule="auto"/>
        <w:ind w:firstLine="851"/>
        <w:jc w:val="right"/>
        <w:rPr>
          <w:i/>
          <w:sz w:val="20"/>
          <w:szCs w:val="20"/>
        </w:rPr>
      </w:pPr>
    </w:p>
    <w:p w:rsidR="00E2562B" w:rsidRPr="000A7DFD" w:rsidRDefault="00E2562B" w:rsidP="00E2562B">
      <w:pPr>
        <w:tabs>
          <w:tab w:val="left" w:pos="851"/>
        </w:tabs>
        <w:spacing w:line="360" w:lineRule="auto"/>
        <w:jc w:val="both"/>
        <w:rPr>
          <w:b/>
        </w:rPr>
      </w:pPr>
      <w:r w:rsidRPr="000A7DFD">
        <w:tab/>
      </w:r>
      <w:r w:rsidRPr="000A7DFD">
        <w:rPr>
          <w:b/>
        </w:rPr>
        <w:t>2.2.</w:t>
      </w:r>
      <w:r w:rsidRPr="000A7DFD">
        <w:t xml:space="preserve"> M</w:t>
      </w:r>
      <w:r w:rsidRPr="000A7DFD">
        <w:rPr>
          <w:b/>
        </w:rPr>
        <w:t>okinių skaičius.</w:t>
      </w:r>
    </w:p>
    <w:p w:rsidR="00E2562B" w:rsidRPr="000A7DFD" w:rsidRDefault="00E2562B" w:rsidP="009C4D51">
      <w:pPr>
        <w:tabs>
          <w:tab w:val="left" w:pos="851"/>
        </w:tabs>
        <w:spacing w:line="360" w:lineRule="auto"/>
        <w:jc w:val="both"/>
        <w:rPr>
          <w:i/>
          <w:sz w:val="20"/>
          <w:szCs w:val="20"/>
        </w:rPr>
      </w:pPr>
      <w:r w:rsidRPr="000A7DFD">
        <w:rPr>
          <w:b/>
        </w:rPr>
        <w:tab/>
      </w:r>
      <w:r w:rsidR="000814CE" w:rsidRPr="000A7DFD">
        <w:t>2020</w:t>
      </w:r>
      <w:r w:rsidRPr="000A7DFD">
        <w:t>–2</w:t>
      </w:r>
      <w:r w:rsidR="000814CE" w:rsidRPr="000A7DFD">
        <w:t>021</w:t>
      </w:r>
      <w:r w:rsidRPr="000A7DFD">
        <w:t xml:space="preserve"> m</w:t>
      </w:r>
      <w:r w:rsidR="00254299" w:rsidRPr="000A7DFD">
        <w:t>okslo metais 10</w:t>
      </w:r>
      <w:r w:rsidRPr="000A7DFD">
        <w:t xml:space="preserve"> savivaldybės ugdymo įstaigų vykdo ikimokyklinio, priešmokyklinio ir bendrojo (pradinio, pagrindinio, vidurinio) ugdymo programas, pagal kurias, </w:t>
      </w:r>
      <w:r w:rsidR="00254299" w:rsidRPr="000A7DFD">
        <w:t>2020</w:t>
      </w:r>
      <w:r w:rsidRPr="000A7DFD">
        <w:t xml:space="preserve"> m. rugsėjo 1 </w:t>
      </w:r>
      <w:r w:rsidRPr="00281C48">
        <w:t>d</w:t>
      </w:r>
      <w:r w:rsidR="00F839A2" w:rsidRPr="00281C48">
        <w:t>.</w:t>
      </w:r>
      <w:r w:rsidRPr="00281C48">
        <w:t xml:space="preserve"> </w:t>
      </w:r>
      <w:r w:rsidRPr="000A7DFD">
        <w:t xml:space="preserve">duomenimis, yra  ugdomi ir mokosi </w:t>
      </w:r>
      <w:r w:rsidR="007F6DCB" w:rsidRPr="000A7DFD">
        <w:t>2594</w:t>
      </w:r>
      <w:r w:rsidRPr="000A7DFD">
        <w:t xml:space="preserve"> </w:t>
      </w:r>
      <w:r w:rsidR="007F6DCB" w:rsidRPr="000A7DFD">
        <w:t>mokiniai</w:t>
      </w:r>
      <w:r w:rsidRPr="000A7DFD">
        <w:t xml:space="preserve">, iš kurių didžiąją dalį – </w:t>
      </w:r>
      <w:r w:rsidR="007F6DCB" w:rsidRPr="000A7DFD">
        <w:t>1917</w:t>
      </w:r>
      <w:r w:rsidRPr="000A7DFD">
        <w:t xml:space="preserve"> (7</w:t>
      </w:r>
      <w:r w:rsidR="007F6DCB" w:rsidRPr="000A7DFD">
        <w:t>3,9</w:t>
      </w:r>
      <w:r w:rsidRPr="000A7DFD">
        <w:t xml:space="preserve"> proc.) – sudaro bendrojo ugdymo klasių mokiniai, </w:t>
      </w:r>
      <w:r w:rsidR="00222559" w:rsidRPr="000A7DFD">
        <w:t>677</w:t>
      </w:r>
      <w:r w:rsidRPr="000A7DFD">
        <w:t xml:space="preserve"> (</w:t>
      </w:r>
      <w:r w:rsidR="00222559" w:rsidRPr="000A7DFD">
        <w:t>26,1</w:t>
      </w:r>
      <w:r w:rsidRPr="000A7DFD">
        <w:t xml:space="preserve"> proc.) – ikimokyklinukai ir priešmokyklinukai (3 diagrama).</w:t>
      </w: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5331B9" w:rsidRDefault="005331B9" w:rsidP="00E2562B">
      <w:pPr>
        <w:tabs>
          <w:tab w:val="left" w:pos="851"/>
        </w:tabs>
        <w:spacing w:line="360" w:lineRule="auto"/>
        <w:jc w:val="right"/>
        <w:rPr>
          <w:b/>
          <w:i/>
          <w:sz w:val="20"/>
          <w:szCs w:val="20"/>
        </w:rPr>
      </w:pPr>
    </w:p>
    <w:p w:rsidR="00A33715" w:rsidRDefault="00A33715" w:rsidP="00E2562B">
      <w:pPr>
        <w:tabs>
          <w:tab w:val="left" w:pos="851"/>
        </w:tabs>
        <w:spacing w:line="360" w:lineRule="auto"/>
        <w:jc w:val="right"/>
        <w:rPr>
          <w:b/>
          <w:i/>
          <w:sz w:val="20"/>
          <w:szCs w:val="20"/>
        </w:rPr>
      </w:pPr>
    </w:p>
    <w:p w:rsidR="00E2562B" w:rsidRPr="005371DD" w:rsidRDefault="00E2562B" w:rsidP="00E2562B">
      <w:pPr>
        <w:tabs>
          <w:tab w:val="left" w:pos="851"/>
        </w:tabs>
        <w:spacing w:line="360" w:lineRule="auto"/>
        <w:jc w:val="right"/>
        <w:rPr>
          <w:b/>
          <w:i/>
          <w:sz w:val="20"/>
          <w:szCs w:val="20"/>
        </w:rPr>
      </w:pPr>
      <w:r w:rsidRPr="005371DD">
        <w:rPr>
          <w:b/>
          <w:i/>
          <w:sz w:val="20"/>
          <w:szCs w:val="20"/>
        </w:rPr>
        <w:t>3 diagrama. Mokinių ir ugdytinių skaičiaus kaita Anykščių rajono savivaldybėje</w:t>
      </w:r>
    </w:p>
    <w:p w:rsidR="009C4D51" w:rsidRPr="009270B8" w:rsidRDefault="00914D63" w:rsidP="00E2562B">
      <w:pPr>
        <w:tabs>
          <w:tab w:val="left" w:pos="851"/>
        </w:tabs>
        <w:spacing w:line="360" w:lineRule="auto"/>
        <w:jc w:val="right"/>
        <w:rPr>
          <w:i/>
          <w:sz w:val="20"/>
          <w:szCs w:val="20"/>
        </w:rPr>
      </w:pPr>
      <w:r w:rsidRPr="00D75C5E">
        <w:rPr>
          <w:noProof/>
          <w:lang w:eastAsia="lt-LT"/>
        </w:rPr>
        <w:drawing>
          <wp:inline distT="0" distB="0" distL="0" distR="0">
            <wp:extent cx="6086475" cy="3044825"/>
            <wp:effectExtent l="0" t="0" r="0" b="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2562B" w:rsidRPr="000A7DFD" w:rsidRDefault="00E2562B" w:rsidP="000A7DFD">
      <w:pPr>
        <w:tabs>
          <w:tab w:val="left" w:pos="851"/>
        </w:tabs>
        <w:spacing w:line="360" w:lineRule="auto"/>
        <w:jc w:val="both"/>
      </w:pPr>
      <w:r>
        <w:rPr>
          <w:b/>
        </w:rPr>
        <w:tab/>
      </w:r>
      <w:r w:rsidRPr="000A7DFD">
        <w:t xml:space="preserve">Mažėjant gyventojų skaičiui, per paskutinius </w:t>
      </w:r>
      <w:r w:rsidR="00905E7C" w:rsidRPr="000A7DFD">
        <w:t>penkerius</w:t>
      </w:r>
      <w:r w:rsidRPr="000A7DFD">
        <w:t xml:space="preserve"> metus savivaldybėje vyravo bendro mokinių skaičiaus mažėjimo tendencija. Duomenys rodo, kad didžiausias vaikų skaičiaus mažėjimas buvo bendrojo ugdymo klasių mokinių grupėje – </w:t>
      </w:r>
      <w:r w:rsidR="00905E7C" w:rsidRPr="000A7DFD">
        <w:t>370</w:t>
      </w:r>
      <w:r w:rsidRPr="000A7DFD">
        <w:t xml:space="preserve"> (</w:t>
      </w:r>
      <w:r w:rsidR="00905E7C" w:rsidRPr="000A7DFD">
        <w:t>16,2</w:t>
      </w:r>
      <w:r w:rsidRPr="000A7DFD">
        <w:t xml:space="preserve"> proc.), </w:t>
      </w:r>
      <w:r w:rsidR="00F839A2" w:rsidRPr="00281C48">
        <w:t>o</w:t>
      </w:r>
      <w:r w:rsidR="00F839A2">
        <w:t xml:space="preserve"> </w:t>
      </w:r>
      <w:r w:rsidRPr="000A7DFD">
        <w:t>ikimokyklinio ir priešmokyklinio amžiaus ugdomų vaikų skaičius 20</w:t>
      </w:r>
      <w:r w:rsidR="00905E7C" w:rsidRPr="000A7DFD">
        <w:t>20</w:t>
      </w:r>
      <w:r w:rsidRPr="000A7DFD">
        <w:t>–20</w:t>
      </w:r>
      <w:r w:rsidR="00905E7C" w:rsidRPr="000A7DFD">
        <w:t>21</w:t>
      </w:r>
      <w:r w:rsidRPr="000A7DFD">
        <w:t xml:space="preserve"> mokslo metų pradžioje buvo </w:t>
      </w:r>
      <w:r w:rsidR="00003C57" w:rsidRPr="000A7DFD">
        <w:t>2</w:t>
      </w:r>
      <w:r w:rsidRPr="000A7DFD">
        <w:t xml:space="preserve"> proc. didesnis, negu 201</w:t>
      </w:r>
      <w:r w:rsidR="00003C57" w:rsidRPr="000A7DFD">
        <w:t>6</w:t>
      </w:r>
      <w:r w:rsidRPr="000A7DFD">
        <w:t>–</w:t>
      </w:r>
      <w:r w:rsidR="00003C57" w:rsidRPr="000A7DFD">
        <w:t>2017</w:t>
      </w:r>
      <w:r w:rsidRPr="000A7DFD">
        <w:t xml:space="preserve"> mokslo metais.</w:t>
      </w:r>
      <w:r w:rsidRPr="000A7DFD">
        <w:tab/>
      </w:r>
      <w:r w:rsidRPr="000A7DFD">
        <w:tab/>
      </w:r>
    </w:p>
    <w:p w:rsidR="00E2562B" w:rsidRPr="000A7DFD" w:rsidRDefault="00E2562B" w:rsidP="000A7DFD">
      <w:pPr>
        <w:tabs>
          <w:tab w:val="left" w:pos="851"/>
        </w:tabs>
        <w:spacing w:line="360" w:lineRule="auto"/>
        <w:jc w:val="both"/>
      </w:pPr>
      <w:r w:rsidRPr="000A7DFD">
        <w:tab/>
        <w:t xml:space="preserve">Prognozuojama, kad mokinių skaičiaus mažėjimo tendencija išliks ir toliau. </w:t>
      </w:r>
    </w:p>
    <w:p w:rsidR="002057A9" w:rsidRPr="000A7DFD" w:rsidRDefault="00E2562B" w:rsidP="000A7DFD">
      <w:pPr>
        <w:tabs>
          <w:tab w:val="left" w:pos="851"/>
        </w:tabs>
        <w:spacing w:line="360" w:lineRule="auto"/>
        <w:jc w:val="both"/>
      </w:pPr>
      <w:r w:rsidRPr="000A7DFD">
        <w:rPr>
          <w:b/>
        </w:rPr>
        <w:tab/>
      </w:r>
      <w:r w:rsidR="00E6379D" w:rsidRPr="000A7DFD">
        <w:t xml:space="preserve">2019 </w:t>
      </w:r>
      <w:r w:rsidRPr="000A7DFD">
        <w:t xml:space="preserve">m. duomenimis </w:t>
      </w:r>
      <w:r w:rsidR="002057A9" w:rsidRPr="000A7DFD">
        <w:t>Anykščių rajono savivaldybėje deklaravusių 3–5 metų amžiaus vaikų, ugdomų pagal ikimokyklinio ugdymo programą, yra 82 proc.</w:t>
      </w:r>
    </w:p>
    <w:p w:rsidR="007F6DCB" w:rsidRPr="000A7DFD" w:rsidRDefault="002057A9" w:rsidP="000A7DFD">
      <w:pPr>
        <w:tabs>
          <w:tab w:val="left" w:pos="851"/>
        </w:tabs>
        <w:spacing w:line="360" w:lineRule="auto"/>
        <w:jc w:val="both"/>
      </w:pPr>
      <w:r w:rsidRPr="000A7DFD">
        <w:tab/>
        <w:t>2021</w:t>
      </w:r>
      <w:r w:rsidR="00E2562B" w:rsidRPr="000A7DFD">
        <w:t xml:space="preserve"> m. </w:t>
      </w:r>
      <w:r w:rsidRPr="000A7DFD">
        <w:t>sausio</w:t>
      </w:r>
      <w:r w:rsidR="00E2562B" w:rsidRPr="000A7DFD">
        <w:t xml:space="preserve"> 1 d. </w:t>
      </w:r>
      <w:r w:rsidRPr="000A7DFD">
        <w:t>buvo nepatenkinta 16 tėvų prašymų priimti vaikus į darželius</w:t>
      </w:r>
      <w:r w:rsidR="007F6DCB" w:rsidRPr="000A7DFD">
        <w:t xml:space="preserve"> bei</w:t>
      </w:r>
      <w:r w:rsidRPr="000A7DFD">
        <w:t xml:space="preserve"> liko 26 laisvos vietos kaimiškose vietovėse.</w:t>
      </w:r>
    </w:p>
    <w:p w:rsidR="00E2562B" w:rsidRDefault="00E2562B" w:rsidP="00EE3994">
      <w:pPr>
        <w:tabs>
          <w:tab w:val="left" w:pos="851"/>
        </w:tabs>
        <w:spacing w:line="360" w:lineRule="auto"/>
        <w:jc w:val="both"/>
      </w:pPr>
      <w:r w:rsidRPr="000A7DFD">
        <w:rPr>
          <w:b/>
        </w:rPr>
        <w:tab/>
      </w:r>
      <w:r w:rsidRPr="000A7DFD">
        <w:t xml:space="preserve"> Mokinių skaičiaus kaita 201</w:t>
      </w:r>
      <w:r w:rsidR="004B3D57" w:rsidRPr="000A7DFD">
        <w:t>6–2020</w:t>
      </w:r>
      <w:r w:rsidRPr="000A7DFD">
        <w:t xml:space="preserve"> metais skirtingo tipo bendrojo ugdymo mokyklose (4 lentelė ir 4 diagrama) yra sąlygota bendro mokinių skaičiaus mažėjimo ir savivaldybės bendrojo ugdymo mokyklų tinklo pertvarkos procesų. </w:t>
      </w:r>
      <w:r w:rsidR="004B3D57" w:rsidRPr="000A7DFD">
        <w:t>2020</w:t>
      </w:r>
      <w:r w:rsidRPr="000A7DFD">
        <w:t xml:space="preserve"> m. rugsėjo 1 d. duomenimis, Anykščių rajono savivaldybės bendrojo ugdymo mokyklose mokėsi ir buvo ugdoma </w:t>
      </w:r>
      <w:r w:rsidR="004B3D57" w:rsidRPr="000A7DFD">
        <w:t>1917</w:t>
      </w:r>
      <w:r w:rsidRPr="000A7DFD">
        <w:t xml:space="preserve"> mokin</w:t>
      </w:r>
      <w:r w:rsidR="004B3D57" w:rsidRPr="000A7DFD">
        <w:t>ių</w:t>
      </w:r>
      <w:r w:rsidRPr="000A7DFD">
        <w:t>, lyginant su 201</w:t>
      </w:r>
      <w:r w:rsidR="004B3D57" w:rsidRPr="000A7DFD">
        <w:t>6</w:t>
      </w:r>
      <w:r w:rsidRPr="000A7DFD">
        <w:t xml:space="preserve"> m., sumažėjo</w:t>
      </w:r>
      <w:r w:rsidR="004B3D57" w:rsidRPr="000A7DFD">
        <w:t xml:space="preserve"> 370</w:t>
      </w:r>
      <w:r w:rsidRPr="000A7DFD">
        <w:t xml:space="preserve"> mokini</w:t>
      </w:r>
      <w:r w:rsidR="004B3D57" w:rsidRPr="000A7DFD">
        <w:t>ų</w:t>
      </w:r>
      <w:r w:rsidRPr="000A7DFD">
        <w:t xml:space="preserve"> (</w:t>
      </w:r>
      <w:r w:rsidR="004B3D57" w:rsidRPr="000A7DFD">
        <w:t>16,2</w:t>
      </w:r>
      <w:r w:rsidRPr="000A7DFD">
        <w:t xml:space="preserve"> proc.).</w:t>
      </w:r>
    </w:p>
    <w:p w:rsidR="00E2562B" w:rsidRPr="009E22C1" w:rsidRDefault="00E2562B" w:rsidP="000A7DFD">
      <w:pPr>
        <w:spacing w:line="360" w:lineRule="auto"/>
        <w:jc w:val="right"/>
        <w:rPr>
          <w:b/>
          <w:i/>
          <w:sz w:val="20"/>
          <w:szCs w:val="20"/>
        </w:rPr>
      </w:pPr>
      <w:r w:rsidRPr="009E22C1">
        <w:rPr>
          <w:b/>
          <w:i/>
          <w:sz w:val="20"/>
          <w:szCs w:val="20"/>
        </w:rPr>
        <w:t>4 lentelė. Mokinių skaičiaus kaita bendrojo ugdymo mokyklose 201</w:t>
      </w:r>
      <w:r w:rsidR="004B3D57" w:rsidRPr="009E22C1">
        <w:rPr>
          <w:b/>
          <w:i/>
          <w:sz w:val="20"/>
          <w:szCs w:val="20"/>
        </w:rPr>
        <w:t>6–2020</w:t>
      </w:r>
      <w:r w:rsidRPr="009E22C1">
        <w:rPr>
          <w:b/>
          <w:i/>
          <w:sz w:val="20"/>
          <w:szCs w:val="20"/>
        </w:rPr>
        <w:t xml:space="preserve"> 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8"/>
        <w:gridCol w:w="1417"/>
        <w:gridCol w:w="1435"/>
        <w:gridCol w:w="1497"/>
        <w:gridCol w:w="1392"/>
        <w:gridCol w:w="1399"/>
      </w:tblGrid>
      <w:tr w:rsidR="00222559" w:rsidRPr="000A7DFD" w:rsidTr="00EE02C4">
        <w:trPr>
          <w:jc w:val="center"/>
        </w:trPr>
        <w:tc>
          <w:tcPr>
            <w:tcW w:w="2368" w:type="dxa"/>
            <w:shd w:val="clear" w:color="auto" w:fill="auto"/>
          </w:tcPr>
          <w:p w:rsidR="00222559" w:rsidRPr="000A7DFD" w:rsidRDefault="00222559" w:rsidP="000A7DFD">
            <w:pPr>
              <w:spacing w:line="360" w:lineRule="auto"/>
            </w:pPr>
            <w:r w:rsidRPr="000A7DFD">
              <w:t>Įstaigos tipas</w:t>
            </w:r>
          </w:p>
        </w:tc>
        <w:tc>
          <w:tcPr>
            <w:tcW w:w="1417" w:type="dxa"/>
          </w:tcPr>
          <w:p w:rsidR="00222559" w:rsidRPr="000A7DFD" w:rsidRDefault="00222559" w:rsidP="000A7DFD">
            <w:pPr>
              <w:spacing w:line="360" w:lineRule="auto"/>
              <w:jc w:val="center"/>
            </w:pPr>
            <w:r w:rsidRPr="000A7DFD">
              <w:t>2016-09-01</w:t>
            </w:r>
          </w:p>
        </w:tc>
        <w:tc>
          <w:tcPr>
            <w:tcW w:w="1435" w:type="dxa"/>
            <w:shd w:val="clear" w:color="auto" w:fill="auto"/>
          </w:tcPr>
          <w:p w:rsidR="00222559" w:rsidRPr="000A7DFD" w:rsidRDefault="00222559" w:rsidP="000A7DFD">
            <w:pPr>
              <w:spacing w:line="360" w:lineRule="auto"/>
              <w:jc w:val="center"/>
            </w:pPr>
            <w:r w:rsidRPr="000A7DFD">
              <w:t xml:space="preserve">2017-09-01 </w:t>
            </w:r>
          </w:p>
        </w:tc>
        <w:tc>
          <w:tcPr>
            <w:tcW w:w="1497" w:type="dxa"/>
            <w:shd w:val="clear" w:color="auto" w:fill="auto"/>
          </w:tcPr>
          <w:p w:rsidR="00222559" w:rsidRPr="000A7DFD" w:rsidRDefault="00222559" w:rsidP="000A7DFD">
            <w:pPr>
              <w:spacing w:line="360" w:lineRule="auto"/>
              <w:jc w:val="center"/>
            </w:pPr>
            <w:r w:rsidRPr="000A7DFD">
              <w:t>2018-09-01</w:t>
            </w:r>
          </w:p>
        </w:tc>
        <w:tc>
          <w:tcPr>
            <w:tcW w:w="1392" w:type="dxa"/>
            <w:shd w:val="clear" w:color="auto" w:fill="auto"/>
          </w:tcPr>
          <w:p w:rsidR="00222559" w:rsidRPr="000A7DFD" w:rsidRDefault="00222559" w:rsidP="000A7DFD">
            <w:pPr>
              <w:spacing w:line="360" w:lineRule="auto"/>
              <w:jc w:val="center"/>
            </w:pPr>
            <w:r w:rsidRPr="000A7DFD">
              <w:t>2019-09-01</w:t>
            </w:r>
          </w:p>
        </w:tc>
        <w:tc>
          <w:tcPr>
            <w:tcW w:w="1399" w:type="dxa"/>
            <w:shd w:val="clear" w:color="auto" w:fill="auto"/>
          </w:tcPr>
          <w:p w:rsidR="00222559" w:rsidRPr="000A7DFD" w:rsidRDefault="00222559" w:rsidP="000A7DFD">
            <w:pPr>
              <w:spacing w:line="360" w:lineRule="auto"/>
              <w:jc w:val="center"/>
            </w:pPr>
            <w:r w:rsidRPr="000A7DFD">
              <w:t>2020-09-01</w:t>
            </w:r>
          </w:p>
        </w:tc>
      </w:tr>
      <w:tr w:rsidR="004B3D57" w:rsidRPr="000A7DFD" w:rsidTr="00EE02C4">
        <w:trPr>
          <w:jc w:val="center"/>
        </w:trPr>
        <w:tc>
          <w:tcPr>
            <w:tcW w:w="2368" w:type="dxa"/>
            <w:tcBorders>
              <w:left w:val="single" w:sz="4" w:space="0" w:color="auto"/>
            </w:tcBorders>
            <w:shd w:val="clear" w:color="auto" w:fill="auto"/>
          </w:tcPr>
          <w:p w:rsidR="004B3D57" w:rsidRPr="000A7DFD" w:rsidRDefault="004B3D57" w:rsidP="000A7DFD">
            <w:pPr>
              <w:spacing w:line="360" w:lineRule="auto"/>
            </w:pPr>
            <w:r w:rsidRPr="000A7DFD">
              <w:t>Progimnazij</w:t>
            </w:r>
            <w:r w:rsidR="000A7DFD">
              <w:t>a</w:t>
            </w:r>
          </w:p>
        </w:tc>
        <w:tc>
          <w:tcPr>
            <w:tcW w:w="1417" w:type="dxa"/>
          </w:tcPr>
          <w:p w:rsidR="004B3D57" w:rsidRPr="000A7DFD" w:rsidRDefault="004B3D57" w:rsidP="000A7DFD">
            <w:pPr>
              <w:ind w:left="-250" w:firstLine="250"/>
              <w:jc w:val="center"/>
              <w:rPr>
                <w:bCs/>
              </w:rPr>
            </w:pPr>
            <w:r w:rsidRPr="000A7DFD">
              <w:rPr>
                <w:bCs/>
              </w:rPr>
              <w:t>478</w:t>
            </w:r>
          </w:p>
        </w:tc>
        <w:tc>
          <w:tcPr>
            <w:tcW w:w="1435" w:type="dxa"/>
            <w:shd w:val="clear" w:color="auto" w:fill="auto"/>
          </w:tcPr>
          <w:p w:rsidR="004B3D57" w:rsidRPr="000A7DFD" w:rsidRDefault="004B3D57" w:rsidP="000A7DFD">
            <w:pPr>
              <w:jc w:val="center"/>
              <w:rPr>
                <w:bCs/>
              </w:rPr>
            </w:pPr>
            <w:r w:rsidRPr="000A7DFD">
              <w:rPr>
                <w:bCs/>
              </w:rPr>
              <w:t>509</w:t>
            </w:r>
          </w:p>
        </w:tc>
        <w:tc>
          <w:tcPr>
            <w:tcW w:w="1497" w:type="dxa"/>
            <w:shd w:val="clear" w:color="auto" w:fill="auto"/>
          </w:tcPr>
          <w:p w:rsidR="004B3D57" w:rsidRPr="000A7DFD" w:rsidRDefault="004B3D57" w:rsidP="000A7DFD">
            <w:pPr>
              <w:jc w:val="center"/>
              <w:rPr>
                <w:bCs/>
              </w:rPr>
            </w:pPr>
            <w:r w:rsidRPr="000A7DFD">
              <w:rPr>
                <w:bCs/>
              </w:rPr>
              <w:t>492</w:t>
            </w:r>
          </w:p>
        </w:tc>
        <w:tc>
          <w:tcPr>
            <w:tcW w:w="1392" w:type="dxa"/>
            <w:tcBorders>
              <w:right w:val="single" w:sz="4" w:space="0" w:color="auto"/>
            </w:tcBorders>
            <w:shd w:val="clear" w:color="auto" w:fill="auto"/>
          </w:tcPr>
          <w:p w:rsidR="004B3D57" w:rsidRPr="000A7DFD" w:rsidRDefault="004B3D57" w:rsidP="000A7DFD">
            <w:pPr>
              <w:jc w:val="center"/>
              <w:rPr>
                <w:bCs/>
              </w:rPr>
            </w:pPr>
            <w:r w:rsidRPr="000A7DFD">
              <w:rPr>
                <w:bCs/>
              </w:rPr>
              <w:t>509</w:t>
            </w:r>
          </w:p>
        </w:tc>
        <w:tc>
          <w:tcPr>
            <w:tcW w:w="1399" w:type="dxa"/>
            <w:tcBorders>
              <w:left w:val="single" w:sz="4" w:space="0" w:color="auto"/>
              <w:right w:val="single" w:sz="4" w:space="0" w:color="auto"/>
            </w:tcBorders>
            <w:shd w:val="clear" w:color="auto" w:fill="auto"/>
          </w:tcPr>
          <w:p w:rsidR="004B3D57" w:rsidRPr="000A7DFD" w:rsidRDefault="004B3D57" w:rsidP="000A7DFD">
            <w:pPr>
              <w:jc w:val="center"/>
              <w:rPr>
                <w:bCs/>
              </w:rPr>
            </w:pPr>
            <w:r w:rsidRPr="000A7DFD">
              <w:rPr>
                <w:bCs/>
              </w:rPr>
              <w:t>479</w:t>
            </w:r>
          </w:p>
        </w:tc>
      </w:tr>
      <w:tr w:rsidR="004B3D57" w:rsidRPr="000A7DFD" w:rsidTr="00A542B4">
        <w:trPr>
          <w:trHeight w:val="249"/>
          <w:jc w:val="center"/>
        </w:trPr>
        <w:tc>
          <w:tcPr>
            <w:tcW w:w="2368" w:type="dxa"/>
            <w:tcBorders>
              <w:left w:val="single" w:sz="4" w:space="0" w:color="auto"/>
            </w:tcBorders>
            <w:shd w:val="clear" w:color="auto" w:fill="auto"/>
          </w:tcPr>
          <w:p w:rsidR="004B3D57" w:rsidRPr="000A7DFD" w:rsidRDefault="004B3D57" w:rsidP="000A7DFD">
            <w:pPr>
              <w:spacing w:line="360" w:lineRule="auto"/>
            </w:pPr>
            <w:r w:rsidRPr="000A7DFD">
              <w:t>Pagrindinė mokykl</w:t>
            </w:r>
            <w:r w:rsidR="000A7DFD">
              <w:t>a</w:t>
            </w:r>
          </w:p>
        </w:tc>
        <w:tc>
          <w:tcPr>
            <w:tcW w:w="1417" w:type="dxa"/>
          </w:tcPr>
          <w:p w:rsidR="004B3D57" w:rsidRPr="000A7DFD" w:rsidRDefault="003A0267" w:rsidP="000A7DFD">
            <w:pPr>
              <w:spacing w:line="360" w:lineRule="auto"/>
              <w:jc w:val="center"/>
            </w:pPr>
            <w:r w:rsidRPr="000A7DFD">
              <w:t>661</w:t>
            </w:r>
          </w:p>
        </w:tc>
        <w:tc>
          <w:tcPr>
            <w:tcW w:w="1435" w:type="dxa"/>
            <w:shd w:val="clear" w:color="auto" w:fill="auto"/>
          </w:tcPr>
          <w:p w:rsidR="004B3D57" w:rsidRPr="000A7DFD" w:rsidRDefault="00BE188A" w:rsidP="000A7DFD">
            <w:pPr>
              <w:spacing w:line="360" w:lineRule="auto"/>
              <w:jc w:val="center"/>
            </w:pPr>
            <w:r w:rsidRPr="000A7DFD">
              <w:t>591</w:t>
            </w:r>
          </w:p>
        </w:tc>
        <w:tc>
          <w:tcPr>
            <w:tcW w:w="1497" w:type="dxa"/>
            <w:shd w:val="clear" w:color="auto" w:fill="auto"/>
          </w:tcPr>
          <w:p w:rsidR="004B3D57" w:rsidRPr="000A7DFD" w:rsidRDefault="009979D8" w:rsidP="000A7DFD">
            <w:pPr>
              <w:spacing w:line="360" w:lineRule="auto"/>
              <w:jc w:val="center"/>
            </w:pPr>
            <w:r w:rsidRPr="000A7DFD">
              <w:t>572</w:t>
            </w:r>
          </w:p>
        </w:tc>
        <w:tc>
          <w:tcPr>
            <w:tcW w:w="1392" w:type="dxa"/>
            <w:shd w:val="clear" w:color="auto" w:fill="auto"/>
          </w:tcPr>
          <w:p w:rsidR="004B3D57" w:rsidRPr="000A7DFD" w:rsidRDefault="009979D8" w:rsidP="000A7DFD">
            <w:pPr>
              <w:spacing w:line="360" w:lineRule="auto"/>
              <w:jc w:val="center"/>
            </w:pPr>
            <w:r w:rsidRPr="000A7DFD">
              <w:t>504</w:t>
            </w:r>
          </w:p>
        </w:tc>
        <w:tc>
          <w:tcPr>
            <w:tcW w:w="1399" w:type="dxa"/>
            <w:tcBorders>
              <w:right w:val="single" w:sz="4" w:space="0" w:color="auto"/>
            </w:tcBorders>
            <w:shd w:val="clear" w:color="auto" w:fill="auto"/>
          </w:tcPr>
          <w:p w:rsidR="004B3D57" w:rsidRPr="000A7DFD" w:rsidRDefault="009979D8" w:rsidP="000A7DFD">
            <w:pPr>
              <w:spacing w:line="360" w:lineRule="auto"/>
              <w:jc w:val="center"/>
            </w:pPr>
            <w:r w:rsidRPr="000A7DFD">
              <w:t>418</w:t>
            </w:r>
          </w:p>
        </w:tc>
      </w:tr>
      <w:tr w:rsidR="004B3D57" w:rsidRPr="000A7DFD" w:rsidTr="00EE02C4">
        <w:trPr>
          <w:jc w:val="center"/>
        </w:trPr>
        <w:tc>
          <w:tcPr>
            <w:tcW w:w="2368" w:type="dxa"/>
            <w:tcBorders>
              <w:left w:val="single" w:sz="4" w:space="0" w:color="auto"/>
            </w:tcBorders>
            <w:shd w:val="clear" w:color="auto" w:fill="auto"/>
          </w:tcPr>
          <w:p w:rsidR="004B3D57" w:rsidRPr="000A7DFD" w:rsidRDefault="004B3D57" w:rsidP="000A7DFD">
            <w:pPr>
              <w:spacing w:line="360" w:lineRule="auto"/>
            </w:pPr>
            <w:r w:rsidRPr="000A7DFD">
              <w:t>Mokykla-</w:t>
            </w:r>
            <w:r w:rsidRPr="000A7DFD">
              <w:lastRenderedPageBreak/>
              <w:t xml:space="preserve">daugiafunkcis centras </w:t>
            </w:r>
          </w:p>
        </w:tc>
        <w:tc>
          <w:tcPr>
            <w:tcW w:w="1417" w:type="dxa"/>
          </w:tcPr>
          <w:p w:rsidR="004B3D57" w:rsidRPr="000A7DFD" w:rsidRDefault="003A0267" w:rsidP="000A7DFD">
            <w:pPr>
              <w:spacing w:line="360" w:lineRule="auto"/>
              <w:jc w:val="center"/>
            </w:pPr>
            <w:r w:rsidRPr="000A7DFD">
              <w:lastRenderedPageBreak/>
              <w:t>209</w:t>
            </w:r>
          </w:p>
        </w:tc>
        <w:tc>
          <w:tcPr>
            <w:tcW w:w="1435" w:type="dxa"/>
            <w:shd w:val="clear" w:color="auto" w:fill="auto"/>
          </w:tcPr>
          <w:p w:rsidR="004B3D57" w:rsidRPr="000A7DFD" w:rsidRDefault="00BE188A" w:rsidP="000A7DFD">
            <w:pPr>
              <w:spacing w:line="360" w:lineRule="auto"/>
              <w:jc w:val="center"/>
            </w:pPr>
            <w:r w:rsidRPr="000A7DFD">
              <w:t>206</w:t>
            </w:r>
          </w:p>
        </w:tc>
        <w:tc>
          <w:tcPr>
            <w:tcW w:w="1497" w:type="dxa"/>
            <w:shd w:val="clear" w:color="auto" w:fill="auto"/>
          </w:tcPr>
          <w:p w:rsidR="004B3D57" w:rsidRPr="000A7DFD" w:rsidRDefault="009979D8" w:rsidP="000A7DFD">
            <w:pPr>
              <w:spacing w:line="360" w:lineRule="auto"/>
              <w:jc w:val="center"/>
            </w:pPr>
            <w:r w:rsidRPr="000A7DFD">
              <w:t>188</w:t>
            </w:r>
          </w:p>
        </w:tc>
        <w:tc>
          <w:tcPr>
            <w:tcW w:w="1392" w:type="dxa"/>
            <w:shd w:val="clear" w:color="auto" w:fill="auto"/>
          </w:tcPr>
          <w:p w:rsidR="004B3D57" w:rsidRPr="000A7DFD" w:rsidRDefault="009979D8" w:rsidP="000A7DFD">
            <w:pPr>
              <w:spacing w:line="360" w:lineRule="auto"/>
              <w:jc w:val="center"/>
            </w:pPr>
            <w:r w:rsidRPr="000A7DFD">
              <w:t>178</w:t>
            </w:r>
          </w:p>
        </w:tc>
        <w:tc>
          <w:tcPr>
            <w:tcW w:w="1399" w:type="dxa"/>
            <w:tcBorders>
              <w:right w:val="single" w:sz="4" w:space="0" w:color="auto"/>
            </w:tcBorders>
            <w:shd w:val="clear" w:color="auto" w:fill="auto"/>
          </w:tcPr>
          <w:p w:rsidR="004B3D57" w:rsidRPr="000A7DFD" w:rsidRDefault="009979D8" w:rsidP="000A7DFD">
            <w:pPr>
              <w:spacing w:line="360" w:lineRule="auto"/>
              <w:jc w:val="center"/>
            </w:pPr>
            <w:r w:rsidRPr="000A7DFD">
              <w:t>164</w:t>
            </w:r>
          </w:p>
        </w:tc>
      </w:tr>
      <w:tr w:rsidR="004B3D57" w:rsidRPr="000A7DFD" w:rsidTr="00EE02C4">
        <w:trPr>
          <w:jc w:val="center"/>
        </w:trPr>
        <w:tc>
          <w:tcPr>
            <w:tcW w:w="2368" w:type="dxa"/>
            <w:tcBorders>
              <w:left w:val="single" w:sz="4" w:space="0" w:color="auto"/>
            </w:tcBorders>
            <w:shd w:val="clear" w:color="auto" w:fill="auto"/>
          </w:tcPr>
          <w:p w:rsidR="004B3D57" w:rsidRPr="000A7DFD" w:rsidRDefault="004B3D57" w:rsidP="000A7DFD">
            <w:pPr>
              <w:spacing w:line="360" w:lineRule="auto"/>
            </w:pPr>
            <w:r w:rsidRPr="000A7DFD">
              <w:t>Gimnazij</w:t>
            </w:r>
            <w:r w:rsidR="000A7DFD">
              <w:t>a</w:t>
            </w:r>
            <w:r w:rsidRPr="000A7DFD">
              <w:t xml:space="preserve"> </w:t>
            </w:r>
          </w:p>
        </w:tc>
        <w:tc>
          <w:tcPr>
            <w:tcW w:w="1417" w:type="dxa"/>
          </w:tcPr>
          <w:p w:rsidR="004B3D57" w:rsidRPr="000A7DFD" w:rsidRDefault="003A0267" w:rsidP="000A7DFD">
            <w:pPr>
              <w:spacing w:line="360" w:lineRule="auto"/>
              <w:jc w:val="center"/>
            </w:pPr>
            <w:r w:rsidRPr="000A7DFD">
              <w:t>939</w:t>
            </w:r>
          </w:p>
        </w:tc>
        <w:tc>
          <w:tcPr>
            <w:tcW w:w="1435" w:type="dxa"/>
            <w:shd w:val="clear" w:color="auto" w:fill="auto"/>
          </w:tcPr>
          <w:p w:rsidR="004B3D57" w:rsidRPr="000A7DFD" w:rsidRDefault="00BE188A" w:rsidP="000A7DFD">
            <w:pPr>
              <w:spacing w:line="360" w:lineRule="auto"/>
              <w:jc w:val="center"/>
            </w:pPr>
            <w:r w:rsidRPr="000A7DFD">
              <w:t>867</w:t>
            </w:r>
          </w:p>
        </w:tc>
        <w:tc>
          <w:tcPr>
            <w:tcW w:w="1497" w:type="dxa"/>
            <w:shd w:val="clear" w:color="auto" w:fill="auto"/>
          </w:tcPr>
          <w:p w:rsidR="004B3D57" w:rsidRPr="000A7DFD" w:rsidRDefault="009979D8" w:rsidP="000A7DFD">
            <w:pPr>
              <w:spacing w:line="360" w:lineRule="auto"/>
              <w:jc w:val="center"/>
            </w:pPr>
            <w:r w:rsidRPr="000A7DFD">
              <w:t>807</w:t>
            </w:r>
          </w:p>
        </w:tc>
        <w:tc>
          <w:tcPr>
            <w:tcW w:w="1392" w:type="dxa"/>
            <w:shd w:val="clear" w:color="auto" w:fill="auto"/>
          </w:tcPr>
          <w:p w:rsidR="004B3D57" w:rsidRPr="000A7DFD" w:rsidRDefault="009979D8" w:rsidP="000A7DFD">
            <w:pPr>
              <w:spacing w:line="360" w:lineRule="auto"/>
              <w:jc w:val="center"/>
            </w:pPr>
            <w:r w:rsidRPr="000A7DFD">
              <w:t>766</w:t>
            </w:r>
          </w:p>
        </w:tc>
        <w:tc>
          <w:tcPr>
            <w:tcW w:w="1399" w:type="dxa"/>
            <w:tcBorders>
              <w:right w:val="single" w:sz="4" w:space="0" w:color="auto"/>
            </w:tcBorders>
            <w:shd w:val="clear" w:color="auto" w:fill="auto"/>
          </w:tcPr>
          <w:p w:rsidR="004B3D57" w:rsidRPr="000A7DFD" w:rsidRDefault="009979D8" w:rsidP="000A7DFD">
            <w:pPr>
              <w:spacing w:line="360" w:lineRule="auto"/>
              <w:jc w:val="center"/>
            </w:pPr>
            <w:r w:rsidRPr="000A7DFD">
              <w:t>856</w:t>
            </w:r>
          </w:p>
        </w:tc>
      </w:tr>
      <w:tr w:rsidR="004B3D57" w:rsidRPr="000A7DFD" w:rsidTr="00EE02C4">
        <w:trPr>
          <w:jc w:val="center"/>
        </w:trPr>
        <w:tc>
          <w:tcPr>
            <w:tcW w:w="2368" w:type="dxa"/>
            <w:tcBorders>
              <w:top w:val="single" w:sz="4" w:space="0" w:color="auto"/>
              <w:left w:val="single" w:sz="4" w:space="0" w:color="auto"/>
              <w:bottom w:val="single" w:sz="4" w:space="0" w:color="auto"/>
            </w:tcBorders>
            <w:shd w:val="clear" w:color="auto" w:fill="auto"/>
          </w:tcPr>
          <w:p w:rsidR="004B3D57" w:rsidRPr="000A7DFD" w:rsidRDefault="00A542B4" w:rsidP="000A7DFD">
            <w:pPr>
              <w:spacing w:line="360" w:lineRule="auto"/>
            </w:pPr>
            <w:r w:rsidRPr="000A7DFD">
              <w:t>Iš viso:</w:t>
            </w:r>
          </w:p>
        </w:tc>
        <w:tc>
          <w:tcPr>
            <w:tcW w:w="1417" w:type="dxa"/>
            <w:tcBorders>
              <w:top w:val="single" w:sz="4" w:space="0" w:color="auto"/>
              <w:bottom w:val="single" w:sz="4" w:space="0" w:color="auto"/>
            </w:tcBorders>
          </w:tcPr>
          <w:p w:rsidR="004B3D57" w:rsidRPr="000A7DFD" w:rsidRDefault="003A0267" w:rsidP="000A7DFD">
            <w:pPr>
              <w:spacing w:line="360" w:lineRule="auto"/>
              <w:jc w:val="center"/>
            </w:pPr>
            <w:r w:rsidRPr="000A7DFD">
              <w:t>2287</w:t>
            </w:r>
          </w:p>
        </w:tc>
        <w:tc>
          <w:tcPr>
            <w:tcW w:w="1435" w:type="dxa"/>
            <w:tcBorders>
              <w:top w:val="single" w:sz="4" w:space="0" w:color="auto"/>
              <w:bottom w:val="single" w:sz="4" w:space="0" w:color="auto"/>
            </w:tcBorders>
            <w:shd w:val="clear" w:color="auto" w:fill="auto"/>
          </w:tcPr>
          <w:p w:rsidR="004B3D57" w:rsidRPr="000A7DFD" w:rsidRDefault="009979D8" w:rsidP="000A7DFD">
            <w:pPr>
              <w:spacing w:line="360" w:lineRule="auto"/>
              <w:jc w:val="center"/>
            </w:pPr>
            <w:r w:rsidRPr="000A7DFD">
              <w:t>2173</w:t>
            </w:r>
          </w:p>
        </w:tc>
        <w:tc>
          <w:tcPr>
            <w:tcW w:w="1497" w:type="dxa"/>
            <w:tcBorders>
              <w:top w:val="single" w:sz="4" w:space="0" w:color="auto"/>
              <w:bottom w:val="single" w:sz="4" w:space="0" w:color="auto"/>
            </w:tcBorders>
            <w:shd w:val="clear" w:color="auto" w:fill="auto"/>
          </w:tcPr>
          <w:p w:rsidR="004B3D57" w:rsidRPr="000A7DFD" w:rsidRDefault="009979D8" w:rsidP="000A7DFD">
            <w:pPr>
              <w:spacing w:line="360" w:lineRule="auto"/>
              <w:jc w:val="center"/>
            </w:pPr>
            <w:r w:rsidRPr="000A7DFD">
              <w:t>2059</w:t>
            </w:r>
          </w:p>
        </w:tc>
        <w:tc>
          <w:tcPr>
            <w:tcW w:w="1392" w:type="dxa"/>
            <w:tcBorders>
              <w:top w:val="single" w:sz="4" w:space="0" w:color="auto"/>
              <w:bottom w:val="single" w:sz="4" w:space="0" w:color="auto"/>
            </w:tcBorders>
            <w:shd w:val="clear" w:color="auto" w:fill="auto"/>
          </w:tcPr>
          <w:p w:rsidR="004B3D57" w:rsidRPr="000A7DFD" w:rsidRDefault="009979D8" w:rsidP="000A7DFD">
            <w:pPr>
              <w:spacing w:line="360" w:lineRule="auto"/>
              <w:jc w:val="center"/>
            </w:pPr>
            <w:r w:rsidRPr="000A7DFD">
              <w:t>1957</w:t>
            </w:r>
          </w:p>
        </w:tc>
        <w:tc>
          <w:tcPr>
            <w:tcW w:w="1399" w:type="dxa"/>
            <w:tcBorders>
              <w:top w:val="single" w:sz="4" w:space="0" w:color="auto"/>
              <w:bottom w:val="single" w:sz="4" w:space="0" w:color="auto"/>
              <w:right w:val="single" w:sz="4" w:space="0" w:color="auto"/>
            </w:tcBorders>
            <w:shd w:val="clear" w:color="auto" w:fill="auto"/>
          </w:tcPr>
          <w:p w:rsidR="004B3D57" w:rsidRPr="000A7DFD" w:rsidRDefault="009979D8" w:rsidP="000A7DFD">
            <w:pPr>
              <w:spacing w:line="360" w:lineRule="auto"/>
              <w:jc w:val="center"/>
            </w:pPr>
            <w:r w:rsidRPr="000A7DFD">
              <w:t>1917</w:t>
            </w:r>
          </w:p>
        </w:tc>
      </w:tr>
    </w:tbl>
    <w:p w:rsidR="00E2562B" w:rsidRPr="000A7DFD" w:rsidRDefault="00E2562B" w:rsidP="00D6130B">
      <w:pPr>
        <w:tabs>
          <w:tab w:val="left" w:pos="709"/>
        </w:tabs>
        <w:spacing w:line="360" w:lineRule="auto"/>
        <w:ind w:firstLine="709"/>
        <w:jc w:val="both"/>
      </w:pPr>
      <w:r w:rsidRPr="000A7DFD">
        <w:t xml:space="preserve">Bendrojo ugdymo klasių mokinių skaičiaus kaita pagal vietovę, kurioje yra mokykla, parodyta 4 paveiksle. </w:t>
      </w:r>
      <w:r w:rsidR="00254080" w:rsidRPr="000A7DFD">
        <w:t>2020–2021 m. m. a</w:t>
      </w:r>
      <w:r w:rsidRPr="000A7DFD">
        <w:t xml:space="preserve">pie </w:t>
      </w:r>
      <w:r w:rsidR="00254080" w:rsidRPr="000A7DFD">
        <w:t>70,8</w:t>
      </w:r>
      <w:r w:rsidRPr="000A7DFD">
        <w:t xml:space="preserve"> proc. bendrojo ugdymo klasių mokinių mokosi Anykščių miesto mokyklose, apie </w:t>
      </w:r>
      <w:r w:rsidR="00254080" w:rsidRPr="000A7DFD">
        <w:t>29,2</w:t>
      </w:r>
      <w:r w:rsidRPr="000A7DFD">
        <w:t xml:space="preserve"> proc. – kaimo vietovių mokyklose</w:t>
      </w:r>
      <w:r w:rsidR="00254080" w:rsidRPr="000A7DFD">
        <w:t>. 2020</w:t>
      </w:r>
      <w:r w:rsidRPr="000A7DFD">
        <w:t xml:space="preserve"> m. rugsėjo 1 d. duomenimis, Anykščių miesto mokyklose mokėsi </w:t>
      </w:r>
      <w:r w:rsidR="00254080" w:rsidRPr="000A7DFD">
        <w:t>1358</w:t>
      </w:r>
      <w:r w:rsidRPr="000A7DFD">
        <w:t xml:space="preserve"> mokiniai</w:t>
      </w:r>
      <w:r w:rsidR="00254080" w:rsidRPr="000A7DFD">
        <w:t>, t. y. 8,9</w:t>
      </w:r>
      <w:r w:rsidRPr="000A7DFD">
        <w:t xml:space="preserve"> proc. mažiau  negu 201</w:t>
      </w:r>
      <w:r w:rsidR="00254080" w:rsidRPr="000A7DFD">
        <w:t xml:space="preserve">6 rugsėjo 1 </w:t>
      </w:r>
      <w:r w:rsidR="00254080" w:rsidRPr="00281C48">
        <w:t>d</w:t>
      </w:r>
      <w:r w:rsidRPr="00281C48">
        <w:t xml:space="preserve">. </w:t>
      </w:r>
      <w:r w:rsidRPr="000A7DFD">
        <w:t xml:space="preserve">Per </w:t>
      </w:r>
      <w:r w:rsidR="00254080" w:rsidRPr="000A7DFD">
        <w:t>penkerius</w:t>
      </w:r>
      <w:r w:rsidRPr="000A7DFD">
        <w:t xml:space="preserve"> metus kaimo mokyklose bendrojo ugdymo klasių mokinių skaičius sumažėjo </w:t>
      </w:r>
      <w:r w:rsidR="00254080" w:rsidRPr="000A7DFD">
        <w:t>29,8</w:t>
      </w:r>
      <w:r w:rsidRPr="000A7DFD">
        <w:t xml:space="preserve"> proc. </w:t>
      </w:r>
    </w:p>
    <w:p w:rsidR="00E2562B" w:rsidRPr="005371DD" w:rsidRDefault="00E2562B" w:rsidP="000A7DFD">
      <w:pPr>
        <w:tabs>
          <w:tab w:val="left" w:pos="709"/>
        </w:tabs>
        <w:spacing w:line="360" w:lineRule="auto"/>
        <w:jc w:val="right"/>
        <w:rPr>
          <w:b/>
          <w:i/>
          <w:sz w:val="20"/>
          <w:szCs w:val="20"/>
        </w:rPr>
      </w:pPr>
      <w:r w:rsidRPr="005371DD">
        <w:rPr>
          <w:b/>
          <w:i/>
          <w:sz w:val="20"/>
          <w:szCs w:val="20"/>
        </w:rPr>
        <w:t xml:space="preserve">4 diagrama. Bendrojo ugdymo klasių mokinių skaičiaus kaita pagal vietovę, kurioje yra mokykla </w:t>
      </w:r>
    </w:p>
    <w:p w:rsidR="00E2562B" w:rsidRPr="000A7DFD" w:rsidRDefault="00914D63" w:rsidP="000A7DFD">
      <w:pPr>
        <w:tabs>
          <w:tab w:val="left" w:pos="709"/>
        </w:tabs>
        <w:spacing w:line="360" w:lineRule="auto"/>
        <w:jc w:val="center"/>
      </w:pPr>
      <w:r w:rsidRPr="00D75C5E">
        <w:rPr>
          <w:noProof/>
          <w:lang w:eastAsia="lt-LT"/>
        </w:rPr>
        <w:drawing>
          <wp:inline distT="0" distB="0" distL="0" distR="0">
            <wp:extent cx="4568825" cy="2740025"/>
            <wp:effectExtent l="0" t="0" r="0" b="0"/>
            <wp:docPr id="5"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A2C19" w:rsidRPr="002A2C19" w:rsidRDefault="00E2562B" w:rsidP="00D6130B">
      <w:pPr>
        <w:tabs>
          <w:tab w:val="left" w:pos="709"/>
          <w:tab w:val="left" w:pos="840"/>
        </w:tabs>
        <w:spacing w:line="360" w:lineRule="auto"/>
        <w:ind w:firstLine="851"/>
        <w:jc w:val="both"/>
      </w:pPr>
      <w:r w:rsidRPr="000A7DFD">
        <w:t>Prognozuojama, kad ateityje didžiausias bendrojo ugdymo mokinių skaičiaus mažėjimas bus kaimo mokyklose</w:t>
      </w:r>
      <w:r w:rsidR="002A2C19" w:rsidRPr="000A7DFD">
        <w:t>.</w:t>
      </w:r>
    </w:p>
    <w:p w:rsidR="002A2C19" w:rsidRPr="00A14407" w:rsidRDefault="002A2C19" w:rsidP="00D6130B">
      <w:pPr>
        <w:pStyle w:val="ListParagraph"/>
        <w:tabs>
          <w:tab w:val="left" w:pos="709"/>
        </w:tabs>
        <w:spacing w:line="360" w:lineRule="auto"/>
        <w:ind w:left="1185"/>
        <w:rPr>
          <w:b/>
        </w:rPr>
      </w:pPr>
      <w:r>
        <w:rPr>
          <w:b/>
        </w:rPr>
        <w:t>2.3</w:t>
      </w:r>
      <w:r w:rsidR="003F339B">
        <w:rPr>
          <w:b/>
        </w:rPr>
        <w:t>.</w:t>
      </w:r>
      <w:r>
        <w:rPr>
          <w:b/>
        </w:rPr>
        <w:t xml:space="preserve"> </w:t>
      </w:r>
      <w:r w:rsidRPr="00A14407">
        <w:rPr>
          <w:b/>
        </w:rPr>
        <w:t>Asmenų, turinčių specialiųjų ugdymosi poreikių, ugdymas.</w:t>
      </w:r>
    </w:p>
    <w:p w:rsidR="002A2C19" w:rsidRPr="004251EC" w:rsidRDefault="002A2C19" w:rsidP="00D6130B">
      <w:pPr>
        <w:widowControl w:val="0"/>
        <w:adjustRightInd w:val="0"/>
        <w:spacing w:line="360" w:lineRule="auto"/>
        <w:ind w:firstLine="720"/>
        <w:jc w:val="both"/>
        <w:textAlignment w:val="baseline"/>
        <w:rPr>
          <w:color w:val="000000"/>
          <w:lang w:eastAsia="lt-LT"/>
        </w:rPr>
      </w:pPr>
      <w:r w:rsidRPr="004251EC">
        <w:rPr>
          <w:color w:val="000000"/>
          <w:lang w:eastAsia="lt-LT"/>
        </w:rPr>
        <w:t>Anykščių rajono mokyklose 2016–2020 m. laikotarpyje specialiųjų ugdymosi poreikių turinčių mokinių integruotai ugdomų bendrojo ugdymo klasėse ir specialiose klasėse skaičius pastaruosius penkerius metus keitėsi nežymiai, 2020</w:t>
      </w:r>
      <w:r w:rsidR="005E247C" w:rsidRPr="004251EC">
        <w:rPr>
          <w:color w:val="000000"/>
          <w:lang w:eastAsia="lt-LT"/>
        </w:rPr>
        <w:t>–</w:t>
      </w:r>
      <w:r w:rsidRPr="004251EC">
        <w:rPr>
          <w:color w:val="000000"/>
          <w:lang w:eastAsia="lt-LT"/>
        </w:rPr>
        <w:t>2021 m. m. šis skaičius sumažėjęs. Šiam pokyčiui įtakos galėjo turėti karantino laikotarpis dėl COVID-19 pandemijos, kurio metu Švietimo pagalbos tarnyba negalėjo sistemingai atlikti vaiko įvertinimo ir jo metu nustatyti</w:t>
      </w:r>
      <w:r w:rsidR="005E247C" w:rsidRPr="004251EC">
        <w:rPr>
          <w:color w:val="000000"/>
          <w:lang w:eastAsia="lt-LT"/>
        </w:rPr>
        <w:t>,</w:t>
      </w:r>
      <w:r w:rsidRPr="004251EC">
        <w:rPr>
          <w:color w:val="000000"/>
          <w:lang w:eastAsia="lt-LT"/>
        </w:rPr>
        <w:t xml:space="preserve"> ar mokinys turi sp</w:t>
      </w:r>
      <w:r w:rsidR="005E247C" w:rsidRPr="004251EC">
        <w:rPr>
          <w:color w:val="000000"/>
          <w:lang w:eastAsia="lt-LT"/>
        </w:rPr>
        <w:t>ecialiųjų ugdymo(-si) poreikių,</w:t>
      </w:r>
      <w:r w:rsidRPr="004251EC">
        <w:rPr>
          <w:color w:val="000000"/>
          <w:lang w:eastAsia="lt-LT"/>
        </w:rPr>
        <w:t xml:space="preserve"> kokia pagalba jam reikalinga</w:t>
      </w:r>
      <w:r w:rsidR="00111305" w:rsidRPr="004251EC">
        <w:rPr>
          <w:color w:val="000000"/>
          <w:lang w:eastAsia="lt-LT"/>
        </w:rPr>
        <w:t>.</w:t>
      </w:r>
      <w:r w:rsidRPr="004251EC">
        <w:rPr>
          <w:color w:val="000000"/>
          <w:lang w:eastAsia="lt-LT"/>
        </w:rPr>
        <w:t xml:space="preserve">  </w:t>
      </w:r>
    </w:p>
    <w:p w:rsidR="005E247C" w:rsidRPr="009E22C1" w:rsidRDefault="002A2C19" w:rsidP="002A2C19">
      <w:pPr>
        <w:rPr>
          <w:b/>
          <w:bCs/>
          <w:i/>
          <w:iCs/>
          <w:sz w:val="20"/>
          <w:szCs w:val="20"/>
        </w:rPr>
      </w:pPr>
      <w:r w:rsidRPr="009E22C1">
        <w:rPr>
          <w:b/>
          <w:bCs/>
          <w:i/>
          <w:iCs/>
          <w:color w:val="FF0000"/>
          <w:sz w:val="20"/>
          <w:szCs w:val="20"/>
        </w:rPr>
        <w:t xml:space="preserve">                                                                </w:t>
      </w:r>
      <w:r w:rsidR="005E247C" w:rsidRPr="009E22C1">
        <w:rPr>
          <w:b/>
          <w:bCs/>
          <w:i/>
          <w:iCs/>
          <w:color w:val="FF0000"/>
          <w:sz w:val="20"/>
          <w:szCs w:val="20"/>
        </w:rPr>
        <w:t xml:space="preserve">                                </w:t>
      </w:r>
      <w:r w:rsidR="005E247C" w:rsidRPr="009E22C1">
        <w:rPr>
          <w:b/>
          <w:bCs/>
          <w:i/>
          <w:iCs/>
          <w:sz w:val="20"/>
          <w:szCs w:val="20"/>
        </w:rPr>
        <w:t xml:space="preserve">5 lentelė.  </w:t>
      </w:r>
      <w:r w:rsidRPr="009E22C1">
        <w:rPr>
          <w:b/>
          <w:bCs/>
          <w:i/>
          <w:iCs/>
          <w:sz w:val="20"/>
          <w:szCs w:val="20"/>
        </w:rPr>
        <w:t xml:space="preserve">Specialiųjų ugdymosi poreikių turinčių mokinių </w:t>
      </w:r>
      <w:r w:rsidR="005E247C" w:rsidRPr="009E22C1">
        <w:rPr>
          <w:b/>
          <w:bCs/>
          <w:i/>
          <w:iCs/>
          <w:sz w:val="20"/>
          <w:szCs w:val="20"/>
        </w:rPr>
        <w:t xml:space="preserve">     </w:t>
      </w:r>
    </w:p>
    <w:p w:rsidR="005E247C"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skaičius integruotai  ugdomų bendrojo ugdymo klasėse</w:t>
      </w:r>
    </w:p>
    <w:p w:rsidR="002A2C19" w:rsidRPr="009E22C1" w:rsidRDefault="005E247C" w:rsidP="002A2C19">
      <w:pPr>
        <w:rPr>
          <w:b/>
          <w:bCs/>
          <w:i/>
          <w:iCs/>
          <w:sz w:val="20"/>
          <w:szCs w:val="20"/>
        </w:rPr>
      </w:pPr>
      <w:r w:rsidRPr="009E22C1">
        <w:rPr>
          <w:b/>
          <w:bCs/>
          <w:i/>
          <w:iCs/>
          <w:sz w:val="20"/>
          <w:szCs w:val="20"/>
        </w:rPr>
        <w:t xml:space="preserve">                                                                                                 </w:t>
      </w:r>
      <w:r w:rsidR="002A2C19" w:rsidRPr="009E22C1">
        <w:rPr>
          <w:b/>
          <w:bCs/>
          <w:i/>
          <w:iCs/>
          <w:sz w:val="20"/>
          <w:szCs w:val="20"/>
        </w:rPr>
        <w:t xml:space="preserve"> ir specialiose lavinamosiose klasėse</w:t>
      </w:r>
    </w:p>
    <w:p w:rsidR="002A2C19" w:rsidRPr="004251EC" w:rsidRDefault="002A2C19" w:rsidP="002A2C19">
      <w:pPr>
        <w:rPr>
          <w:b/>
          <w:bCs/>
          <w:i/>
          <w:iCs/>
          <w:color w:val="000000"/>
          <w:sz w:val="20"/>
          <w:szCs w:val="20"/>
        </w:rPr>
      </w:pPr>
    </w:p>
    <w:tbl>
      <w:tblPr>
        <w:tblpPr w:leftFromText="180" w:rightFromText="180" w:vertAnchor="text" w:horzAnchor="page" w:tblpX="1826" w:tblpY="22"/>
        <w:tblW w:w="3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349"/>
        <w:gridCol w:w="1344"/>
        <w:gridCol w:w="1417"/>
        <w:gridCol w:w="1350"/>
        <w:gridCol w:w="1350"/>
        <w:gridCol w:w="1732"/>
        <w:gridCol w:w="522"/>
        <w:gridCol w:w="716"/>
        <w:gridCol w:w="724"/>
        <w:gridCol w:w="3207"/>
        <w:gridCol w:w="724"/>
        <w:gridCol w:w="2006"/>
        <w:gridCol w:w="724"/>
        <w:gridCol w:w="2006"/>
        <w:gridCol w:w="724"/>
        <w:gridCol w:w="2006"/>
        <w:gridCol w:w="724"/>
        <w:gridCol w:w="977"/>
        <w:gridCol w:w="724"/>
        <w:gridCol w:w="977"/>
        <w:gridCol w:w="724"/>
        <w:gridCol w:w="977"/>
        <w:gridCol w:w="724"/>
      </w:tblGrid>
      <w:tr w:rsidR="002A2C19" w:rsidTr="004251EC">
        <w:tc>
          <w:tcPr>
            <w:tcW w:w="2802"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AC1812">
            <w:pPr>
              <w:rPr>
                <w:color w:val="000000"/>
                <w:lang w:eastAsia="lt-LT"/>
              </w:rPr>
            </w:pP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2016</w:t>
            </w:r>
            <w:r w:rsidR="0074004F" w:rsidRPr="004251EC">
              <w:rPr>
                <w:color w:val="000000"/>
                <w:lang w:val="en-US" w:eastAsia="lt-LT"/>
              </w:rPr>
              <w:t>–</w:t>
            </w:r>
            <w:r w:rsidRPr="004251EC">
              <w:rPr>
                <w:color w:val="000000"/>
                <w:lang w:val="en-US" w:eastAsia="lt-LT"/>
              </w:rPr>
              <w:t>2017</w:t>
            </w:r>
          </w:p>
          <w:p w:rsidR="002A2C19" w:rsidRPr="004251EC" w:rsidRDefault="002A2C19" w:rsidP="004251EC">
            <w:pPr>
              <w:ind w:hanging="108"/>
              <w:jc w:val="center"/>
              <w:rPr>
                <w:color w:val="000000"/>
                <w:lang w:val="en-US" w:eastAsia="lt-LT"/>
              </w:rPr>
            </w:pPr>
            <w:r w:rsidRPr="004251EC">
              <w:rPr>
                <w:color w:val="000000"/>
                <w:lang w:val="en-US" w:eastAsia="lt-LT"/>
              </w:rPr>
              <w:t>m. m.</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2017</w:t>
            </w:r>
            <w:r w:rsidR="0074004F" w:rsidRPr="004251EC">
              <w:rPr>
                <w:color w:val="000000"/>
                <w:lang w:val="en-US" w:eastAsia="lt-LT"/>
              </w:rPr>
              <w:t>–</w:t>
            </w:r>
            <w:r w:rsidRPr="004251EC">
              <w:rPr>
                <w:color w:val="000000"/>
                <w:lang w:val="en-US" w:eastAsia="lt-LT"/>
              </w:rPr>
              <w:t>2018</w:t>
            </w:r>
          </w:p>
          <w:p w:rsidR="002A2C19" w:rsidRPr="004251EC" w:rsidRDefault="002A2C19" w:rsidP="004251EC">
            <w:pPr>
              <w:jc w:val="center"/>
              <w:rPr>
                <w:color w:val="000000"/>
                <w:lang w:val="en-US" w:eastAsia="lt-LT"/>
              </w:rPr>
            </w:pPr>
            <w:r w:rsidRPr="004251EC">
              <w:rPr>
                <w:color w:val="000000"/>
                <w:lang w:val="en-US" w:eastAsia="lt-LT"/>
              </w:rPr>
              <w:t>m. 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r w:rsidRPr="004251EC">
              <w:rPr>
                <w:color w:val="000000"/>
                <w:lang w:val="en-US" w:eastAsia="lt-LT"/>
              </w:rPr>
              <w:t>2018</w:t>
            </w:r>
            <w:r w:rsidR="0074004F" w:rsidRPr="004251EC">
              <w:rPr>
                <w:color w:val="000000"/>
                <w:lang w:val="en-US" w:eastAsia="lt-LT"/>
              </w:rPr>
              <w:t>–</w:t>
            </w:r>
            <w:r w:rsidRPr="004251EC">
              <w:rPr>
                <w:color w:val="000000"/>
                <w:lang w:val="en-US" w:eastAsia="lt-LT"/>
              </w:rPr>
              <w:t>2019</w:t>
            </w:r>
          </w:p>
          <w:p w:rsidR="002A2C19" w:rsidRPr="004251EC" w:rsidRDefault="002A2C19" w:rsidP="004251EC">
            <w:pPr>
              <w:jc w:val="center"/>
              <w:rPr>
                <w:color w:val="000000"/>
                <w:lang w:val="en-US" w:eastAsia="lt-LT"/>
              </w:rPr>
            </w:pPr>
            <w:r w:rsidRPr="004251EC">
              <w:rPr>
                <w:color w:val="000000"/>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2019</w:t>
            </w:r>
            <w:r w:rsidR="00AC1812" w:rsidRPr="004251EC">
              <w:rPr>
                <w:color w:val="000000"/>
                <w:lang w:val="en-US" w:eastAsia="lt-LT"/>
              </w:rPr>
              <w:t>–</w:t>
            </w:r>
            <w:r w:rsidRPr="004251EC">
              <w:rPr>
                <w:color w:val="000000"/>
                <w:lang w:val="en-US" w:eastAsia="lt-LT"/>
              </w:rPr>
              <w:t>2020</w:t>
            </w:r>
          </w:p>
          <w:p w:rsidR="002A2C19" w:rsidRPr="004251EC" w:rsidRDefault="002A2C19" w:rsidP="004251EC">
            <w:pPr>
              <w:jc w:val="center"/>
              <w:rPr>
                <w:color w:val="000000"/>
                <w:lang w:val="en-US" w:eastAsia="lt-LT"/>
              </w:rPr>
            </w:pPr>
            <w:r w:rsidRPr="004251EC">
              <w:rPr>
                <w:color w:val="000000"/>
                <w:lang w:val="en-US" w:eastAsia="lt-LT"/>
              </w:rPr>
              <w:t>m. m.</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2020</w:t>
            </w:r>
            <w:r w:rsidR="00AC1812" w:rsidRPr="004251EC">
              <w:rPr>
                <w:color w:val="000000"/>
                <w:lang w:val="en-US" w:eastAsia="lt-LT"/>
              </w:rPr>
              <w:t>–</w:t>
            </w:r>
            <w:r w:rsidRPr="004251EC">
              <w:rPr>
                <w:color w:val="000000"/>
                <w:lang w:val="en-US" w:eastAsia="lt-LT"/>
              </w:rPr>
              <w:t>2021</w:t>
            </w:r>
          </w:p>
          <w:p w:rsidR="002A2C19" w:rsidRPr="004251EC" w:rsidRDefault="002A2C19" w:rsidP="004251EC">
            <w:pPr>
              <w:jc w:val="center"/>
              <w:rPr>
                <w:color w:val="000000"/>
                <w:lang w:val="en-US" w:eastAsia="lt-LT"/>
              </w:rPr>
            </w:pPr>
            <w:r w:rsidRPr="004251EC">
              <w:rPr>
                <w:color w:val="000000"/>
                <w:lang w:val="en-US" w:eastAsia="lt-LT"/>
              </w:rPr>
              <w:t>m. m.</w:t>
            </w:r>
          </w:p>
        </w:tc>
        <w:tc>
          <w:tcPr>
            <w:tcW w:w="2254" w:type="dxa"/>
            <w:gridSpan w:val="2"/>
            <w:tcBorders>
              <w:top w:val="nil"/>
              <w:left w:val="single" w:sz="4" w:space="0" w:color="auto"/>
              <w:bottom w:val="nil"/>
              <w:right w:val="nil"/>
            </w:tcBorders>
            <w:shd w:val="clear" w:color="auto" w:fill="auto"/>
            <w:hideMark/>
          </w:tcPr>
          <w:p w:rsidR="002A2C19" w:rsidRPr="004251EC" w:rsidRDefault="002A2C19" w:rsidP="00AC1812">
            <w:pPr>
              <w:rPr>
                <w:color w:val="000000"/>
                <w:lang w:val="en-US" w:eastAsia="lt-LT"/>
              </w:rPr>
            </w:pPr>
          </w:p>
        </w:tc>
        <w:tc>
          <w:tcPr>
            <w:tcW w:w="1440"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4251EC">
            <w:pPr>
              <w:ind w:left="404" w:hanging="404"/>
              <w:rPr>
                <w:color w:val="000000"/>
                <w:highlight w:val="yellow"/>
                <w:lang w:val="en-US" w:eastAsia="lt-LT"/>
              </w:rPr>
            </w:pPr>
          </w:p>
        </w:tc>
        <w:tc>
          <w:tcPr>
            <w:tcW w:w="3931"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r w:rsidRPr="004251EC">
              <w:rPr>
                <w:color w:val="000000"/>
                <w:highlight w:val="yellow"/>
                <w:lang w:val="en-US" w:eastAsia="lt-LT"/>
              </w:rPr>
              <w:t>2019/2020 m. m.</w:t>
            </w:r>
          </w:p>
        </w:tc>
      </w:tr>
      <w:tr w:rsidR="002A2C19" w:rsidTr="004251EC">
        <w:tc>
          <w:tcPr>
            <w:tcW w:w="2802"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rFonts w:eastAsia="Calibri"/>
                <w:color w:val="000000"/>
                <w:sz w:val="22"/>
                <w:szCs w:val="22"/>
              </w:rPr>
            </w:pPr>
            <w:r w:rsidRPr="004251EC">
              <w:rPr>
                <w:color w:val="000000"/>
                <w:sz w:val="22"/>
                <w:szCs w:val="22"/>
              </w:rPr>
              <w:t xml:space="preserve">Mokinių, turinčių spec. ugdymosi poreikių (pagal </w:t>
            </w:r>
            <w:r w:rsidRPr="004251EC">
              <w:rPr>
                <w:color w:val="000000"/>
                <w:sz w:val="22"/>
                <w:szCs w:val="22"/>
              </w:rPr>
              <w:lastRenderedPageBreak/>
              <w:t>PPT), skaičius bendrojo ugdymo mokyklose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lastRenderedPageBreak/>
              <w:t>502</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470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467</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465</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419</w:t>
            </w:r>
          </w:p>
        </w:tc>
        <w:tc>
          <w:tcPr>
            <w:tcW w:w="2254" w:type="dxa"/>
            <w:gridSpan w:val="2"/>
            <w:tcBorders>
              <w:top w:val="nil"/>
              <w:left w:val="single" w:sz="4" w:space="0" w:color="auto"/>
              <w:bottom w:val="nil"/>
              <w:right w:val="nil"/>
            </w:tcBorders>
            <w:shd w:val="clear" w:color="auto" w:fill="auto"/>
            <w:hideMark/>
          </w:tcPr>
          <w:p w:rsidR="002A2C19" w:rsidRPr="004251EC" w:rsidRDefault="002A2C19" w:rsidP="00AC1812">
            <w:pPr>
              <w:rPr>
                <w:color w:val="000000"/>
                <w:lang w:val="en-US" w:eastAsia="lt-LT"/>
              </w:rPr>
            </w:pPr>
          </w:p>
        </w:tc>
        <w:tc>
          <w:tcPr>
            <w:tcW w:w="1440" w:type="dxa"/>
            <w:gridSpan w:val="2"/>
            <w:tcBorders>
              <w:top w:val="single" w:sz="4" w:space="0" w:color="auto"/>
              <w:left w:val="nil"/>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p>
        </w:tc>
        <w:tc>
          <w:tcPr>
            <w:tcW w:w="3931"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r w:rsidRPr="004251EC">
              <w:rPr>
                <w:color w:val="000000"/>
                <w:highlight w:val="yellow"/>
                <w:lang w:val="en-US" w:eastAsia="lt-LT"/>
              </w:rPr>
              <w:t>462</w:t>
            </w:r>
          </w:p>
        </w:tc>
      </w:tr>
      <w:tr w:rsidR="002A2C19" w:rsidTr="004251EC">
        <w:tc>
          <w:tcPr>
            <w:tcW w:w="2802"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i/>
                <w:iCs/>
                <w:color w:val="000000"/>
                <w:sz w:val="22"/>
                <w:szCs w:val="22"/>
                <w:lang w:val="en-US" w:eastAsia="lt-LT"/>
              </w:rPr>
            </w:pPr>
            <w:r w:rsidRPr="004251EC">
              <w:rPr>
                <w:i/>
                <w:iCs/>
                <w:color w:val="000000"/>
                <w:sz w:val="22"/>
                <w:szCs w:val="22"/>
                <w:lang w:val="en-US" w:eastAsia="lt-LT"/>
              </w:rPr>
              <w:t>Iš jų:</w:t>
            </w:r>
          </w:p>
        </w:tc>
        <w:tc>
          <w:tcPr>
            <w:tcW w:w="1349"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p>
        </w:tc>
        <w:tc>
          <w:tcPr>
            <w:tcW w:w="1344"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4251EC">
            <w:pPr>
              <w:jc w:val="center"/>
              <w:rPr>
                <w:color w:val="000000"/>
                <w:lang w:val="en-US" w:eastAsia="lt-LT"/>
              </w:rPr>
            </w:pPr>
          </w:p>
        </w:tc>
        <w:tc>
          <w:tcPr>
            <w:tcW w:w="2254" w:type="dxa"/>
            <w:gridSpan w:val="2"/>
            <w:tcBorders>
              <w:top w:val="nil"/>
              <w:left w:val="single" w:sz="4" w:space="0" w:color="auto"/>
              <w:bottom w:val="nil"/>
              <w:right w:val="nil"/>
            </w:tcBorders>
            <w:shd w:val="clear" w:color="auto" w:fill="auto"/>
          </w:tcPr>
          <w:p w:rsidR="002A2C19" w:rsidRPr="004251EC" w:rsidRDefault="002A2C19" w:rsidP="00AC1812">
            <w:pPr>
              <w:rPr>
                <w:color w:val="000000"/>
                <w:lang w:val="en-US" w:eastAsia="lt-LT"/>
              </w:rPr>
            </w:pPr>
          </w:p>
        </w:tc>
        <w:tc>
          <w:tcPr>
            <w:tcW w:w="1440"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3931"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r>
      <w:tr w:rsidR="002A2C19" w:rsidTr="004251EC">
        <w:trPr>
          <w:trHeight w:val="890"/>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sz w:val="22"/>
                <w:szCs w:val="22"/>
                <w:lang w:eastAsia="lt-LT"/>
              </w:rPr>
            </w:pPr>
            <w:r w:rsidRPr="004251EC">
              <w:rPr>
                <w:color w:val="000000"/>
                <w:sz w:val="22"/>
                <w:szCs w:val="22"/>
              </w:rPr>
              <w:t>Spec. ugdymo poreikių turintys mokiniai bendrosiose klasėse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479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452</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450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444</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397</w:t>
            </w:r>
          </w:p>
        </w:tc>
        <w:tc>
          <w:tcPr>
            <w:tcW w:w="2254" w:type="dxa"/>
            <w:gridSpan w:val="2"/>
            <w:tcBorders>
              <w:top w:val="nil"/>
              <w:left w:val="single" w:sz="4" w:space="0" w:color="auto"/>
              <w:bottom w:val="nil"/>
              <w:right w:val="nil"/>
            </w:tcBorders>
            <w:shd w:val="clear" w:color="auto" w:fill="auto"/>
            <w:hideMark/>
          </w:tcPr>
          <w:p w:rsidR="002A2C19" w:rsidRPr="004251EC" w:rsidRDefault="002A2C19" w:rsidP="00AC1812">
            <w:pPr>
              <w:rPr>
                <w:color w:val="000000"/>
                <w:lang w:val="en-US" w:eastAsia="lt-LT"/>
              </w:rPr>
            </w:pPr>
          </w:p>
        </w:tc>
        <w:tc>
          <w:tcPr>
            <w:tcW w:w="1440" w:type="dxa"/>
            <w:gridSpan w:val="2"/>
            <w:tcBorders>
              <w:top w:val="single" w:sz="4" w:space="0" w:color="auto"/>
              <w:left w:val="nil"/>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p>
        </w:tc>
        <w:tc>
          <w:tcPr>
            <w:tcW w:w="3931"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r w:rsidRPr="004251EC">
              <w:rPr>
                <w:color w:val="000000"/>
                <w:highlight w:val="yellow"/>
                <w:lang w:val="en-US" w:eastAsia="lt-LT"/>
              </w:rPr>
              <w:t>444</w:t>
            </w:r>
          </w:p>
        </w:tc>
      </w:tr>
      <w:tr w:rsidR="002A2C19" w:rsidTr="004251EC">
        <w:trPr>
          <w:gridAfter w:val="1"/>
          <w:wAfter w:w="724" w:type="dxa"/>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sz w:val="22"/>
                <w:szCs w:val="22"/>
                <w:lang w:val="en-US" w:eastAsia="lt-LT"/>
              </w:rPr>
            </w:pPr>
            <w:r w:rsidRPr="004251EC">
              <w:rPr>
                <w:color w:val="000000"/>
                <w:sz w:val="22"/>
                <w:szCs w:val="22"/>
                <w:lang w:val="en-US"/>
              </w:rPr>
              <w:t>Spec. ugdymo poreikių turintys mokiniai specialiose lavinamosiose klasėse</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23</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18</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21</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4251EC">
            <w:pPr>
              <w:jc w:val="center"/>
              <w:rPr>
                <w:color w:val="000000"/>
                <w:lang w:val="en-US" w:eastAsia="lt-LT"/>
              </w:rPr>
            </w:pPr>
            <w:r w:rsidRPr="004251EC">
              <w:rPr>
                <w:color w:val="000000"/>
                <w:lang w:val="en-US" w:eastAsia="lt-LT"/>
              </w:rPr>
              <w:t>22</w:t>
            </w:r>
          </w:p>
        </w:tc>
        <w:tc>
          <w:tcPr>
            <w:tcW w:w="1732" w:type="dxa"/>
            <w:tcBorders>
              <w:top w:val="nil"/>
              <w:left w:val="single" w:sz="4" w:space="0" w:color="auto"/>
              <w:bottom w:val="nil"/>
              <w:right w:val="nil"/>
            </w:tcBorders>
            <w:shd w:val="clear" w:color="auto" w:fill="auto"/>
            <w:hideMark/>
          </w:tcPr>
          <w:p w:rsidR="002A2C19" w:rsidRPr="004251EC" w:rsidRDefault="002A2C19" w:rsidP="00AC1812">
            <w:pPr>
              <w:rPr>
                <w:color w:val="000000"/>
                <w:lang w:val="en-US" w:eastAsia="lt-LT"/>
              </w:rPr>
            </w:pPr>
          </w:p>
        </w:tc>
        <w:tc>
          <w:tcPr>
            <w:tcW w:w="1238" w:type="dxa"/>
            <w:gridSpan w:val="2"/>
            <w:tcBorders>
              <w:top w:val="single" w:sz="4" w:space="0" w:color="auto"/>
              <w:left w:val="nil"/>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p>
        </w:tc>
        <w:tc>
          <w:tcPr>
            <w:tcW w:w="3931"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2730" w:type="dxa"/>
            <w:gridSpan w:val="2"/>
            <w:tcBorders>
              <w:top w:val="nil"/>
              <w:left w:val="single" w:sz="4" w:space="0" w:color="auto"/>
              <w:bottom w:val="nil"/>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nil"/>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nil"/>
              <w:bottom w:val="single" w:sz="4" w:space="0" w:color="auto"/>
              <w:right w:val="single" w:sz="4" w:space="0" w:color="auto"/>
            </w:tcBorders>
            <w:shd w:val="clear" w:color="auto" w:fill="auto"/>
          </w:tcPr>
          <w:p w:rsidR="002A2C19" w:rsidRPr="004251EC" w:rsidRDefault="002A2C19" w:rsidP="00AC1812">
            <w:pPr>
              <w:rPr>
                <w:color w:val="000000"/>
                <w:highlight w:val="yellow"/>
                <w:lang w:val="en-US" w:eastAsia="lt-LT"/>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2A2C19" w:rsidRPr="004251EC" w:rsidRDefault="002A2C19" w:rsidP="00AC1812">
            <w:pPr>
              <w:rPr>
                <w:color w:val="000000"/>
                <w:highlight w:val="yellow"/>
                <w:lang w:val="en-US" w:eastAsia="lt-LT"/>
              </w:rPr>
            </w:pPr>
            <w:r w:rsidRPr="004251EC">
              <w:rPr>
                <w:color w:val="000000"/>
                <w:highlight w:val="yellow"/>
                <w:lang w:val="en-US" w:eastAsia="lt-LT"/>
              </w:rPr>
              <w:t>18</w:t>
            </w:r>
          </w:p>
        </w:tc>
      </w:tr>
    </w:tbl>
    <w:p w:rsidR="002A2C19" w:rsidRPr="00281C48" w:rsidRDefault="002A2C19" w:rsidP="002A2C19">
      <w:pPr>
        <w:rPr>
          <w:b/>
          <w:bCs/>
          <w:i/>
          <w:iCs/>
          <w:sz w:val="20"/>
          <w:szCs w:val="20"/>
          <w:highlight w:val="yellow"/>
        </w:rPr>
      </w:pPr>
    </w:p>
    <w:p w:rsidR="002A2C19" w:rsidRPr="002A2C19" w:rsidRDefault="002A2C19" w:rsidP="002A2C19">
      <w:pPr>
        <w:spacing w:line="360" w:lineRule="auto"/>
        <w:jc w:val="both"/>
      </w:pPr>
      <w:r w:rsidRPr="00281C48">
        <w:t xml:space="preserve">               Specialiųjų ugdymosi poreikių mokinių</w:t>
      </w:r>
      <w:r w:rsidR="00F839A2" w:rsidRPr="00281C48">
        <w:t>,</w:t>
      </w:r>
      <w:r w:rsidRPr="00281C48">
        <w:t xml:space="preserve"> besimokančių bendrosiose klasėse</w:t>
      </w:r>
      <w:r w:rsidR="00F839A2" w:rsidRPr="00281C48">
        <w:t>,</w:t>
      </w:r>
      <w:r w:rsidRPr="00281C48">
        <w:t xml:space="preserve"> skaičiai taip pat keitėsi nežymiai: 2015–2016 m. m. buvo ugdoma 20 proc. specialiųjų ugdymosi poreikių vaikų, 2019–2020 m. m. – 22,9 proc., 2020–2021 m. m. – 20,9 proc. Nors specialiųjų ugdymosi poreikių mokinių skaičiai žymiai nesikeičia, tačiau daugėja mokinių</w:t>
      </w:r>
      <w:r w:rsidR="00F839A2" w:rsidRPr="00281C48">
        <w:t>,</w:t>
      </w:r>
      <w:r w:rsidRPr="00281C48">
        <w:t xml:space="preserve"> turinčių įvairiapusių raidos, emocijų ir elgesio sutrikimų, kurių įtraukusis ugdymas bendrosiose klasėse</w:t>
      </w:r>
      <w:r w:rsidR="00F839A2" w:rsidRPr="00281C48">
        <w:t xml:space="preserve"> </w:t>
      </w:r>
      <w:r w:rsidRPr="00281C48">
        <w:t>/</w:t>
      </w:r>
      <w:r w:rsidR="00F839A2" w:rsidRPr="00281C48">
        <w:t xml:space="preserve"> </w:t>
      </w:r>
      <w:r w:rsidRPr="00281C48">
        <w:t xml:space="preserve">grupėse kelia iššūkius </w:t>
      </w:r>
      <w:r w:rsidRPr="00326920">
        <w:t>ir reikalauja mokyklos bendruomenės naujų kompetencijų.</w:t>
      </w:r>
      <w:r>
        <w:t xml:space="preserve"> </w:t>
      </w:r>
    </w:p>
    <w:p w:rsidR="00E2562B" w:rsidRPr="002A2C19" w:rsidRDefault="002A2C19" w:rsidP="002A2C19">
      <w:pPr>
        <w:tabs>
          <w:tab w:val="left" w:pos="709"/>
          <w:tab w:val="left" w:pos="840"/>
        </w:tabs>
        <w:spacing w:line="360" w:lineRule="auto"/>
        <w:jc w:val="both"/>
        <w:rPr>
          <w:b/>
        </w:rPr>
      </w:pPr>
      <w:r>
        <w:t xml:space="preserve">   </w:t>
      </w:r>
      <w:r w:rsidR="00E2562B">
        <w:tab/>
      </w:r>
      <w:r>
        <w:t xml:space="preserve">  </w:t>
      </w:r>
      <w:r w:rsidR="00E2562B" w:rsidRPr="002A2C19">
        <w:rPr>
          <w:b/>
        </w:rPr>
        <w:t>2.4. Suaugusiųjų formaliojo švietimo poreikių tenkinimas.</w:t>
      </w:r>
    </w:p>
    <w:p w:rsidR="00E2562B" w:rsidRPr="00216286" w:rsidRDefault="00E2562B" w:rsidP="00E2562B">
      <w:pPr>
        <w:tabs>
          <w:tab w:val="left" w:pos="840"/>
        </w:tabs>
        <w:spacing w:line="360" w:lineRule="auto"/>
        <w:jc w:val="both"/>
      </w:pPr>
      <w:r>
        <w:rPr>
          <w:b/>
        </w:rPr>
        <w:tab/>
      </w:r>
      <w:r w:rsidR="0079754B">
        <w:rPr>
          <w:b/>
        </w:rPr>
        <w:t>2016–2020</w:t>
      </w:r>
      <w:r w:rsidRPr="00216286">
        <w:t xml:space="preserve"> m. m. rajone </w:t>
      </w:r>
      <w:r w:rsidR="0079754B">
        <w:t>ne</w:t>
      </w:r>
      <w:r w:rsidRPr="00216286">
        <w:t>buvo vykdom</w:t>
      </w:r>
      <w:r w:rsidR="0079754B">
        <w:t>os</w:t>
      </w:r>
      <w:r w:rsidRPr="00216286">
        <w:t xml:space="preserve"> suaugusiųjų </w:t>
      </w:r>
      <w:r w:rsidR="0079754B">
        <w:t>bendojo ugdymo programos</w:t>
      </w:r>
      <w:r w:rsidRPr="00216286">
        <w:t>.</w:t>
      </w:r>
      <w:r>
        <w:t xml:space="preserve"> Programa buvo vykdoma Antano Baranausko vidurinėje mokykloje, o mokyklai tapus pagrindine –</w:t>
      </w:r>
      <w:r w:rsidR="0079754B">
        <w:t>Programos nevykdomos dėl mažos paklausos</w:t>
      </w:r>
      <w:r w:rsidRPr="00216286">
        <w:t>.</w:t>
      </w:r>
      <w:r w:rsidR="0079754B">
        <w:t xml:space="preserve"> Suaugusieji turi galimybę mokytis nuotoliniu būdu tokią paslaugą teikiančiose Lietuvos mokyklose.</w:t>
      </w:r>
    </w:p>
    <w:p w:rsidR="00E2562B" w:rsidRDefault="00E2562B" w:rsidP="00E2562B">
      <w:pPr>
        <w:tabs>
          <w:tab w:val="left" w:pos="840"/>
        </w:tabs>
        <w:spacing w:line="360" w:lineRule="auto"/>
        <w:jc w:val="both"/>
        <w:rPr>
          <w:b/>
        </w:rPr>
      </w:pPr>
      <w:r>
        <w:tab/>
      </w:r>
      <w:r w:rsidRPr="00DA3426">
        <w:rPr>
          <w:b/>
        </w:rPr>
        <w:t>2.</w:t>
      </w:r>
      <w:r>
        <w:rPr>
          <w:b/>
        </w:rPr>
        <w:t>5</w:t>
      </w:r>
      <w:r w:rsidRPr="00DA3426">
        <w:rPr>
          <w:b/>
        </w:rPr>
        <w:t>. Neformaliojo</w:t>
      </w:r>
      <w:r w:rsidRPr="00694E76">
        <w:rPr>
          <w:b/>
        </w:rPr>
        <w:t xml:space="preserve"> švietimo poreikių tenkinimas.</w:t>
      </w:r>
    </w:p>
    <w:p w:rsidR="00E2562B" w:rsidRPr="00326920" w:rsidRDefault="00E2562B" w:rsidP="00E2562B">
      <w:pPr>
        <w:tabs>
          <w:tab w:val="left" w:pos="840"/>
        </w:tabs>
        <w:spacing w:line="360" w:lineRule="auto"/>
        <w:jc w:val="both"/>
      </w:pPr>
      <w:r>
        <w:rPr>
          <w:b/>
        </w:rPr>
        <w:tab/>
      </w:r>
      <w:r w:rsidRPr="00326920">
        <w:t>Neformalusis vaikų švietimas papildo formalųjį, suteikia daugiau galimybių individualiems gebėjimams ugdyti, saviraiškos poreikiams tenkinti.</w:t>
      </w:r>
    </w:p>
    <w:p w:rsidR="00E2562B" w:rsidRPr="00326920" w:rsidRDefault="00E2562B" w:rsidP="00E2562B">
      <w:pPr>
        <w:tabs>
          <w:tab w:val="left" w:pos="840"/>
        </w:tabs>
        <w:spacing w:line="360" w:lineRule="auto"/>
        <w:jc w:val="both"/>
      </w:pPr>
      <w:r w:rsidRPr="00326920">
        <w:rPr>
          <w:b/>
        </w:rPr>
        <w:tab/>
      </w:r>
      <w:r w:rsidRPr="00326920">
        <w:t>Anykščių rajono savivaldybėje veikia formalųjį švi</w:t>
      </w:r>
      <w:r w:rsidR="001A60DD" w:rsidRPr="00326920">
        <w:t xml:space="preserve">etimą papildančio ugdymo mokykla – Meno mokykla (su muzikos ir dailės programomis) bei Kūno kultūros ir sporto centras (su 8 sporto šakų programomis: krepšinio, plaukimo, biatlono, slidinėjimo, sunkiosios atletikos, futbolo, imtynių ir žirginio sporto). </w:t>
      </w:r>
      <w:r w:rsidR="00F8300E" w:rsidRPr="00326920">
        <w:t>Mokinių skaičius neformaliojo švietimo įstaigose</w:t>
      </w:r>
      <w:r w:rsidR="00330154" w:rsidRPr="00326920">
        <w:t xml:space="preserve">, palyginus su 2019 metais, </w:t>
      </w:r>
      <w:r w:rsidR="00F8300E" w:rsidRPr="00326920">
        <w:t xml:space="preserve">2020 metais sumažėjo </w:t>
      </w:r>
      <w:r w:rsidR="00330154" w:rsidRPr="00326920">
        <w:t xml:space="preserve">4.3 proc. </w:t>
      </w:r>
      <w:r w:rsidR="00F8300E" w:rsidRPr="00326920">
        <w:t>dėl šalyje paskelbto karantino (</w:t>
      </w:r>
      <w:r w:rsidR="00326920">
        <w:t xml:space="preserve">6 </w:t>
      </w:r>
      <w:r w:rsidR="00F8300E" w:rsidRPr="00326920">
        <w:t xml:space="preserve">lentelė, </w:t>
      </w:r>
      <w:r w:rsidR="00326920">
        <w:t xml:space="preserve">5 </w:t>
      </w:r>
      <w:r w:rsidR="00F8300E" w:rsidRPr="00326920">
        <w:t>diagrama).</w:t>
      </w:r>
      <w:r w:rsidR="001A60DD" w:rsidRPr="00326920">
        <w:t xml:space="preserve">   </w:t>
      </w:r>
      <w:r w:rsidRPr="00326920">
        <w:t xml:space="preserve"> </w:t>
      </w:r>
    </w:p>
    <w:p w:rsidR="00E47233" w:rsidRDefault="00326920" w:rsidP="00525C42">
      <w:pPr>
        <w:jc w:val="right"/>
        <w:rPr>
          <w:b/>
          <w:i/>
          <w:sz w:val="20"/>
          <w:szCs w:val="20"/>
        </w:rPr>
      </w:pPr>
      <w:r w:rsidRPr="008156D7">
        <w:rPr>
          <w:b/>
          <w:i/>
          <w:sz w:val="20"/>
          <w:szCs w:val="20"/>
        </w:rPr>
        <w:t>6</w:t>
      </w:r>
      <w:r w:rsidR="00525C42" w:rsidRPr="008156D7">
        <w:rPr>
          <w:b/>
          <w:i/>
          <w:sz w:val="20"/>
          <w:szCs w:val="20"/>
        </w:rPr>
        <w:t xml:space="preserve"> l</w:t>
      </w:r>
      <w:r w:rsidR="00F8300E" w:rsidRPr="008156D7">
        <w:rPr>
          <w:b/>
          <w:i/>
          <w:sz w:val="20"/>
          <w:szCs w:val="20"/>
        </w:rPr>
        <w:t>entelė</w:t>
      </w:r>
      <w:r w:rsidR="00525C42" w:rsidRPr="008156D7">
        <w:rPr>
          <w:b/>
          <w:i/>
          <w:sz w:val="20"/>
          <w:szCs w:val="20"/>
        </w:rPr>
        <w:t>. Mokinių skaičius neformaliojo švietimo įstaigose</w:t>
      </w:r>
      <w:r w:rsidR="00F8300E" w:rsidRPr="008156D7">
        <w:rPr>
          <w:b/>
          <w:i/>
          <w:sz w:val="20"/>
          <w:szCs w:val="20"/>
        </w:rPr>
        <w:t xml:space="preserve"> </w:t>
      </w:r>
    </w:p>
    <w:p w:rsidR="008156D7" w:rsidRPr="008156D7" w:rsidRDefault="008156D7" w:rsidP="00525C42">
      <w:pPr>
        <w:jc w:val="right"/>
        <w:rPr>
          <w:b/>
          <w:i/>
          <w:sz w:val="20"/>
          <w:szCs w:val="20"/>
        </w:rPr>
      </w:pPr>
    </w:p>
    <w:tbl>
      <w:tblPr>
        <w:tblW w:w="0" w:type="auto"/>
        <w:tblLook w:val="01E0" w:firstRow="1" w:lastRow="1" w:firstColumn="1" w:lastColumn="1" w:noHBand="0" w:noVBand="0"/>
      </w:tblPr>
      <w:tblGrid>
        <w:gridCol w:w="1951"/>
        <w:gridCol w:w="1268"/>
        <w:gridCol w:w="1284"/>
        <w:gridCol w:w="1224"/>
        <w:gridCol w:w="1280"/>
        <w:gridCol w:w="2740"/>
      </w:tblGrid>
      <w:tr w:rsidR="00326920" w:rsidRPr="00326920" w:rsidTr="003F339B">
        <w:tc>
          <w:tcPr>
            <w:tcW w:w="1951" w:type="dxa"/>
            <w:tcBorders>
              <w:top w:val="single" w:sz="4" w:space="0" w:color="auto"/>
              <w:left w:val="single" w:sz="4" w:space="0" w:color="auto"/>
              <w:bottom w:val="single" w:sz="4" w:space="0" w:color="auto"/>
              <w:right w:val="single" w:sz="4" w:space="0" w:color="auto"/>
            </w:tcBorders>
            <w:hideMark/>
          </w:tcPr>
          <w:p w:rsidR="00326920" w:rsidRPr="00E213DE" w:rsidRDefault="00326920" w:rsidP="00E47233">
            <w:pPr>
              <w:rPr>
                <w:sz w:val="22"/>
                <w:szCs w:val="22"/>
                <w:lang w:eastAsia="lt-LT"/>
              </w:rPr>
            </w:pPr>
            <w:r w:rsidRPr="00E213DE">
              <w:rPr>
                <w:sz w:val="22"/>
                <w:szCs w:val="22"/>
              </w:rPr>
              <w:t>Neformaliojo švietimo įstaiga</w:t>
            </w:r>
          </w:p>
        </w:tc>
        <w:tc>
          <w:tcPr>
            <w:tcW w:w="1268"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2016–2017 m. m.</w:t>
            </w:r>
          </w:p>
        </w:tc>
        <w:tc>
          <w:tcPr>
            <w:tcW w:w="128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2017–2018 m. m.</w:t>
            </w:r>
          </w:p>
        </w:tc>
        <w:tc>
          <w:tcPr>
            <w:tcW w:w="122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2018–2019 m. m.</w:t>
            </w:r>
          </w:p>
        </w:tc>
        <w:tc>
          <w:tcPr>
            <w:tcW w:w="1280"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rPr>
            </w:pPr>
            <w:r w:rsidRPr="00E213DE">
              <w:rPr>
                <w:sz w:val="22"/>
                <w:szCs w:val="22"/>
              </w:rPr>
              <w:t>2019–</w:t>
            </w:r>
          </w:p>
          <w:p w:rsidR="00326920" w:rsidRPr="00E213DE" w:rsidRDefault="00326920">
            <w:pPr>
              <w:jc w:val="center"/>
              <w:rPr>
                <w:sz w:val="22"/>
                <w:szCs w:val="22"/>
                <w:lang w:eastAsia="lt-LT"/>
              </w:rPr>
            </w:pPr>
            <w:r w:rsidRPr="00E213DE">
              <w:rPr>
                <w:sz w:val="22"/>
                <w:szCs w:val="22"/>
              </w:rPr>
              <w:t>2020 m. m.</w:t>
            </w:r>
          </w:p>
        </w:tc>
        <w:tc>
          <w:tcPr>
            <w:tcW w:w="2740"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 xml:space="preserve">2020–2021 m.m. </w:t>
            </w:r>
          </w:p>
        </w:tc>
      </w:tr>
      <w:tr w:rsidR="00326920" w:rsidRPr="00326920" w:rsidTr="003F339B">
        <w:trPr>
          <w:trHeight w:val="1076"/>
        </w:trPr>
        <w:tc>
          <w:tcPr>
            <w:tcW w:w="1951" w:type="dxa"/>
            <w:tcBorders>
              <w:top w:val="single" w:sz="4" w:space="0" w:color="auto"/>
              <w:left w:val="single" w:sz="4" w:space="0" w:color="auto"/>
              <w:bottom w:val="single" w:sz="4" w:space="0" w:color="auto"/>
              <w:right w:val="single" w:sz="4" w:space="0" w:color="auto"/>
            </w:tcBorders>
            <w:hideMark/>
          </w:tcPr>
          <w:p w:rsidR="00326920" w:rsidRPr="00E213DE" w:rsidRDefault="00326920">
            <w:pPr>
              <w:rPr>
                <w:sz w:val="22"/>
                <w:szCs w:val="22"/>
                <w:lang w:eastAsia="lt-LT"/>
              </w:rPr>
            </w:pPr>
            <w:r w:rsidRPr="00E213DE">
              <w:rPr>
                <w:sz w:val="22"/>
                <w:szCs w:val="22"/>
              </w:rPr>
              <w:t>Anykščių meno mokykla</w:t>
            </w:r>
          </w:p>
        </w:tc>
        <w:tc>
          <w:tcPr>
            <w:tcW w:w="1268" w:type="dxa"/>
            <w:tcBorders>
              <w:top w:val="single" w:sz="4" w:space="0" w:color="auto"/>
              <w:left w:val="single" w:sz="4" w:space="0" w:color="auto"/>
              <w:bottom w:val="single" w:sz="4" w:space="0" w:color="auto"/>
              <w:right w:val="single" w:sz="4" w:space="0" w:color="auto"/>
            </w:tcBorders>
          </w:tcPr>
          <w:p w:rsidR="00326920" w:rsidRPr="00E213DE" w:rsidRDefault="00326920">
            <w:pPr>
              <w:jc w:val="center"/>
              <w:rPr>
                <w:sz w:val="22"/>
                <w:szCs w:val="22"/>
                <w:lang w:eastAsia="lt-LT"/>
              </w:rPr>
            </w:pPr>
            <w:r w:rsidRPr="00E213DE">
              <w:rPr>
                <w:sz w:val="22"/>
                <w:szCs w:val="22"/>
                <w:lang w:eastAsia="lt-LT"/>
              </w:rPr>
              <w:t>-</w:t>
            </w:r>
          </w:p>
        </w:tc>
        <w:tc>
          <w:tcPr>
            <w:tcW w:w="1284" w:type="dxa"/>
            <w:tcBorders>
              <w:top w:val="single" w:sz="4" w:space="0" w:color="auto"/>
              <w:left w:val="single" w:sz="4" w:space="0" w:color="auto"/>
              <w:bottom w:val="single" w:sz="4" w:space="0" w:color="auto"/>
              <w:right w:val="single" w:sz="4" w:space="0" w:color="auto"/>
            </w:tcBorders>
          </w:tcPr>
          <w:p w:rsidR="00326920" w:rsidRPr="00E213DE" w:rsidRDefault="00326920">
            <w:pPr>
              <w:jc w:val="center"/>
              <w:rPr>
                <w:sz w:val="22"/>
                <w:szCs w:val="22"/>
                <w:lang w:eastAsia="lt-LT"/>
              </w:rPr>
            </w:pPr>
            <w:r w:rsidRPr="00E213DE">
              <w:rPr>
                <w:sz w:val="22"/>
                <w:szCs w:val="22"/>
                <w:lang w:eastAsia="lt-LT"/>
              </w:rPr>
              <w:t>-</w:t>
            </w:r>
          </w:p>
        </w:tc>
        <w:tc>
          <w:tcPr>
            <w:tcW w:w="1224" w:type="dxa"/>
            <w:tcBorders>
              <w:top w:val="single" w:sz="4" w:space="0" w:color="auto"/>
              <w:left w:val="single" w:sz="4" w:space="0" w:color="auto"/>
              <w:bottom w:val="single" w:sz="4" w:space="0" w:color="auto"/>
              <w:right w:val="single" w:sz="4" w:space="0" w:color="auto"/>
            </w:tcBorders>
          </w:tcPr>
          <w:p w:rsidR="00326920" w:rsidRPr="00E213DE" w:rsidRDefault="00326920">
            <w:pPr>
              <w:jc w:val="center"/>
              <w:rPr>
                <w:sz w:val="22"/>
                <w:szCs w:val="22"/>
                <w:lang w:eastAsia="lt-LT"/>
              </w:rPr>
            </w:pPr>
            <w:r w:rsidRPr="00E213DE">
              <w:rPr>
                <w:sz w:val="22"/>
                <w:szCs w:val="22"/>
                <w:lang w:eastAsia="lt-LT"/>
              </w:rPr>
              <w:t>-</w:t>
            </w:r>
          </w:p>
        </w:tc>
        <w:tc>
          <w:tcPr>
            <w:tcW w:w="1280" w:type="dxa"/>
            <w:tcBorders>
              <w:top w:val="single" w:sz="4" w:space="0" w:color="auto"/>
              <w:left w:val="single" w:sz="4" w:space="0" w:color="auto"/>
              <w:bottom w:val="single" w:sz="4" w:space="0" w:color="auto"/>
              <w:right w:val="single" w:sz="4" w:space="0" w:color="auto"/>
            </w:tcBorders>
          </w:tcPr>
          <w:p w:rsidR="00326920" w:rsidRPr="00E213DE" w:rsidRDefault="00326920">
            <w:pPr>
              <w:jc w:val="center"/>
              <w:rPr>
                <w:sz w:val="22"/>
                <w:szCs w:val="22"/>
                <w:lang w:eastAsia="lt-LT"/>
              </w:rPr>
            </w:pPr>
            <w:r w:rsidRPr="00E213DE">
              <w:rPr>
                <w:sz w:val="22"/>
                <w:szCs w:val="22"/>
                <w:lang w:eastAsia="lt-LT"/>
              </w:rPr>
              <w:t>-</w:t>
            </w:r>
          </w:p>
        </w:tc>
        <w:tc>
          <w:tcPr>
            <w:tcW w:w="2740"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262 (iš jų 11 vaikų dalyvauja ir dailėje, ir muzikoje) +26 suaugusieji</w:t>
            </w:r>
          </w:p>
        </w:tc>
      </w:tr>
      <w:tr w:rsidR="00326920" w:rsidRPr="00326920" w:rsidTr="003F339B">
        <w:tc>
          <w:tcPr>
            <w:tcW w:w="1951" w:type="dxa"/>
            <w:tcBorders>
              <w:top w:val="single" w:sz="4" w:space="0" w:color="auto"/>
              <w:left w:val="single" w:sz="4" w:space="0" w:color="auto"/>
              <w:bottom w:val="single" w:sz="4" w:space="0" w:color="auto"/>
              <w:right w:val="single" w:sz="4" w:space="0" w:color="auto"/>
            </w:tcBorders>
            <w:hideMark/>
          </w:tcPr>
          <w:p w:rsidR="00326920" w:rsidRPr="00E213DE" w:rsidRDefault="00326920">
            <w:pPr>
              <w:rPr>
                <w:sz w:val="22"/>
                <w:szCs w:val="22"/>
                <w:lang w:eastAsia="lt-LT"/>
              </w:rPr>
            </w:pPr>
            <w:r w:rsidRPr="00E213DE">
              <w:rPr>
                <w:sz w:val="22"/>
                <w:szCs w:val="22"/>
              </w:rPr>
              <w:t>Anykščių muzikos mokykla</w:t>
            </w:r>
          </w:p>
        </w:tc>
        <w:tc>
          <w:tcPr>
            <w:tcW w:w="1268"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219</w:t>
            </w:r>
          </w:p>
        </w:tc>
        <w:tc>
          <w:tcPr>
            <w:tcW w:w="128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210</w:t>
            </w:r>
          </w:p>
        </w:tc>
        <w:tc>
          <w:tcPr>
            <w:tcW w:w="122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202</w:t>
            </w:r>
          </w:p>
        </w:tc>
        <w:tc>
          <w:tcPr>
            <w:tcW w:w="1280" w:type="dxa"/>
            <w:tcBorders>
              <w:top w:val="single" w:sz="4" w:space="0" w:color="auto"/>
              <w:left w:val="single" w:sz="4" w:space="0" w:color="auto"/>
              <w:bottom w:val="single" w:sz="4" w:space="0" w:color="auto"/>
              <w:right w:val="single" w:sz="4" w:space="0" w:color="auto"/>
            </w:tcBorders>
            <w:hideMark/>
          </w:tcPr>
          <w:p w:rsidR="00326920" w:rsidRPr="00E213DE" w:rsidRDefault="00326920" w:rsidP="00326920">
            <w:pPr>
              <w:jc w:val="center"/>
              <w:rPr>
                <w:sz w:val="22"/>
                <w:szCs w:val="22"/>
                <w:lang w:eastAsia="lt-LT"/>
              </w:rPr>
            </w:pPr>
            <w:r w:rsidRPr="00E213DE">
              <w:rPr>
                <w:sz w:val="22"/>
                <w:szCs w:val="22"/>
              </w:rPr>
              <w:t>185 (+ 7 suaugusieji)</w:t>
            </w:r>
          </w:p>
        </w:tc>
        <w:tc>
          <w:tcPr>
            <w:tcW w:w="2740"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w:t>
            </w:r>
          </w:p>
        </w:tc>
      </w:tr>
      <w:tr w:rsidR="00326920" w:rsidRPr="00326920" w:rsidTr="003F339B">
        <w:tc>
          <w:tcPr>
            <w:tcW w:w="1951" w:type="dxa"/>
            <w:tcBorders>
              <w:top w:val="single" w:sz="4" w:space="0" w:color="auto"/>
              <w:left w:val="single" w:sz="4" w:space="0" w:color="auto"/>
              <w:bottom w:val="single" w:sz="4" w:space="0" w:color="auto"/>
              <w:right w:val="single" w:sz="4" w:space="0" w:color="auto"/>
            </w:tcBorders>
            <w:hideMark/>
          </w:tcPr>
          <w:p w:rsidR="00326920" w:rsidRPr="00E213DE" w:rsidRDefault="00326920">
            <w:pPr>
              <w:rPr>
                <w:sz w:val="22"/>
                <w:szCs w:val="22"/>
                <w:lang w:eastAsia="lt-LT"/>
              </w:rPr>
            </w:pPr>
            <w:r w:rsidRPr="00E213DE">
              <w:rPr>
                <w:sz w:val="22"/>
                <w:szCs w:val="22"/>
              </w:rPr>
              <w:t>Anykščių kūrybos ir dailės mokykla</w:t>
            </w:r>
          </w:p>
        </w:tc>
        <w:tc>
          <w:tcPr>
            <w:tcW w:w="1268"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118</w:t>
            </w:r>
          </w:p>
        </w:tc>
        <w:tc>
          <w:tcPr>
            <w:tcW w:w="128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121</w:t>
            </w:r>
          </w:p>
        </w:tc>
        <w:tc>
          <w:tcPr>
            <w:tcW w:w="122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102</w:t>
            </w:r>
          </w:p>
        </w:tc>
        <w:tc>
          <w:tcPr>
            <w:tcW w:w="1280" w:type="dxa"/>
            <w:tcBorders>
              <w:top w:val="single" w:sz="4" w:space="0" w:color="auto"/>
              <w:left w:val="single" w:sz="4" w:space="0" w:color="auto"/>
              <w:bottom w:val="single" w:sz="4" w:space="0" w:color="auto"/>
              <w:right w:val="single" w:sz="4" w:space="0" w:color="auto"/>
            </w:tcBorders>
            <w:hideMark/>
          </w:tcPr>
          <w:p w:rsidR="00326920" w:rsidRPr="00E213DE" w:rsidRDefault="00326920" w:rsidP="00E47233">
            <w:pPr>
              <w:jc w:val="center"/>
              <w:rPr>
                <w:sz w:val="22"/>
                <w:szCs w:val="22"/>
                <w:lang w:eastAsia="lt-LT"/>
              </w:rPr>
            </w:pPr>
            <w:r w:rsidRPr="00E213DE">
              <w:rPr>
                <w:sz w:val="22"/>
                <w:szCs w:val="22"/>
              </w:rPr>
              <w:t>143 (+ 9 suaugusieji)</w:t>
            </w:r>
          </w:p>
        </w:tc>
        <w:tc>
          <w:tcPr>
            <w:tcW w:w="2740"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w:t>
            </w:r>
          </w:p>
        </w:tc>
      </w:tr>
      <w:tr w:rsidR="00326920" w:rsidRPr="00326920" w:rsidTr="003F339B">
        <w:tc>
          <w:tcPr>
            <w:tcW w:w="1951" w:type="dxa"/>
            <w:tcBorders>
              <w:top w:val="single" w:sz="4" w:space="0" w:color="auto"/>
              <w:left w:val="single" w:sz="4" w:space="0" w:color="auto"/>
              <w:bottom w:val="single" w:sz="4" w:space="0" w:color="auto"/>
              <w:right w:val="single" w:sz="4" w:space="0" w:color="auto"/>
            </w:tcBorders>
            <w:hideMark/>
          </w:tcPr>
          <w:p w:rsidR="00326920" w:rsidRPr="00E213DE" w:rsidRDefault="00326920">
            <w:pPr>
              <w:rPr>
                <w:sz w:val="22"/>
                <w:szCs w:val="22"/>
                <w:lang w:eastAsia="lt-LT"/>
              </w:rPr>
            </w:pPr>
            <w:r w:rsidRPr="00E213DE">
              <w:rPr>
                <w:sz w:val="22"/>
                <w:szCs w:val="22"/>
              </w:rPr>
              <w:t>Anykščių kūno kultūros ir sporto centras</w:t>
            </w:r>
          </w:p>
        </w:tc>
        <w:tc>
          <w:tcPr>
            <w:tcW w:w="1268"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332</w:t>
            </w:r>
          </w:p>
        </w:tc>
        <w:tc>
          <w:tcPr>
            <w:tcW w:w="128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313</w:t>
            </w:r>
          </w:p>
        </w:tc>
        <w:tc>
          <w:tcPr>
            <w:tcW w:w="1224" w:type="dxa"/>
            <w:tcBorders>
              <w:top w:val="single" w:sz="4" w:space="0" w:color="auto"/>
              <w:left w:val="single" w:sz="4" w:space="0" w:color="auto"/>
              <w:bottom w:val="single" w:sz="4" w:space="0" w:color="auto"/>
              <w:right w:val="single" w:sz="4" w:space="0" w:color="auto"/>
            </w:tcBorders>
            <w:hideMark/>
          </w:tcPr>
          <w:p w:rsidR="00326920" w:rsidRPr="00E213DE" w:rsidRDefault="00326920">
            <w:pPr>
              <w:jc w:val="center"/>
              <w:rPr>
                <w:sz w:val="22"/>
                <w:szCs w:val="22"/>
                <w:lang w:eastAsia="lt-LT"/>
              </w:rPr>
            </w:pPr>
            <w:r w:rsidRPr="00E213DE">
              <w:rPr>
                <w:sz w:val="22"/>
                <w:szCs w:val="22"/>
              </w:rPr>
              <w:t>277</w:t>
            </w:r>
          </w:p>
        </w:tc>
        <w:tc>
          <w:tcPr>
            <w:tcW w:w="1280" w:type="dxa"/>
            <w:tcBorders>
              <w:top w:val="single" w:sz="4" w:space="0" w:color="auto"/>
              <w:left w:val="single" w:sz="4" w:space="0" w:color="auto"/>
              <w:bottom w:val="single" w:sz="4" w:space="0" w:color="auto"/>
              <w:right w:val="single" w:sz="4" w:space="0" w:color="auto"/>
            </w:tcBorders>
            <w:hideMark/>
          </w:tcPr>
          <w:p w:rsidR="00326920" w:rsidRPr="00E213DE" w:rsidRDefault="00326920" w:rsidP="00E47233">
            <w:pPr>
              <w:jc w:val="center"/>
              <w:rPr>
                <w:sz w:val="22"/>
                <w:szCs w:val="22"/>
              </w:rPr>
            </w:pPr>
            <w:r w:rsidRPr="00E213DE">
              <w:rPr>
                <w:sz w:val="22"/>
                <w:szCs w:val="22"/>
              </w:rPr>
              <w:t>297</w:t>
            </w:r>
          </w:p>
          <w:p w:rsidR="00326920" w:rsidRPr="00E213DE" w:rsidRDefault="00326920">
            <w:pPr>
              <w:rPr>
                <w:sz w:val="22"/>
                <w:szCs w:val="22"/>
                <w:lang w:eastAsia="lt-LT"/>
              </w:rPr>
            </w:pPr>
          </w:p>
        </w:tc>
        <w:tc>
          <w:tcPr>
            <w:tcW w:w="2740" w:type="dxa"/>
            <w:tcBorders>
              <w:top w:val="single" w:sz="4" w:space="0" w:color="auto"/>
              <w:left w:val="single" w:sz="4" w:space="0" w:color="auto"/>
              <w:bottom w:val="single" w:sz="4" w:space="0" w:color="auto"/>
              <w:right w:val="single" w:sz="4" w:space="0" w:color="auto"/>
            </w:tcBorders>
            <w:hideMark/>
          </w:tcPr>
          <w:p w:rsidR="00326920" w:rsidRPr="00E213DE" w:rsidRDefault="00326920" w:rsidP="00326920">
            <w:pPr>
              <w:rPr>
                <w:sz w:val="22"/>
                <w:szCs w:val="22"/>
                <w:lang w:eastAsia="lt-LT"/>
              </w:rPr>
            </w:pPr>
            <w:r w:rsidRPr="00E213DE">
              <w:rPr>
                <w:sz w:val="22"/>
                <w:szCs w:val="22"/>
              </w:rPr>
              <w:t>268 (+ 22 suaugusieji)</w:t>
            </w:r>
          </w:p>
        </w:tc>
      </w:tr>
      <w:tr w:rsidR="00326920" w:rsidRPr="00326920" w:rsidTr="003F339B">
        <w:tc>
          <w:tcPr>
            <w:tcW w:w="1951" w:type="dxa"/>
            <w:tcBorders>
              <w:top w:val="single" w:sz="4" w:space="0" w:color="auto"/>
              <w:left w:val="single" w:sz="4" w:space="0" w:color="auto"/>
              <w:bottom w:val="single" w:sz="4" w:space="0" w:color="auto"/>
              <w:right w:val="single" w:sz="4" w:space="0" w:color="auto"/>
            </w:tcBorders>
            <w:hideMark/>
          </w:tcPr>
          <w:p w:rsidR="00326920" w:rsidRPr="00326920" w:rsidRDefault="00326920">
            <w:pPr>
              <w:rPr>
                <w:lang w:eastAsia="lt-LT"/>
              </w:rPr>
            </w:pPr>
            <w:r w:rsidRPr="00326920">
              <w:lastRenderedPageBreak/>
              <w:t>Iš viso:</w:t>
            </w:r>
          </w:p>
        </w:tc>
        <w:tc>
          <w:tcPr>
            <w:tcW w:w="1268" w:type="dxa"/>
            <w:tcBorders>
              <w:top w:val="single" w:sz="4" w:space="0" w:color="auto"/>
              <w:left w:val="single" w:sz="4" w:space="0" w:color="auto"/>
              <w:bottom w:val="single" w:sz="4" w:space="0" w:color="auto"/>
              <w:right w:val="single" w:sz="4" w:space="0" w:color="auto"/>
            </w:tcBorders>
            <w:hideMark/>
          </w:tcPr>
          <w:p w:rsidR="00326920" w:rsidRPr="00326920" w:rsidRDefault="00326920">
            <w:pPr>
              <w:jc w:val="center"/>
              <w:rPr>
                <w:lang w:eastAsia="lt-LT"/>
              </w:rPr>
            </w:pPr>
            <w:r w:rsidRPr="00326920">
              <w:t>669</w:t>
            </w:r>
          </w:p>
        </w:tc>
        <w:tc>
          <w:tcPr>
            <w:tcW w:w="1284" w:type="dxa"/>
            <w:tcBorders>
              <w:top w:val="single" w:sz="4" w:space="0" w:color="auto"/>
              <w:left w:val="single" w:sz="4" w:space="0" w:color="auto"/>
              <w:bottom w:val="single" w:sz="4" w:space="0" w:color="auto"/>
              <w:right w:val="single" w:sz="4" w:space="0" w:color="auto"/>
            </w:tcBorders>
            <w:hideMark/>
          </w:tcPr>
          <w:p w:rsidR="00326920" w:rsidRPr="00326920" w:rsidRDefault="00326920">
            <w:pPr>
              <w:jc w:val="center"/>
              <w:rPr>
                <w:lang w:eastAsia="lt-LT"/>
              </w:rPr>
            </w:pPr>
            <w:r w:rsidRPr="00326920">
              <w:t>644</w:t>
            </w:r>
          </w:p>
        </w:tc>
        <w:tc>
          <w:tcPr>
            <w:tcW w:w="1224" w:type="dxa"/>
            <w:tcBorders>
              <w:top w:val="single" w:sz="4" w:space="0" w:color="auto"/>
              <w:left w:val="single" w:sz="4" w:space="0" w:color="auto"/>
              <w:bottom w:val="single" w:sz="4" w:space="0" w:color="auto"/>
              <w:right w:val="single" w:sz="4" w:space="0" w:color="auto"/>
            </w:tcBorders>
            <w:hideMark/>
          </w:tcPr>
          <w:p w:rsidR="00326920" w:rsidRPr="00326920" w:rsidRDefault="00326920">
            <w:pPr>
              <w:jc w:val="center"/>
              <w:rPr>
                <w:lang w:eastAsia="lt-LT"/>
              </w:rPr>
            </w:pPr>
            <w:r w:rsidRPr="00326920">
              <w:t>581</w:t>
            </w:r>
          </w:p>
        </w:tc>
        <w:tc>
          <w:tcPr>
            <w:tcW w:w="1280" w:type="dxa"/>
            <w:tcBorders>
              <w:top w:val="single" w:sz="4" w:space="0" w:color="auto"/>
              <w:left w:val="single" w:sz="4" w:space="0" w:color="auto"/>
              <w:bottom w:val="single" w:sz="4" w:space="0" w:color="auto"/>
              <w:right w:val="single" w:sz="4" w:space="0" w:color="auto"/>
            </w:tcBorders>
            <w:hideMark/>
          </w:tcPr>
          <w:p w:rsidR="00326920" w:rsidRPr="00326920" w:rsidRDefault="00326920">
            <w:pPr>
              <w:jc w:val="center"/>
              <w:rPr>
                <w:lang w:eastAsia="lt-LT"/>
              </w:rPr>
            </w:pPr>
            <w:r w:rsidRPr="00326920">
              <w:t>625</w:t>
            </w:r>
          </w:p>
        </w:tc>
        <w:tc>
          <w:tcPr>
            <w:tcW w:w="2740" w:type="dxa"/>
            <w:tcBorders>
              <w:top w:val="single" w:sz="4" w:space="0" w:color="auto"/>
              <w:left w:val="single" w:sz="4" w:space="0" w:color="auto"/>
              <w:bottom w:val="single" w:sz="4" w:space="0" w:color="auto"/>
              <w:right w:val="single" w:sz="4" w:space="0" w:color="auto"/>
            </w:tcBorders>
            <w:hideMark/>
          </w:tcPr>
          <w:p w:rsidR="00326920" w:rsidRPr="00326920" w:rsidRDefault="00326920">
            <w:pPr>
              <w:jc w:val="center"/>
              <w:rPr>
                <w:lang w:eastAsia="lt-LT"/>
              </w:rPr>
            </w:pPr>
            <w:r w:rsidRPr="00326920">
              <w:t>530 + 48 suaugusieji</w:t>
            </w:r>
          </w:p>
        </w:tc>
      </w:tr>
    </w:tbl>
    <w:p w:rsidR="00E47233" w:rsidRPr="00326920" w:rsidRDefault="00E47233" w:rsidP="00E47233">
      <w:pPr>
        <w:rPr>
          <w:lang w:eastAsia="lt-LT"/>
        </w:rPr>
      </w:pPr>
    </w:p>
    <w:p w:rsidR="00AD3300" w:rsidRDefault="00AD3300" w:rsidP="00525C42">
      <w:pPr>
        <w:tabs>
          <w:tab w:val="left" w:pos="840"/>
        </w:tabs>
        <w:spacing w:line="360" w:lineRule="auto"/>
        <w:jc w:val="right"/>
        <w:rPr>
          <w:b/>
          <w:i/>
          <w:sz w:val="20"/>
          <w:szCs w:val="20"/>
        </w:rPr>
      </w:pPr>
    </w:p>
    <w:p w:rsidR="00594D30" w:rsidRPr="008156D7" w:rsidRDefault="00326920" w:rsidP="00525C42">
      <w:pPr>
        <w:tabs>
          <w:tab w:val="left" w:pos="840"/>
        </w:tabs>
        <w:spacing w:line="360" w:lineRule="auto"/>
        <w:jc w:val="right"/>
        <w:rPr>
          <w:b/>
          <w:i/>
          <w:sz w:val="20"/>
          <w:szCs w:val="20"/>
        </w:rPr>
      </w:pPr>
      <w:r w:rsidRPr="008156D7">
        <w:rPr>
          <w:b/>
          <w:i/>
          <w:sz w:val="20"/>
          <w:szCs w:val="20"/>
        </w:rPr>
        <w:t>5</w:t>
      </w:r>
      <w:r w:rsidR="00525C42" w:rsidRPr="008156D7">
        <w:rPr>
          <w:b/>
          <w:i/>
          <w:sz w:val="20"/>
          <w:szCs w:val="20"/>
        </w:rPr>
        <w:t xml:space="preserve"> d</w:t>
      </w:r>
      <w:r w:rsidR="00F8300E" w:rsidRPr="008156D7">
        <w:rPr>
          <w:b/>
          <w:i/>
          <w:sz w:val="20"/>
          <w:szCs w:val="20"/>
        </w:rPr>
        <w:t>iagrama</w:t>
      </w:r>
      <w:r w:rsidR="00594D30" w:rsidRPr="008156D7">
        <w:rPr>
          <w:b/>
          <w:i/>
          <w:sz w:val="20"/>
          <w:szCs w:val="20"/>
        </w:rPr>
        <w:t xml:space="preserve">. </w:t>
      </w:r>
      <w:r w:rsidR="00525C42" w:rsidRPr="008156D7">
        <w:rPr>
          <w:b/>
          <w:i/>
          <w:sz w:val="20"/>
          <w:szCs w:val="20"/>
        </w:rPr>
        <w:t>Mokinių dalyvavimas NVŠ</w:t>
      </w:r>
    </w:p>
    <w:p w:rsidR="00AA48A3" w:rsidRDefault="00914D63" w:rsidP="00594D30">
      <w:pPr>
        <w:tabs>
          <w:tab w:val="left" w:pos="840"/>
        </w:tabs>
        <w:spacing w:line="360" w:lineRule="auto"/>
        <w:jc w:val="center"/>
      </w:pPr>
      <w:r w:rsidRPr="00D75C5E">
        <w:rPr>
          <w:noProof/>
          <w:lang w:eastAsia="lt-LT"/>
        </w:rPr>
        <w:drawing>
          <wp:inline distT="0" distB="0" distL="0" distR="0">
            <wp:extent cx="5238115" cy="3443605"/>
            <wp:effectExtent l="0" t="0" r="0" b="0"/>
            <wp:docPr id="6"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07B82" w:rsidRPr="000C3E30" w:rsidRDefault="00C835D9" w:rsidP="000C3E30">
      <w:pPr>
        <w:tabs>
          <w:tab w:val="left" w:pos="840"/>
        </w:tabs>
        <w:spacing w:line="360" w:lineRule="auto"/>
        <w:ind w:left="720"/>
        <w:jc w:val="both"/>
        <w:rPr>
          <w:b/>
        </w:rPr>
      </w:pPr>
      <w:r w:rsidRPr="000C3E30">
        <w:rPr>
          <w:b/>
        </w:rPr>
        <w:t>2.6.</w:t>
      </w:r>
      <w:r w:rsidR="00E2562B" w:rsidRPr="000C3E30">
        <w:rPr>
          <w:b/>
        </w:rPr>
        <w:tab/>
      </w:r>
      <w:r w:rsidR="009E22C1">
        <w:rPr>
          <w:b/>
        </w:rPr>
        <w:t xml:space="preserve"> </w:t>
      </w:r>
      <w:r w:rsidR="00A07B82" w:rsidRPr="000C3E30">
        <w:rPr>
          <w:b/>
        </w:rPr>
        <w:t>Pagalba mokiniui.</w:t>
      </w:r>
    </w:p>
    <w:p w:rsidR="00A07B82" w:rsidRPr="000C3E30" w:rsidRDefault="00A07B82" w:rsidP="000C3E30">
      <w:pPr>
        <w:tabs>
          <w:tab w:val="left" w:pos="840"/>
        </w:tabs>
        <w:spacing w:line="360" w:lineRule="auto"/>
        <w:jc w:val="both"/>
      </w:pPr>
      <w:r w:rsidRPr="000C3E30">
        <w:rPr>
          <w:b/>
        </w:rPr>
        <w:tab/>
      </w:r>
      <w:r w:rsidRPr="000C3E30">
        <w:t>Pedagoginę-psichologinę pagalbą vaikams, tėvams (juos atstovaujantiems asmenims), šeimoms, pedagogams ir ugdymo įstaigoms teikia Anykščių švietimo pagalbos tarnyba.</w:t>
      </w:r>
    </w:p>
    <w:p w:rsidR="00EE3994" w:rsidRDefault="00A07B82" w:rsidP="000C3E30">
      <w:pPr>
        <w:tabs>
          <w:tab w:val="left" w:pos="851"/>
        </w:tabs>
        <w:spacing w:line="360" w:lineRule="auto"/>
        <w:jc w:val="both"/>
      </w:pPr>
      <w:r w:rsidRPr="000C3E30">
        <w:rPr>
          <w:b/>
        </w:rPr>
        <w:tab/>
      </w:r>
      <w:r w:rsidRPr="000C3E30">
        <w:t xml:space="preserve">Pagalbą mokiniui bendrojo ugdymo mokyklose teikia logopedas, specialusis pedagogas, </w:t>
      </w:r>
    </w:p>
    <w:p w:rsidR="00A07B82" w:rsidRPr="000C3E30" w:rsidRDefault="00A07B82" w:rsidP="000C3E30">
      <w:pPr>
        <w:tabs>
          <w:tab w:val="left" w:pos="851"/>
        </w:tabs>
        <w:spacing w:line="360" w:lineRule="auto"/>
        <w:jc w:val="both"/>
      </w:pPr>
      <w:r w:rsidRPr="000C3E30">
        <w:t xml:space="preserve">socialinis pedagogas, psichologas ir mokytojo padėjėjas (nepedagoginis darbuotojas). </w:t>
      </w:r>
    </w:p>
    <w:p w:rsidR="000C6BFD" w:rsidRDefault="000C6BFD" w:rsidP="000C6BFD">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i/>
          <w:sz w:val="20"/>
          <w:szCs w:val="20"/>
        </w:rPr>
      </w:pPr>
    </w:p>
    <w:p w:rsidR="008156D7" w:rsidRPr="004251EC" w:rsidRDefault="000C6BFD" w:rsidP="000C6BFD">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i/>
          <w:color w:val="000000"/>
          <w:sz w:val="20"/>
          <w:szCs w:val="20"/>
          <w:lang w:eastAsia="lt-LT"/>
        </w:rPr>
      </w:pPr>
      <w:r>
        <w:rPr>
          <w:b/>
          <w:i/>
          <w:sz w:val="20"/>
          <w:szCs w:val="20"/>
        </w:rPr>
        <w:t xml:space="preserve">                                                                                                                </w:t>
      </w:r>
      <w:r w:rsidR="008156D7" w:rsidRPr="008156D7">
        <w:rPr>
          <w:b/>
          <w:i/>
          <w:sz w:val="20"/>
          <w:szCs w:val="20"/>
        </w:rPr>
        <w:t xml:space="preserve">7 lentelė. </w:t>
      </w:r>
      <w:r w:rsidR="008156D7" w:rsidRPr="004251EC">
        <w:rPr>
          <w:b/>
          <w:i/>
          <w:color w:val="000000"/>
          <w:sz w:val="20"/>
          <w:szCs w:val="20"/>
          <w:lang w:eastAsia="lt-LT"/>
        </w:rPr>
        <w:t>Pagalbos specialistai švietimo įstaigose</w:t>
      </w:r>
    </w:p>
    <w:tbl>
      <w:tblPr>
        <w:tblpPr w:leftFromText="180" w:rightFromText="180" w:vertAnchor="page" w:horzAnchor="margin" w:tblpY="964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1473"/>
        <w:gridCol w:w="1428"/>
        <w:gridCol w:w="1377"/>
        <w:gridCol w:w="1410"/>
        <w:gridCol w:w="1923"/>
      </w:tblGrid>
      <w:tr w:rsidR="000C6BFD" w:rsidRPr="000C3E30" w:rsidTr="004251EC">
        <w:tc>
          <w:tcPr>
            <w:tcW w:w="2136" w:type="dxa"/>
            <w:vMerge w:val="restart"/>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p>
          <w:p w:rsidR="000C6BFD" w:rsidRPr="004251EC" w:rsidRDefault="000C6BFD" w:rsidP="000C6BFD">
            <w:pPr>
              <w:rPr>
                <w:bCs/>
              </w:rPr>
            </w:pPr>
            <w:r w:rsidRPr="004251EC">
              <w:rPr>
                <w:bCs/>
              </w:rPr>
              <w:t xml:space="preserve"> </w:t>
            </w:r>
          </w:p>
        </w:tc>
        <w:tc>
          <w:tcPr>
            <w:tcW w:w="7611" w:type="dxa"/>
            <w:gridSpan w:val="5"/>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4251EC">
            <w:pPr>
              <w:jc w:val="center"/>
              <w:rPr>
                <w:bCs/>
              </w:rPr>
            </w:pPr>
            <w:r w:rsidRPr="004251EC">
              <w:rPr>
                <w:bCs/>
              </w:rPr>
              <w:t>Pagalbos specialistai (pareigybių sk.)</w:t>
            </w:r>
          </w:p>
        </w:tc>
      </w:tr>
      <w:tr w:rsidR="000C6BFD" w:rsidRPr="000C3E30" w:rsidTr="004251E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C6BFD" w:rsidRPr="004251EC" w:rsidRDefault="000C6BFD" w:rsidP="000C6BFD">
            <w:pPr>
              <w:rPr>
                <w:rFonts w:eastAsia="Calibri"/>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Specialieji pedagogai</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Logopedai  </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Psichologai </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Socialiniai pedagogai</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Mokytojo padėjėjai/ kinezeterapeutai</w:t>
            </w:r>
          </w:p>
        </w:tc>
      </w:tr>
      <w:tr w:rsidR="000C6BFD" w:rsidRPr="000C3E30" w:rsidTr="004251EC">
        <w:trPr>
          <w:trHeight w:val="711"/>
        </w:trPr>
        <w:tc>
          <w:tcPr>
            <w:tcW w:w="2136" w:type="dxa"/>
            <w:tcBorders>
              <w:top w:val="single" w:sz="4" w:space="0" w:color="auto"/>
              <w:left w:val="single" w:sz="4" w:space="0" w:color="auto"/>
              <w:bottom w:val="single" w:sz="4" w:space="0" w:color="auto"/>
              <w:right w:val="single" w:sz="4" w:space="0" w:color="auto"/>
            </w:tcBorders>
            <w:shd w:val="clear" w:color="auto" w:fill="auto"/>
            <w:hideMark/>
          </w:tcPr>
          <w:p w:rsidR="000C6BFD" w:rsidRPr="00111305" w:rsidRDefault="000C6BFD" w:rsidP="000C6BFD">
            <w:r w:rsidRPr="00111305">
              <w:t>2016–2017 m. m.</w:t>
            </w: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rsidR="000C6BFD" w:rsidRPr="0051026C" w:rsidRDefault="000C6BFD" w:rsidP="000C6BFD">
            <w:r w:rsidRPr="0051026C">
              <w:t>9</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0C6BFD" w:rsidRPr="0051026C" w:rsidRDefault="000C6BFD" w:rsidP="000C6BFD">
            <w:r w:rsidRPr="0051026C">
              <w:t>10,75</w:t>
            </w: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0C6BFD" w:rsidRPr="0051026C" w:rsidRDefault="000C6BFD" w:rsidP="000C6BFD">
            <w:r w:rsidRPr="0051026C">
              <w:t>4</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rsidR="000C6BFD" w:rsidRPr="0051026C" w:rsidRDefault="000C6BFD" w:rsidP="000C6BFD">
            <w:r w:rsidRPr="0051026C">
              <w:t>8</w:t>
            </w:r>
          </w:p>
          <w:p w:rsidR="000C6BFD" w:rsidRPr="0051026C" w:rsidRDefault="000C6BFD" w:rsidP="000C6BFD"/>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0C6BFD" w:rsidRPr="0051026C" w:rsidRDefault="000C6BFD" w:rsidP="000C6BFD">
            <w:r w:rsidRPr="0051026C">
              <w:t>6</w:t>
            </w:r>
          </w:p>
        </w:tc>
      </w:tr>
      <w:tr w:rsidR="000C6BFD" w:rsidRPr="000C3E30" w:rsidTr="004251EC">
        <w:tc>
          <w:tcPr>
            <w:tcW w:w="2136" w:type="dxa"/>
            <w:tcBorders>
              <w:top w:val="single" w:sz="4" w:space="0" w:color="auto"/>
              <w:left w:val="single" w:sz="4" w:space="0" w:color="auto"/>
              <w:bottom w:val="single" w:sz="4" w:space="0" w:color="auto"/>
              <w:right w:val="single" w:sz="4" w:space="0" w:color="auto"/>
            </w:tcBorders>
            <w:shd w:val="clear" w:color="auto" w:fill="auto"/>
            <w:hideMark/>
          </w:tcPr>
          <w:p w:rsidR="000C6BFD" w:rsidRPr="00111305" w:rsidRDefault="000C6BFD" w:rsidP="000C6BFD">
            <w:r w:rsidRPr="00111305">
              <w:t>2019–2020 m. m.</w:t>
            </w:r>
          </w:p>
          <w:p w:rsidR="000C6BFD" w:rsidRPr="004251EC" w:rsidRDefault="000C6BFD" w:rsidP="000C6BFD">
            <w:pPr>
              <w:rPr>
                <w:bCs/>
              </w:rPr>
            </w:pPr>
          </w:p>
        </w:tc>
        <w:tc>
          <w:tcPr>
            <w:tcW w:w="1473"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10,75 </w:t>
            </w:r>
          </w:p>
          <w:p w:rsidR="000C6BFD" w:rsidRPr="004251EC" w:rsidRDefault="000C6BFD" w:rsidP="000C6BFD">
            <w:pPr>
              <w:rPr>
                <w:bCs/>
              </w:rPr>
            </w:pP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10,5 </w:t>
            </w:r>
          </w:p>
          <w:p w:rsidR="000C6BFD" w:rsidRPr="004251EC" w:rsidRDefault="000C6BFD" w:rsidP="000C6BFD">
            <w:pPr>
              <w:rPr>
                <w:bCs/>
              </w:rPr>
            </w:pPr>
          </w:p>
        </w:tc>
        <w:tc>
          <w:tcPr>
            <w:tcW w:w="1377"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2</w:t>
            </w:r>
          </w:p>
        </w:tc>
        <w:tc>
          <w:tcPr>
            <w:tcW w:w="1410"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9,75 </w:t>
            </w:r>
          </w:p>
          <w:p w:rsidR="000C6BFD" w:rsidRPr="004251EC" w:rsidRDefault="000C6BFD" w:rsidP="000C6BFD">
            <w:pPr>
              <w:rPr>
                <w:bCs/>
              </w:rPr>
            </w:pP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0C6BFD" w:rsidRPr="004251EC" w:rsidRDefault="000C6BFD" w:rsidP="000C6BFD">
            <w:pPr>
              <w:rPr>
                <w:bCs/>
              </w:rPr>
            </w:pPr>
            <w:r w:rsidRPr="004251EC">
              <w:rPr>
                <w:bCs/>
              </w:rPr>
              <w:t xml:space="preserve">10,75 </w:t>
            </w:r>
          </w:p>
          <w:p w:rsidR="000C6BFD" w:rsidRPr="004251EC" w:rsidRDefault="000C6BFD" w:rsidP="000C6BFD">
            <w:pPr>
              <w:rPr>
                <w:bCs/>
              </w:rPr>
            </w:pPr>
          </w:p>
        </w:tc>
      </w:tr>
      <w:tr w:rsidR="000C6BFD" w:rsidRPr="000C3E30" w:rsidTr="004251EC">
        <w:tc>
          <w:tcPr>
            <w:tcW w:w="2136" w:type="dxa"/>
            <w:tcBorders>
              <w:top w:val="single" w:sz="4" w:space="0" w:color="auto"/>
              <w:left w:val="single" w:sz="4" w:space="0" w:color="auto"/>
              <w:bottom w:val="single" w:sz="4" w:space="0" w:color="auto"/>
              <w:right w:val="single" w:sz="4" w:space="0" w:color="auto"/>
            </w:tcBorders>
            <w:shd w:val="clear" w:color="auto" w:fill="auto"/>
          </w:tcPr>
          <w:p w:rsidR="000C6BFD" w:rsidRPr="0051026C" w:rsidRDefault="000C6BFD" w:rsidP="000C6BFD">
            <w:r w:rsidRPr="0051026C">
              <w:lastRenderedPageBreak/>
              <w:t>2020–2021 m. m.</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r w:rsidRPr="004251EC">
              <w:rPr>
                <w:bCs/>
              </w:rPr>
              <w:t>11,1</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r w:rsidRPr="004251EC">
              <w:rPr>
                <w:bCs/>
              </w:rPr>
              <w:t>10,46</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r w:rsidRPr="004251EC">
              <w:rPr>
                <w:bCs/>
              </w:rPr>
              <w:t>4</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r w:rsidRPr="004251EC">
              <w:rPr>
                <w:bCs/>
              </w:rPr>
              <w:t>9</w:t>
            </w:r>
          </w:p>
        </w:tc>
        <w:tc>
          <w:tcPr>
            <w:tcW w:w="1923" w:type="dxa"/>
            <w:tcBorders>
              <w:top w:val="single" w:sz="4" w:space="0" w:color="auto"/>
              <w:left w:val="single" w:sz="4" w:space="0" w:color="auto"/>
              <w:bottom w:val="single" w:sz="4" w:space="0" w:color="auto"/>
              <w:right w:val="single" w:sz="4" w:space="0" w:color="auto"/>
            </w:tcBorders>
            <w:shd w:val="clear" w:color="auto" w:fill="auto"/>
          </w:tcPr>
          <w:p w:rsidR="000C6BFD" w:rsidRPr="004251EC" w:rsidRDefault="000C6BFD" w:rsidP="000C6BFD">
            <w:pPr>
              <w:rPr>
                <w:bCs/>
              </w:rPr>
            </w:pPr>
            <w:r w:rsidRPr="004251EC">
              <w:rPr>
                <w:bCs/>
              </w:rPr>
              <w:t>13,5</w:t>
            </w:r>
          </w:p>
          <w:p w:rsidR="000C6BFD" w:rsidRPr="004251EC" w:rsidRDefault="000C6BFD" w:rsidP="000C6BFD">
            <w:pPr>
              <w:rPr>
                <w:bCs/>
              </w:rPr>
            </w:pPr>
          </w:p>
        </w:tc>
      </w:tr>
    </w:tbl>
    <w:p w:rsidR="000C6BFD" w:rsidRDefault="000C6BFD" w:rsidP="003F339B">
      <w:pPr>
        <w:widowControl w:val="0"/>
        <w:adjustRightInd w:val="0"/>
        <w:spacing w:line="360" w:lineRule="auto"/>
        <w:jc w:val="both"/>
        <w:textAlignment w:val="baseline"/>
        <w:rPr>
          <w:bCs/>
        </w:rPr>
      </w:pPr>
    </w:p>
    <w:p w:rsidR="000C6BFD" w:rsidRDefault="000C6BFD" w:rsidP="003F339B">
      <w:pPr>
        <w:widowControl w:val="0"/>
        <w:adjustRightInd w:val="0"/>
        <w:spacing w:line="360" w:lineRule="auto"/>
        <w:jc w:val="both"/>
        <w:textAlignment w:val="baseline"/>
        <w:rPr>
          <w:bCs/>
        </w:rPr>
      </w:pPr>
      <w:r>
        <w:rPr>
          <w:bCs/>
        </w:rPr>
        <w:t xml:space="preserve">           </w:t>
      </w:r>
      <w:r w:rsidRPr="00686617">
        <w:rPr>
          <w:bCs/>
          <w:color w:val="FF0000"/>
        </w:rPr>
        <w:t xml:space="preserve"> </w:t>
      </w:r>
      <w:r w:rsidRPr="00281C48">
        <w:rPr>
          <w:bCs/>
        </w:rPr>
        <w:t xml:space="preserve"> N</w:t>
      </w:r>
      <w:r w:rsidRPr="00281C48">
        <w:t xml:space="preserve">ors didėja psichologinės pagalbos poreikis, </w:t>
      </w:r>
      <w:r w:rsidRPr="00281C48">
        <w:rPr>
          <w:bCs/>
        </w:rPr>
        <w:t>2019–2020 m. m. švietimo įstaigose sumažėjo</w:t>
      </w:r>
    </w:p>
    <w:p w:rsidR="00A07B82" w:rsidRPr="004251EC" w:rsidRDefault="003F339B" w:rsidP="003F339B">
      <w:pPr>
        <w:widowControl w:val="0"/>
        <w:adjustRightInd w:val="0"/>
        <w:spacing w:line="360" w:lineRule="auto"/>
        <w:jc w:val="both"/>
        <w:textAlignment w:val="baseline"/>
        <w:rPr>
          <w:color w:val="000000"/>
        </w:rPr>
      </w:pPr>
      <w:r w:rsidRPr="000C3E30">
        <w:rPr>
          <w:bCs/>
        </w:rPr>
        <w:t>psichologų teikiamų paslaugų. D</w:t>
      </w:r>
      <w:r w:rsidRPr="004251EC">
        <w:rPr>
          <w:color w:val="000000"/>
        </w:rPr>
        <w:t xml:space="preserve">ėl šių specialistų trūkumo mokyklos negalėjo pilnai patenkinti </w:t>
      </w:r>
      <w:r w:rsidR="00A07B82" w:rsidRPr="004251EC">
        <w:rPr>
          <w:color w:val="000000"/>
        </w:rPr>
        <w:t>psichologinės pagalbos poreikio. 2020–2021 m. m. mokyklų vadovams pavyko rasti naujus darbuotojus. Daugiau vaikų gauna ir mokytojo padėjėjo pagalbą.</w:t>
      </w:r>
    </w:p>
    <w:p w:rsidR="00A07B82" w:rsidRPr="004251EC"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rPr>
      </w:pPr>
      <w:r w:rsidRPr="004251EC">
        <w:rPr>
          <w:color w:val="000000"/>
        </w:rPr>
        <w:t xml:space="preserve">            2020–2021 m. m. švietimo įstaigose švietimo pagalbą teikiančių pareigybių skaičius (kartu su mokytojų padėjėjais): bendrojo ugdymo mokyklose – 38,06, ikimokykl</w:t>
      </w:r>
      <w:r w:rsidR="0051026C" w:rsidRPr="004251EC">
        <w:rPr>
          <w:color w:val="000000"/>
        </w:rPr>
        <w:t>i</w:t>
      </w:r>
      <w:r w:rsidRPr="004251EC">
        <w:rPr>
          <w:color w:val="000000"/>
        </w:rPr>
        <w:t>nio ugdymo įstaigose – 7, Švietimo pagalbos tarnyboje – 3. Iš viso  – 48,06 (2019–2021 m. m. – 43,75).</w:t>
      </w:r>
      <w:r w:rsidR="00326920" w:rsidRPr="004251EC">
        <w:rPr>
          <w:color w:val="000000"/>
        </w:rPr>
        <w:t xml:space="preserve">                                                                   </w:t>
      </w:r>
    </w:p>
    <w:p w:rsidR="00A07B82" w:rsidRPr="004251EC" w:rsidRDefault="00A07B82" w:rsidP="00525C42">
      <w:p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rPr>
      </w:pPr>
      <w:r w:rsidRPr="004251EC">
        <w:rPr>
          <w:color w:val="000000"/>
        </w:rPr>
        <w:t xml:space="preserve">Reorganizavus tris rajono pagrindines mokyklas į skyrius, jose išlaikyti pagalbos specialistų pareigybes nepakanka lėšų.  Švietimo įstaigose didėja skaičius vaikų, turinčių emocijų ir elgesio, autizmo spektro sutrikimų, todėl didėja poreikis turėti daugiau mokytojo padėjėjo ar mokinio asistento pareigybių, mokyklos bendruomenei  įgyti naujų kompetencijų. Paskutiniu metu mokytojų padėjėjų pareigybės įsteigtos </w:t>
      </w:r>
      <w:r w:rsidR="0051026C" w:rsidRPr="004251EC">
        <w:rPr>
          <w:color w:val="000000"/>
        </w:rPr>
        <w:t xml:space="preserve">vaikų </w:t>
      </w:r>
      <w:r w:rsidRPr="004251EC">
        <w:rPr>
          <w:color w:val="000000"/>
        </w:rPr>
        <w:t xml:space="preserve">lopšelyje-darželyje „Eglutė“, </w:t>
      </w:r>
      <w:r w:rsidR="0051026C" w:rsidRPr="004251EC">
        <w:rPr>
          <w:color w:val="000000"/>
        </w:rPr>
        <w:t xml:space="preserve">vaikų </w:t>
      </w:r>
      <w:r w:rsidRPr="004251EC">
        <w:rPr>
          <w:color w:val="000000"/>
        </w:rPr>
        <w:t xml:space="preserve">lopšelyje-darželyje „Spindulėlis“, </w:t>
      </w:r>
      <w:r w:rsidR="0051026C" w:rsidRPr="004251EC">
        <w:rPr>
          <w:color w:val="000000"/>
        </w:rPr>
        <w:t>lopšelyje-</w:t>
      </w:r>
      <w:r w:rsidRPr="004251EC">
        <w:rPr>
          <w:color w:val="000000"/>
        </w:rPr>
        <w:t xml:space="preserve">daželyje </w:t>
      </w:r>
      <w:r w:rsidR="0051026C" w:rsidRPr="004251EC">
        <w:rPr>
          <w:color w:val="000000"/>
        </w:rPr>
        <w:t>„</w:t>
      </w:r>
      <w:r w:rsidRPr="004251EC">
        <w:rPr>
          <w:color w:val="000000"/>
        </w:rPr>
        <w:t xml:space="preserve">Žilvitis“, lopšelyje-darželyje </w:t>
      </w:r>
      <w:r w:rsidR="0051026C" w:rsidRPr="004251EC">
        <w:rPr>
          <w:color w:val="000000"/>
        </w:rPr>
        <w:t>„</w:t>
      </w:r>
      <w:r w:rsidRPr="004251EC">
        <w:rPr>
          <w:color w:val="000000"/>
        </w:rPr>
        <w:t>Eglutė“ – specialiojo pedagogo, socialinio pedagogo pareigybė. Siekiant kokybiškos ir veiksmingos pagalbos vaikui ir šeimai, svarbus tarpinstitucinis bendradarbiavimas, mobilios komandos pagalba, koordinuotai ir kompleksiškai teikiama pagalba.</w:t>
      </w:r>
    </w:p>
    <w:p w:rsidR="00E2562B" w:rsidRPr="000C3E30" w:rsidRDefault="00111305" w:rsidP="00E2562B">
      <w:pPr>
        <w:tabs>
          <w:tab w:val="left" w:pos="851"/>
        </w:tabs>
        <w:spacing w:line="360" w:lineRule="auto"/>
        <w:jc w:val="both"/>
        <w:rPr>
          <w:b/>
        </w:rPr>
      </w:pPr>
      <w:r>
        <w:rPr>
          <w:b/>
        </w:rPr>
        <w:tab/>
      </w:r>
      <w:r w:rsidR="00E2562B" w:rsidRPr="000C3E30">
        <w:rPr>
          <w:b/>
        </w:rPr>
        <w:t>2.7. Mokinių vežiojimas.</w:t>
      </w:r>
    </w:p>
    <w:p w:rsidR="00E2562B" w:rsidRPr="000C3E30" w:rsidRDefault="00E2562B" w:rsidP="00E2562B">
      <w:pPr>
        <w:tabs>
          <w:tab w:val="left" w:pos="851"/>
        </w:tabs>
        <w:spacing w:line="360" w:lineRule="auto"/>
        <w:jc w:val="both"/>
      </w:pPr>
      <w:r w:rsidRPr="000C3E30">
        <w:rPr>
          <w:b/>
          <w:color w:val="FF0000"/>
        </w:rPr>
        <w:tab/>
      </w:r>
      <w:r w:rsidRPr="000C3E30">
        <w:t>20</w:t>
      </w:r>
      <w:r w:rsidR="005B70B0" w:rsidRPr="000C3E30">
        <w:t>20</w:t>
      </w:r>
      <w:r w:rsidR="000E4968">
        <w:t>–</w:t>
      </w:r>
      <w:r w:rsidR="005B70B0" w:rsidRPr="000C3E30">
        <w:t>2021 m.</w:t>
      </w:r>
      <w:r w:rsidRPr="000C3E30">
        <w:t xml:space="preserve"> m. rugsėjo 1 d. duomenimis, Anykščių rajono savivaldybės kaimuose i</w:t>
      </w:r>
      <w:r w:rsidR="007C6672">
        <w:t xml:space="preserve">r miesteliuose toliau kaip 3 </w:t>
      </w:r>
      <w:r w:rsidR="007C6672" w:rsidRPr="00281C48">
        <w:t>km</w:t>
      </w:r>
      <w:r w:rsidRPr="007C6672">
        <w:rPr>
          <w:color w:val="FF0000"/>
        </w:rPr>
        <w:t xml:space="preserve"> </w:t>
      </w:r>
      <w:r w:rsidRPr="000C3E30">
        <w:t xml:space="preserve">nuo mokyklos gyvena </w:t>
      </w:r>
      <w:r w:rsidR="005B70B0" w:rsidRPr="000C3E30">
        <w:t>810</w:t>
      </w:r>
      <w:r w:rsidRPr="000C3E30">
        <w:t xml:space="preserve"> mokini</w:t>
      </w:r>
      <w:r w:rsidR="005B70B0" w:rsidRPr="000C3E30">
        <w:t>ų</w:t>
      </w:r>
      <w:r w:rsidRPr="000C3E30">
        <w:t xml:space="preserve">. Į mokyklą ir atgal maršrutiniu transportu pavežama </w:t>
      </w:r>
      <w:r w:rsidR="005B70B0" w:rsidRPr="000C3E30">
        <w:t>34,7</w:t>
      </w:r>
      <w:r w:rsidRPr="000C3E30">
        <w:t xml:space="preserve"> proc., geltonaisiais autobusais – </w:t>
      </w:r>
      <w:r w:rsidR="005B70B0" w:rsidRPr="000C3E30">
        <w:t>46,8</w:t>
      </w:r>
      <w:r w:rsidRPr="000C3E30">
        <w:t xml:space="preserve"> proc., mokyklų transportu – </w:t>
      </w:r>
      <w:r w:rsidR="005B70B0" w:rsidRPr="000C3E30">
        <w:t>5,7</w:t>
      </w:r>
      <w:r w:rsidRPr="000C3E30">
        <w:t xml:space="preserve"> proc. ir kitais vežiojimo būdais – </w:t>
      </w:r>
      <w:r w:rsidR="005B70B0" w:rsidRPr="000C3E30">
        <w:t>12,8</w:t>
      </w:r>
      <w:r w:rsidRPr="000C3E30">
        <w:t xml:space="preserve"> proc. mokinių. (</w:t>
      </w:r>
      <w:r w:rsidR="000E4968">
        <w:t>8</w:t>
      </w:r>
      <w:r w:rsidR="00DD31E5" w:rsidRPr="000C3E30">
        <w:t xml:space="preserve"> lentelė</w:t>
      </w:r>
      <w:r w:rsidRPr="000C3E30">
        <w:t>). Nepavežamų mokinių nėra.</w:t>
      </w:r>
    </w:p>
    <w:p w:rsidR="005B70B0" w:rsidRDefault="00525C42" w:rsidP="000E4968">
      <w:pPr>
        <w:ind w:left="3888"/>
        <w:jc w:val="right"/>
        <w:rPr>
          <w:b/>
          <w:i/>
          <w:iCs/>
          <w:color w:val="222222"/>
          <w:sz w:val="20"/>
          <w:szCs w:val="20"/>
          <w:lang w:eastAsia="lt-LT"/>
        </w:rPr>
      </w:pPr>
      <w:r w:rsidRPr="00AC64E3">
        <w:rPr>
          <w:b/>
          <w:i/>
          <w:iCs/>
          <w:color w:val="222222"/>
          <w:sz w:val="20"/>
          <w:szCs w:val="20"/>
          <w:lang w:eastAsia="lt-LT"/>
        </w:rPr>
        <w:t xml:space="preserve">          </w:t>
      </w:r>
      <w:r w:rsidR="000E4968" w:rsidRPr="00AC64E3">
        <w:rPr>
          <w:b/>
          <w:i/>
          <w:iCs/>
          <w:color w:val="222222"/>
          <w:sz w:val="20"/>
          <w:szCs w:val="20"/>
          <w:lang w:eastAsia="lt-LT"/>
        </w:rPr>
        <w:t>8</w:t>
      </w:r>
      <w:r w:rsidR="005B70B0" w:rsidRPr="00AC64E3">
        <w:rPr>
          <w:b/>
          <w:i/>
          <w:iCs/>
          <w:color w:val="222222"/>
          <w:sz w:val="20"/>
          <w:szCs w:val="20"/>
          <w:lang w:eastAsia="lt-LT"/>
        </w:rPr>
        <w:t xml:space="preserve"> lentelė</w:t>
      </w:r>
      <w:r w:rsidRPr="00AC64E3">
        <w:rPr>
          <w:b/>
          <w:i/>
          <w:iCs/>
          <w:color w:val="222222"/>
          <w:sz w:val="20"/>
          <w:szCs w:val="20"/>
          <w:lang w:eastAsia="lt-LT"/>
        </w:rPr>
        <w:t>.</w:t>
      </w:r>
      <w:r w:rsidR="005B70B0" w:rsidRPr="00AC64E3">
        <w:rPr>
          <w:b/>
          <w:i/>
          <w:iCs/>
          <w:color w:val="222222"/>
          <w:sz w:val="20"/>
          <w:szCs w:val="20"/>
          <w:lang w:eastAsia="lt-LT"/>
        </w:rPr>
        <w:t xml:space="preserve"> Mokinių vežiojimas 2020</w:t>
      </w:r>
      <w:r w:rsidRPr="00AC64E3">
        <w:rPr>
          <w:b/>
          <w:i/>
          <w:iCs/>
          <w:color w:val="222222"/>
          <w:sz w:val="20"/>
          <w:szCs w:val="20"/>
          <w:lang w:eastAsia="lt-LT"/>
        </w:rPr>
        <w:t>–</w:t>
      </w:r>
      <w:r w:rsidR="005B70B0" w:rsidRPr="00AC64E3">
        <w:rPr>
          <w:b/>
          <w:i/>
          <w:iCs/>
          <w:color w:val="222222"/>
          <w:sz w:val="20"/>
          <w:szCs w:val="20"/>
          <w:lang w:eastAsia="lt-LT"/>
        </w:rPr>
        <w:t>2021 m. m.</w:t>
      </w:r>
    </w:p>
    <w:p w:rsidR="00AC64E3" w:rsidRPr="00AC64E3" w:rsidRDefault="00AC64E3" w:rsidP="000E4968">
      <w:pPr>
        <w:ind w:left="3888"/>
        <w:jc w:val="right"/>
        <w:rPr>
          <w:b/>
          <w:i/>
          <w:iCs/>
          <w:color w:val="222222"/>
          <w:sz w:val="20"/>
          <w:szCs w:val="20"/>
          <w:lang w:eastAsia="lt-LT"/>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17"/>
        <w:gridCol w:w="1365"/>
        <w:gridCol w:w="1272"/>
        <w:gridCol w:w="1139"/>
        <w:gridCol w:w="1139"/>
        <w:gridCol w:w="1365"/>
        <w:gridCol w:w="1177"/>
      </w:tblGrid>
      <w:tr w:rsidR="005B70B0" w:rsidRPr="000C3E30" w:rsidTr="000E4968">
        <w:trPr>
          <w:trHeight w:val="318"/>
        </w:trPr>
        <w:tc>
          <w:tcPr>
            <w:tcW w:w="2217" w:type="dxa"/>
            <w:vMerge w:val="restart"/>
            <w:tcMar>
              <w:top w:w="60" w:type="dxa"/>
              <w:left w:w="90" w:type="dxa"/>
              <w:bottom w:w="60" w:type="dxa"/>
              <w:right w:w="75" w:type="dxa"/>
            </w:tcMar>
            <w:vAlign w:val="center"/>
            <w:hideMark/>
          </w:tcPr>
          <w:p w:rsidR="005B70B0" w:rsidRPr="000C3E30" w:rsidRDefault="005B70B0" w:rsidP="00E626B1">
            <w:pPr>
              <w:jc w:val="center"/>
              <w:rPr>
                <w:color w:val="444444"/>
                <w:lang w:eastAsia="lt-LT"/>
              </w:rPr>
            </w:pPr>
            <w:r w:rsidRPr="000C3E30">
              <w:rPr>
                <w:color w:val="444444"/>
                <w:lang w:eastAsia="lt-LT"/>
              </w:rPr>
              <w:t>Klasės</w:t>
            </w:r>
          </w:p>
        </w:tc>
        <w:tc>
          <w:tcPr>
            <w:tcW w:w="0" w:type="auto"/>
            <w:vMerge w:val="restart"/>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Kaimuose ir miesteliuose toliau kaip 3 km nuo mokyklos gyvenantys mokiniai</w:t>
            </w:r>
          </w:p>
        </w:tc>
        <w:tc>
          <w:tcPr>
            <w:tcW w:w="6092" w:type="dxa"/>
            <w:gridSpan w:val="5"/>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Pavežimo būdai</w:t>
            </w:r>
          </w:p>
        </w:tc>
      </w:tr>
      <w:tr w:rsidR="005B70B0" w:rsidRPr="000C3E30" w:rsidTr="000E4968">
        <w:trPr>
          <w:trHeight w:val="1206"/>
        </w:trPr>
        <w:tc>
          <w:tcPr>
            <w:tcW w:w="2217" w:type="dxa"/>
            <w:vMerge/>
            <w:vAlign w:val="center"/>
            <w:hideMark/>
          </w:tcPr>
          <w:p w:rsidR="005B70B0" w:rsidRPr="000C3E30" w:rsidRDefault="005B70B0" w:rsidP="00E626B1">
            <w:pPr>
              <w:rPr>
                <w:b/>
                <w:bCs/>
                <w:color w:val="444444"/>
                <w:lang w:eastAsia="lt-LT"/>
              </w:rPr>
            </w:pPr>
          </w:p>
        </w:tc>
        <w:tc>
          <w:tcPr>
            <w:tcW w:w="0" w:type="auto"/>
            <w:vMerge/>
            <w:shd w:val="clear" w:color="auto" w:fill="auto"/>
            <w:vAlign w:val="center"/>
            <w:hideMark/>
          </w:tcPr>
          <w:p w:rsidR="005B70B0" w:rsidRPr="000C3E30" w:rsidRDefault="005B70B0" w:rsidP="00E626B1">
            <w:pPr>
              <w:rPr>
                <w:i/>
                <w:iCs/>
                <w:color w:val="222222"/>
                <w:lang w:eastAsia="lt-LT"/>
              </w:rPr>
            </w:pPr>
          </w:p>
        </w:tc>
        <w:tc>
          <w:tcPr>
            <w:tcW w:w="0" w:type="auto"/>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maršrutiniu transportu</w:t>
            </w:r>
          </w:p>
        </w:tc>
        <w:tc>
          <w:tcPr>
            <w:tcW w:w="0" w:type="auto"/>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privačiu transportu</w:t>
            </w:r>
          </w:p>
        </w:tc>
        <w:tc>
          <w:tcPr>
            <w:tcW w:w="0" w:type="auto"/>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mokyklų transportu</w:t>
            </w:r>
          </w:p>
        </w:tc>
        <w:tc>
          <w:tcPr>
            <w:tcW w:w="0" w:type="auto"/>
            <w:shd w:val="clear" w:color="auto" w:fill="auto"/>
            <w:tcMar>
              <w:top w:w="60" w:type="dxa"/>
              <w:left w:w="90" w:type="dxa"/>
              <w:bottom w:w="60" w:type="dxa"/>
              <w:right w:w="75" w:type="dxa"/>
            </w:tcMar>
            <w:vAlign w:val="center"/>
            <w:hideMark/>
          </w:tcPr>
          <w:p w:rsidR="005B70B0" w:rsidRPr="000C3E30" w:rsidRDefault="005B70B0" w:rsidP="00E626B1">
            <w:pPr>
              <w:jc w:val="center"/>
              <w:rPr>
                <w:color w:val="222222"/>
                <w:lang w:eastAsia="lt-LT"/>
              </w:rPr>
            </w:pPr>
            <w:r w:rsidRPr="000C3E30">
              <w:rPr>
                <w:color w:val="222222"/>
                <w:lang w:eastAsia="lt-LT"/>
              </w:rPr>
              <w:t>geltonaisiais autobusais</w:t>
            </w:r>
          </w:p>
        </w:tc>
        <w:tc>
          <w:tcPr>
            <w:tcW w:w="1177" w:type="dxa"/>
            <w:shd w:val="clear" w:color="auto" w:fill="auto"/>
            <w:tcMar>
              <w:top w:w="60" w:type="dxa"/>
              <w:left w:w="90" w:type="dxa"/>
              <w:bottom w:w="60" w:type="dxa"/>
              <w:right w:w="75" w:type="dxa"/>
            </w:tcMar>
            <w:vAlign w:val="center"/>
            <w:hideMark/>
          </w:tcPr>
          <w:p w:rsidR="005B70B0" w:rsidRPr="000C3E30" w:rsidRDefault="000E4968" w:rsidP="000E4968">
            <w:pPr>
              <w:jc w:val="center"/>
              <w:rPr>
                <w:b/>
                <w:bCs/>
                <w:color w:val="222222"/>
                <w:lang w:eastAsia="lt-LT"/>
              </w:rPr>
            </w:pPr>
            <w:r>
              <w:rPr>
                <w:b/>
                <w:bCs/>
                <w:color w:val="222222"/>
                <w:lang w:eastAsia="lt-LT"/>
              </w:rPr>
              <w:t>I</w:t>
            </w:r>
            <w:r w:rsidR="005B70B0" w:rsidRPr="000C3E30">
              <w:rPr>
                <w:b/>
                <w:bCs/>
                <w:color w:val="222222"/>
                <w:lang w:eastAsia="lt-LT"/>
              </w:rPr>
              <w:t>š viso</w:t>
            </w:r>
            <w:r>
              <w:rPr>
                <w:b/>
                <w:bCs/>
                <w:color w:val="222222"/>
                <w:lang w:eastAsia="lt-LT"/>
              </w:rPr>
              <w:t>:</w:t>
            </w:r>
          </w:p>
        </w:tc>
      </w:tr>
      <w:tr w:rsidR="005B70B0" w:rsidRPr="000C3E30" w:rsidTr="000E4968">
        <w:trPr>
          <w:trHeight w:val="512"/>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333333"/>
                <w:lang w:eastAsia="lt-LT"/>
              </w:rPr>
            </w:pPr>
            <w:r w:rsidRPr="000C3E30">
              <w:rPr>
                <w:color w:val="333333"/>
                <w:lang w:eastAsia="lt-LT"/>
              </w:rPr>
              <w:t>Priešmokyklinio ugdymo grupės</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30</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3</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6</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20</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30</w:t>
            </w:r>
          </w:p>
        </w:tc>
      </w:tr>
      <w:tr w:rsidR="005B70B0" w:rsidRPr="000C3E30" w:rsidTr="000E4968">
        <w:trPr>
          <w:trHeight w:val="263"/>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333333"/>
                <w:lang w:eastAsia="lt-LT"/>
              </w:rPr>
            </w:pPr>
            <w:r w:rsidRPr="000C3E30">
              <w:rPr>
                <w:color w:val="333333"/>
                <w:lang w:eastAsia="lt-LT"/>
              </w:rPr>
              <w:t>1</w:t>
            </w:r>
            <w:r w:rsidR="000E4968">
              <w:rPr>
                <w:color w:val="333333"/>
                <w:lang w:eastAsia="lt-LT"/>
              </w:rPr>
              <w:t>–</w:t>
            </w:r>
            <w:r w:rsidRPr="000C3E30">
              <w:rPr>
                <w:color w:val="333333"/>
                <w:lang w:eastAsia="lt-LT"/>
              </w:rPr>
              <w:t>4 klasės</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247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47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154</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247</w:t>
            </w:r>
          </w:p>
        </w:tc>
      </w:tr>
      <w:tr w:rsidR="005B70B0" w:rsidRPr="000C3E30" w:rsidTr="000E4968">
        <w:trPr>
          <w:trHeight w:val="249"/>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333333"/>
                <w:lang w:eastAsia="lt-LT"/>
              </w:rPr>
            </w:pPr>
            <w:r w:rsidRPr="000C3E30">
              <w:rPr>
                <w:color w:val="333333"/>
                <w:lang w:eastAsia="lt-LT"/>
              </w:rPr>
              <w:t>5</w:t>
            </w:r>
            <w:r w:rsidR="000E4968">
              <w:rPr>
                <w:color w:val="333333"/>
                <w:lang w:eastAsia="lt-LT"/>
              </w:rPr>
              <w:t>–</w:t>
            </w:r>
            <w:r w:rsidRPr="000C3E30">
              <w:rPr>
                <w:color w:val="333333"/>
                <w:lang w:eastAsia="lt-LT"/>
              </w:rPr>
              <w:t>8 klasės</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266</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82</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48</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15</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121</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266</w:t>
            </w:r>
          </w:p>
        </w:tc>
      </w:tr>
      <w:tr w:rsidR="005B70B0" w:rsidRPr="000C3E30" w:rsidTr="000E4968">
        <w:trPr>
          <w:trHeight w:val="1276"/>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333333"/>
                <w:lang w:eastAsia="lt-LT"/>
              </w:rPr>
            </w:pPr>
            <w:r w:rsidRPr="000C3E30">
              <w:rPr>
                <w:color w:val="333333"/>
                <w:lang w:eastAsia="lt-LT"/>
              </w:rPr>
              <w:lastRenderedPageBreak/>
              <w:t>9</w:t>
            </w:r>
            <w:r w:rsidR="000E4968">
              <w:rPr>
                <w:color w:val="333333"/>
                <w:lang w:eastAsia="lt-LT"/>
              </w:rPr>
              <w:t>–</w:t>
            </w:r>
            <w:r w:rsidRPr="000C3E30">
              <w:rPr>
                <w:color w:val="333333"/>
                <w:lang w:eastAsia="lt-LT"/>
              </w:rPr>
              <w:t>10 klasės, I</w:t>
            </w:r>
            <w:r w:rsidR="000E4968">
              <w:rPr>
                <w:color w:val="333333"/>
                <w:lang w:eastAsia="lt-LT"/>
              </w:rPr>
              <w:t>–</w:t>
            </w:r>
            <w:r w:rsidR="00AD6E9E">
              <w:rPr>
                <w:color w:val="333333"/>
                <w:lang w:eastAsia="lt-LT"/>
              </w:rPr>
              <w:t>II gimnazijos klasės</w:t>
            </w:r>
            <w:r w:rsidRPr="000C3E30">
              <w:rPr>
                <w:color w:val="333333"/>
                <w:lang w:eastAsia="lt-LT"/>
              </w:rPr>
              <w:t>, specialiosios (socialinių įgūdžių ugdymo) klasės</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157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97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4</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7</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49</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157</w:t>
            </w:r>
          </w:p>
        </w:tc>
      </w:tr>
      <w:tr w:rsidR="005B70B0" w:rsidRPr="000C3E30" w:rsidTr="000E4968">
        <w:trPr>
          <w:trHeight w:val="512"/>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333333"/>
                <w:lang w:eastAsia="lt-LT"/>
              </w:rPr>
            </w:pPr>
            <w:r w:rsidRPr="000C3E30">
              <w:rPr>
                <w:color w:val="333333"/>
                <w:lang w:eastAsia="lt-LT"/>
              </w:rPr>
              <w:t>11</w:t>
            </w:r>
            <w:r w:rsidR="000E4968">
              <w:rPr>
                <w:color w:val="333333"/>
                <w:lang w:eastAsia="lt-LT"/>
              </w:rPr>
              <w:t>–</w:t>
            </w:r>
            <w:r w:rsidRPr="000C3E30">
              <w:rPr>
                <w:color w:val="333333"/>
                <w:lang w:eastAsia="lt-LT"/>
              </w:rPr>
              <w:t>12 klasės, III</w:t>
            </w:r>
            <w:r w:rsidR="000E4968">
              <w:rPr>
                <w:color w:val="333333"/>
                <w:lang w:eastAsia="lt-LT"/>
              </w:rPr>
              <w:t>–</w:t>
            </w:r>
            <w:r w:rsidRPr="000C3E30">
              <w:rPr>
                <w:color w:val="333333"/>
                <w:lang w:eastAsia="lt-LT"/>
              </w:rPr>
              <w:t>IV gimnazijos klasės</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110</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72</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35</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110</w:t>
            </w:r>
          </w:p>
        </w:tc>
      </w:tr>
      <w:tr w:rsidR="005B70B0" w:rsidRPr="000C3E30" w:rsidTr="000E4968">
        <w:trPr>
          <w:trHeight w:val="249"/>
        </w:trPr>
        <w:tc>
          <w:tcPr>
            <w:tcW w:w="2217" w:type="dxa"/>
            <w:shd w:val="clear" w:color="auto" w:fill="auto"/>
            <w:tcMar>
              <w:top w:w="60" w:type="dxa"/>
              <w:left w:w="90" w:type="dxa"/>
              <w:bottom w:w="60" w:type="dxa"/>
              <w:right w:w="75" w:type="dxa"/>
            </w:tcMar>
            <w:vAlign w:val="center"/>
            <w:hideMark/>
          </w:tcPr>
          <w:p w:rsidR="005B70B0" w:rsidRPr="000C3E30" w:rsidRDefault="005B70B0" w:rsidP="00AC64E3">
            <w:pPr>
              <w:rPr>
                <w:color w:val="222222"/>
                <w:lang w:eastAsia="lt-LT"/>
              </w:rPr>
            </w:pPr>
          </w:p>
          <w:p w:rsidR="005B70B0" w:rsidRPr="000C3E30" w:rsidRDefault="005B70B0" w:rsidP="00AC64E3">
            <w:pPr>
              <w:rPr>
                <w:b/>
                <w:bCs/>
                <w:color w:val="FFFFFF"/>
                <w:lang w:eastAsia="lt-LT"/>
              </w:rPr>
            </w:pPr>
            <w:r w:rsidRPr="000C3E30">
              <w:rPr>
                <w:color w:val="222222"/>
                <w:lang w:eastAsia="lt-LT"/>
              </w:rPr>
              <w:t>Iš viso</w:t>
            </w:r>
            <w:r w:rsidR="000E4968">
              <w:rPr>
                <w:color w:val="222222"/>
                <w:lang w:eastAsia="lt-LT"/>
              </w:rPr>
              <w:t>:</w:t>
            </w:r>
          </w:p>
        </w:tc>
        <w:tc>
          <w:tcPr>
            <w:tcW w:w="0" w:type="auto"/>
            <w:shd w:val="clear" w:color="auto" w:fill="auto"/>
            <w:noWrap/>
            <w:tcMar>
              <w:top w:w="60" w:type="dxa"/>
              <w:left w:w="135" w:type="dxa"/>
              <w:bottom w:w="60" w:type="dxa"/>
              <w:right w:w="105" w:type="dxa"/>
            </w:tcMar>
            <w:vAlign w:val="center"/>
            <w:hideMark/>
          </w:tcPr>
          <w:p w:rsidR="005B70B0" w:rsidRPr="000C3E30" w:rsidRDefault="005B70B0" w:rsidP="00E626B1">
            <w:pPr>
              <w:jc w:val="center"/>
              <w:rPr>
                <w:lang w:eastAsia="lt-LT"/>
              </w:rPr>
            </w:pPr>
            <w:r w:rsidRPr="000C3E30">
              <w:rPr>
                <w:lang w:eastAsia="lt-LT"/>
              </w:rPr>
              <w:t>810</w:t>
            </w:r>
          </w:p>
        </w:tc>
        <w:tc>
          <w:tcPr>
            <w:tcW w:w="0" w:type="auto"/>
            <w:shd w:val="clear" w:color="auto" w:fill="auto"/>
            <w:noWrap/>
            <w:tcMar>
              <w:top w:w="60" w:type="dxa"/>
              <w:left w:w="135" w:type="dxa"/>
              <w:bottom w:w="60" w:type="dxa"/>
              <w:right w:w="105" w:type="dxa"/>
            </w:tcMar>
            <w:vAlign w:val="center"/>
            <w:hideMark/>
          </w:tcPr>
          <w:p w:rsidR="005B70B0" w:rsidRPr="000C3E30" w:rsidRDefault="005B70B0" w:rsidP="00E626B1">
            <w:pPr>
              <w:jc w:val="center"/>
              <w:rPr>
                <w:color w:val="444444"/>
                <w:lang w:eastAsia="lt-LT"/>
              </w:rPr>
            </w:pPr>
            <w:r w:rsidRPr="000C3E30">
              <w:rPr>
                <w:color w:val="444444"/>
                <w:lang w:eastAsia="lt-LT"/>
              </w:rPr>
              <w:t>281</w:t>
            </w:r>
          </w:p>
        </w:tc>
        <w:tc>
          <w:tcPr>
            <w:tcW w:w="0" w:type="auto"/>
            <w:shd w:val="clear" w:color="auto" w:fill="auto"/>
            <w:noWrap/>
            <w:tcMar>
              <w:top w:w="60" w:type="dxa"/>
              <w:left w:w="135" w:type="dxa"/>
              <w:bottom w:w="60" w:type="dxa"/>
              <w:right w:w="105" w:type="dxa"/>
            </w:tcMar>
            <w:vAlign w:val="center"/>
            <w:hideMark/>
          </w:tcPr>
          <w:p w:rsidR="005B70B0" w:rsidRPr="000C3E30" w:rsidRDefault="005B70B0" w:rsidP="00E626B1">
            <w:pPr>
              <w:jc w:val="center"/>
              <w:rPr>
                <w:color w:val="444444"/>
                <w:lang w:eastAsia="lt-LT"/>
              </w:rPr>
            </w:pPr>
            <w:r w:rsidRPr="000C3E30">
              <w:rPr>
                <w:color w:val="444444"/>
                <w:lang w:eastAsia="lt-LT"/>
              </w:rPr>
              <w:t>104</w:t>
            </w:r>
          </w:p>
        </w:tc>
        <w:tc>
          <w:tcPr>
            <w:tcW w:w="0" w:type="auto"/>
            <w:shd w:val="clear" w:color="auto" w:fill="auto"/>
            <w:noWrap/>
            <w:tcMar>
              <w:top w:w="60" w:type="dxa"/>
              <w:left w:w="135" w:type="dxa"/>
              <w:bottom w:w="60" w:type="dxa"/>
              <w:right w:w="105" w:type="dxa"/>
            </w:tcMar>
            <w:vAlign w:val="center"/>
            <w:hideMark/>
          </w:tcPr>
          <w:p w:rsidR="005B70B0" w:rsidRPr="000C3E30" w:rsidRDefault="005B70B0" w:rsidP="00E626B1">
            <w:pPr>
              <w:jc w:val="center"/>
              <w:rPr>
                <w:color w:val="444444"/>
                <w:lang w:eastAsia="lt-LT"/>
              </w:rPr>
            </w:pPr>
            <w:r w:rsidRPr="000C3E30">
              <w:rPr>
                <w:color w:val="444444"/>
                <w:lang w:eastAsia="lt-LT"/>
              </w:rPr>
              <w:t>46</w:t>
            </w:r>
          </w:p>
        </w:tc>
        <w:tc>
          <w:tcPr>
            <w:tcW w:w="0" w:type="auto"/>
            <w:shd w:val="clear" w:color="auto" w:fill="auto"/>
            <w:noWrap/>
            <w:tcMar>
              <w:top w:w="60" w:type="dxa"/>
              <w:left w:w="135" w:type="dxa"/>
              <w:bottom w:w="60" w:type="dxa"/>
              <w:right w:w="105" w:type="dxa"/>
            </w:tcMar>
            <w:vAlign w:val="center"/>
            <w:hideMark/>
          </w:tcPr>
          <w:p w:rsidR="005B70B0" w:rsidRPr="000C3E30" w:rsidRDefault="005B70B0" w:rsidP="00E626B1">
            <w:pPr>
              <w:jc w:val="center"/>
              <w:rPr>
                <w:color w:val="444444"/>
                <w:lang w:eastAsia="lt-LT"/>
              </w:rPr>
            </w:pPr>
            <w:r w:rsidRPr="000C3E30">
              <w:rPr>
                <w:color w:val="444444"/>
                <w:lang w:eastAsia="lt-LT"/>
              </w:rPr>
              <w:t>379</w:t>
            </w:r>
          </w:p>
        </w:tc>
        <w:tc>
          <w:tcPr>
            <w:tcW w:w="1177" w:type="dxa"/>
            <w:shd w:val="clear" w:color="auto" w:fill="auto"/>
            <w:noWrap/>
            <w:tcMar>
              <w:top w:w="60" w:type="dxa"/>
              <w:left w:w="135" w:type="dxa"/>
              <w:bottom w:w="60" w:type="dxa"/>
              <w:right w:w="105" w:type="dxa"/>
            </w:tcMar>
            <w:vAlign w:val="center"/>
            <w:hideMark/>
          </w:tcPr>
          <w:p w:rsidR="005B70B0" w:rsidRPr="000C3E30" w:rsidRDefault="005B70B0" w:rsidP="00E626B1">
            <w:pPr>
              <w:jc w:val="center"/>
              <w:rPr>
                <w:color w:val="444444"/>
                <w:lang w:eastAsia="lt-LT"/>
              </w:rPr>
            </w:pPr>
            <w:r w:rsidRPr="000C3E30">
              <w:rPr>
                <w:color w:val="444444"/>
                <w:lang w:eastAsia="lt-LT"/>
              </w:rPr>
              <w:t>810</w:t>
            </w:r>
          </w:p>
        </w:tc>
      </w:tr>
      <w:tr w:rsidR="005B70B0" w:rsidRPr="000C3E30" w:rsidTr="000E4968">
        <w:trPr>
          <w:trHeight w:val="762"/>
        </w:trPr>
        <w:tc>
          <w:tcPr>
            <w:tcW w:w="2217" w:type="dxa"/>
            <w:shd w:val="clear" w:color="auto" w:fill="auto"/>
            <w:tcMar>
              <w:top w:w="60" w:type="dxa"/>
              <w:left w:w="90" w:type="dxa"/>
              <w:bottom w:w="60" w:type="dxa"/>
              <w:right w:w="75" w:type="dxa"/>
            </w:tcMar>
            <w:vAlign w:val="center"/>
            <w:hideMark/>
          </w:tcPr>
          <w:p w:rsidR="005B70B0" w:rsidRPr="000C3E30" w:rsidRDefault="005B70B0" w:rsidP="00E626B1">
            <w:pPr>
              <w:rPr>
                <w:color w:val="222222"/>
                <w:lang w:eastAsia="lt-LT"/>
              </w:rPr>
            </w:pPr>
            <w:r w:rsidRPr="000C3E30">
              <w:rPr>
                <w:color w:val="222222"/>
                <w:lang w:eastAsia="lt-LT"/>
              </w:rPr>
              <w:t xml:space="preserve"> Iš jų mokinių, turinčių specialiųjų ugdymosi poreikių</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235</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69</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20</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29</w:t>
            </w:r>
          </w:p>
        </w:tc>
        <w:tc>
          <w:tcPr>
            <w:tcW w:w="0" w:type="auto"/>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117</w:t>
            </w:r>
          </w:p>
        </w:tc>
        <w:tc>
          <w:tcPr>
            <w:tcW w:w="1177" w:type="dxa"/>
            <w:noWrap/>
            <w:tcMar>
              <w:top w:w="60" w:type="dxa"/>
              <w:left w:w="90" w:type="dxa"/>
              <w:bottom w:w="60" w:type="dxa"/>
              <w:right w:w="75" w:type="dxa"/>
            </w:tcMar>
            <w:vAlign w:val="center"/>
            <w:hideMark/>
          </w:tcPr>
          <w:p w:rsidR="005B70B0" w:rsidRPr="000C3E30" w:rsidRDefault="005B70B0" w:rsidP="00E626B1">
            <w:pPr>
              <w:jc w:val="center"/>
              <w:rPr>
                <w:color w:val="454545"/>
                <w:lang w:eastAsia="lt-LT"/>
              </w:rPr>
            </w:pPr>
            <w:r w:rsidRPr="000C3E30">
              <w:rPr>
                <w:color w:val="454545"/>
                <w:lang w:eastAsia="lt-LT"/>
              </w:rPr>
              <w:t>235</w:t>
            </w:r>
          </w:p>
        </w:tc>
      </w:tr>
    </w:tbl>
    <w:p w:rsidR="00B2603B" w:rsidRPr="000C3E30" w:rsidRDefault="00B2603B" w:rsidP="00B2603B">
      <w:pPr>
        <w:tabs>
          <w:tab w:val="left" w:pos="851"/>
        </w:tabs>
        <w:spacing w:line="360" w:lineRule="auto"/>
        <w:rPr>
          <w:i/>
          <w:sz w:val="20"/>
          <w:szCs w:val="20"/>
        </w:rPr>
      </w:pPr>
    </w:p>
    <w:p w:rsidR="00E2562B" w:rsidRPr="000C3E30" w:rsidRDefault="00E2562B" w:rsidP="00E2562B">
      <w:pPr>
        <w:tabs>
          <w:tab w:val="left" w:pos="851"/>
        </w:tabs>
        <w:spacing w:line="360" w:lineRule="auto"/>
      </w:pPr>
      <w:r w:rsidRPr="000C3E30">
        <w:tab/>
        <w:t>Visos Anykščių rajono savivaldybės mokyklos ir vienas miesto vaikų lopšelis-darželis turi autobusus</w:t>
      </w:r>
      <w:r w:rsidR="00DD31E5" w:rsidRPr="000C3E30">
        <w:t>, kuriais vežioja mokinius į mokyklas ir iš mokyklų į namus.</w:t>
      </w:r>
    </w:p>
    <w:p w:rsidR="00E2562B" w:rsidRPr="000E4968" w:rsidRDefault="00DD31E5" w:rsidP="000E4968">
      <w:pPr>
        <w:tabs>
          <w:tab w:val="left" w:pos="709"/>
        </w:tabs>
        <w:spacing w:line="360" w:lineRule="auto"/>
        <w:jc w:val="right"/>
        <w:rPr>
          <w:b/>
          <w:i/>
          <w:sz w:val="20"/>
          <w:szCs w:val="20"/>
        </w:rPr>
      </w:pPr>
      <w:r w:rsidRPr="000E4968">
        <w:rPr>
          <w:b/>
          <w:i/>
          <w:sz w:val="20"/>
          <w:szCs w:val="20"/>
        </w:rPr>
        <w:t xml:space="preserve">                                                    </w:t>
      </w:r>
      <w:r w:rsidR="00B2603B" w:rsidRPr="000E4968">
        <w:rPr>
          <w:b/>
          <w:i/>
          <w:sz w:val="20"/>
          <w:szCs w:val="20"/>
        </w:rPr>
        <w:t xml:space="preserve">           </w:t>
      </w:r>
      <w:r w:rsidRPr="000E4968">
        <w:rPr>
          <w:b/>
          <w:i/>
          <w:sz w:val="20"/>
          <w:szCs w:val="20"/>
        </w:rPr>
        <w:t xml:space="preserve">  </w:t>
      </w:r>
      <w:r w:rsidR="000E4968" w:rsidRPr="000E4968">
        <w:rPr>
          <w:b/>
          <w:i/>
          <w:sz w:val="20"/>
          <w:szCs w:val="20"/>
        </w:rPr>
        <w:t xml:space="preserve">9 </w:t>
      </w:r>
      <w:r w:rsidR="00E2562B" w:rsidRPr="000E4968">
        <w:rPr>
          <w:b/>
          <w:i/>
          <w:sz w:val="20"/>
          <w:szCs w:val="20"/>
        </w:rPr>
        <w:t xml:space="preserve"> lentelė. Anykščių rajono savivaldybės mokyklų turimi autobusai</w:t>
      </w:r>
    </w:p>
    <w:tbl>
      <w:tblPr>
        <w:tblW w:w="9506" w:type="dxa"/>
        <w:tblInd w:w="113" w:type="dxa"/>
        <w:tblLook w:val="04A0" w:firstRow="1" w:lastRow="0" w:firstColumn="1" w:lastColumn="0" w:noHBand="0" w:noVBand="1"/>
      </w:tblPr>
      <w:tblGrid>
        <w:gridCol w:w="556"/>
        <w:gridCol w:w="3692"/>
        <w:gridCol w:w="2552"/>
        <w:gridCol w:w="1276"/>
        <w:gridCol w:w="1430"/>
      </w:tblGrid>
      <w:tr w:rsidR="00DD31E5" w:rsidRPr="000C3E30" w:rsidTr="000E4968">
        <w:trPr>
          <w:trHeight w:val="644"/>
        </w:trPr>
        <w:tc>
          <w:tcPr>
            <w:tcW w:w="556" w:type="dxa"/>
            <w:tcBorders>
              <w:top w:val="single" w:sz="4" w:space="0" w:color="auto"/>
              <w:left w:val="single" w:sz="4" w:space="0" w:color="auto"/>
              <w:bottom w:val="nil"/>
              <w:right w:val="nil"/>
            </w:tcBorders>
            <w:shd w:val="clear" w:color="auto" w:fill="auto"/>
            <w:vAlign w:val="bottom"/>
            <w:hideMark/>
          </w:tcPr>
          <w:p w:rsidR="00DD31E5" w:rsidRPr="000C3E30" w:rsidRDefault="00DD31E5" w:rsidP="006E75AC">
            <w:pPr>
              <w:spacing w:after="240"/>
              <w:jc w:val="center"/>
            </w:pPr>
            <w:r w:rsidRPr="000C3E30">
              <w:t>Eil. Nr.</w:t>
            </w:r>
          </w:p>
        </w:tc>
        <w:tc>
          <w:tcPr>
            <w:tcW w:w="3692" w:type="dxa"/>
            <w:tcBorders>
              <w:top w:val="single" w:sz="4" w:space="0" w:color="auto"/>
              <w:left w:val="single" w:sz="4" w:space="0" w:color="auto"/>
              <w:bottom w:val="single" w:sz="4" w:space="0" w:color="auto"/>
              <w:right w:val="nil"/>
            </w:tcBorders>
            <w:shd w:val="clear" w:color="auto" w:fill="auto"/>
            <w:noWrap/>
            <w:vAlign w:val="bottom"/>
            <w:hideMark/>
          </w:tcPr>
          <w:p w:rsidR="00DD31E5" w:rsidRPr="000C3E30" w:rsidRDefault="00DD31E5" w:rsidP="006E75AC">
            <w:pPr>
              <w:spacing w:after="240"/>
              <w:jc w:val="center"/>
              <w:rPr>
                <w:color w:val="000000"/>
              </w:rPr>
            </w:pPr>
            <w:r w:rsidRPr="000C3E30">
              <w:rPr>
                <w:color w:val="000000"/>
              </w:rPr>
              <w:t>Mokykla</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sidP="006E75AC">
            <w:pPr>
              <w:spacing w:after="240"/>
              <w:jc w:val="center"/>
            </w:pPr>
            <w:r w:rsidRPr="000C3E30">
              <w:t>Autobuso markė</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sidP="006E75AC">
            <w:pPr>
              <w:spacing w:after="240"/>
              <w:jc w:val="center"/>
            </w:pPr>
            <w:r w:rsidRPr="000C3E30">
              <w:t>Paskirtis</w:t>
            </w:r>
          </w:p>
        </w:tc>
        <w:tc>
          <w:tcPr>
            <w:tcW w:w="1430" w:type="dxa"/>
            <w:tcBorders>
              <w:top w:val="single" w:sz="4" w:space="0" w:color="auto"/>
              <w:left w:val="nil"/>
              <w:bottom w:val="single" w:sz="4" w:space="0" w:color="auto"/>
              <w:right w:val="single" w:sz="4" w:space="0" w:color="auto"/>
            </w:tcBorders>
            <w:shd w:val="clear" w:color="auto" w:fill="auto"/>
            <w:vAlign w:val="bottom"/>
            <w:hideMark/>
          </w:tcPr>
          <w:p w:rsidR="00DD31E5" w:rsidRPr="000C3E30" w:rsidRDefault="00DD31E5" w:rsidP="006E75AC">
            <w:pPr>
              <w:spacing w:after="240"/>
              <w:jc w:val="center"/>
            </w:pPr>
            <w:r w:rsidRPr="000C3E30">
              <w:t>Pagaminimo  metai</w:t>
            </w:r>
          </w:p>
        </w:tc>
      </w:tr>
      <w:tr w:rsidR="00DD31E5" w:rsidRPr="000C3E30" w:rsidTr="000E4968">
        <w:trPr>
          <w:trHeight w:val="315"/>
        </w:trPr>
        <w:tc>
          <w:tcPr>
            <w:tcW w:w="55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D31E5" w:rsidRPr="000C3E30" w:rsidRDefault="00DD31E5" w:rsidP="00DD31E5">
            <w:r w:rsidRPr="000C3E30">
              <w:t>1</w:t>
            </w:r>
            <w:r w:rsidR="00AC64E3">
              <w:t>.</w:t>
            </w:r>
          </w:p>
        </w:tc>
        <w:tc>
          <w:tcPr>
            <w:tcW w:w="3692" w:type="dxa"/>
            <w:vMerge w:val="restart"/>
            <w:tcBorders>
              <w:top w:val="nil"/>
              <w:left w:val="nil"/>
              <w:bottom w:val="single" w:sz="4" w:space="0" w:color="000000"/>
              <w:right w:val="single" w:sz="4" w:space="0" w:color="auto"/>
            </w:tcBorders>
            <w:shd w:val="clear" w:color="auto" w:fill="auto"/>
            <w:hideMark/>
          </w:tcPr>
          <w:p w:rsidR="00DD31E5" w:rsidRPr="000C3E30" w:rsidRDefault="00DD31E5">
            <w:r w:rsidRPr="000C3E30">
              <w:t>Jono Biliūno gimnazija</w:t>
            </w:r>
          </w:p>
        </w:tc>
        <w:tc>
          <w:tcPr>
            <w:tcW w:w="2552" w:type="dxa"/>
            <w:tcBorders>
              <w:top w:val="nil"/>
              <w:left w:val="nil"/>
              <w:bottom w:val="single" w:sz="4" w:space="0" w:color="auto"/>
              <w:right w:val="single" w:sz="4" w:space="0" w:color="auto"/>
            </w:tcBorders>
            <w:shd w:val="clear" w:color="auto" w:fill="auto"/>
            <w:vAlign w:val="bottom"/>
            <w:hideMark/>
          </w:tcPr>
          <w:p w:rsidR="00DD31E5" w:rsidRPr="000C3E30" w:rsidRDefault="00DD31E5">
            <w:r w:rsidRPr="000C3E30">
              <w:t>Wolkswagen crafter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0C3E30" w:rsidRDefault="00DD31E5">
            <w:pPr>
              <w:jc w:val="center"/>
            </w:pPr>
            <w:r w:rsidRPr="000C3E30">
              <w:t>2014</w:t>
            </w:r>
          </w:p>
        </w:tc>
      </w:tr>
      <w:tr w:rsidR="00DD31E5" w:rsidRPr="000C3E30" w:rsidTr="000E4968">
        <w:trPr>
          <w:trHeight w:val="375"/>
        </w:trPr>
        <w:tc>
          <w:tcPr>
            <w:tcW w:w="556" w:type="dxa"/>
            <w:vMerge/>
            <w:tcBorders>
              <w:top w:val="single" w:sz="4" w:space="0" w:color="auto"/>
              <w:left w:val="single" w:sz="4" w:space="0" w:color="auto"/>
              <w:bottom w:val="single" w:sz="4" w:space="0" w:color="000000"/>
              <w:right w:val="single" w:sz="4" w:space="0" w:color="auto"/>
            </w:tcBorders>
            <w:hideMark/>
          </w:tcPr>
          <w:p w:rsidR="00DD31E5" w:rsidRPr="000C3E30" w:rsidRDefault="00DD31E5" w:rsidP="00DD31E5"/>
        </w:tc>
        <w:tc>
          <w:tcPr>
            <w:tcW w:w="3692" w:type="dxa"/>
            <w:vMerge/>
            <w:tcBorders>
              <w:top w:val="nil"/>
              <w:left w:val="nil"/>
              <w:bottom w:val="single" w:sz="4" w:space="0" w:color="000000"/>
              <w:right w:val="single" w:sz="4" w:space="0" w:color="auto"/>
            </w:tcBorders>
            <w:shd w:val="clear" w:color="auto" w:fill="auto"/>
            <w:vAlign w:val="center"/>
            <w:hideMark/>
          </w:tcPr>
          <w:p w:rsidR="00DD31E5" w:rsidRPr="000C3E30" w:rsidRDefault="00DD31E5"/>
        </w:tc>
        <w:tc>
          <w:tcPr>
            <w:tcW w:w="2552" w:type="dxa"/>
            <w:tcBorders>
              <w:top w:val="nil"/>
              <w:left w:val="nil"/>
              <w:bottom w:val="single" w:sz="4" w:space="0" w:color="auto"/>
              <w:right w:val="single" w:sz="4" w:space="0" w:color="auto"/>
            </w:tcBorders>
            <w:shd w:val="clear" w:color="auto" w:fill="auto"/>
            <w:vAlign w:val="bottom"/>
            <w:hideMark/>
          </w:tcPr>
          <w:p w:rsidR="00DD31E5" w:rsidRPr="000C3E30" w:rsidRDefault="007C6672">
            <w:r>
              <w:t>Citroen Space Tourer</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D31E5" w:rsidRPr="000C3E30" w:rsidRDefault="00DD31E5">
            <w:r w:rsidRPr="000C3E30">
              <w:t>Mokyklos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0C3E30" w:rsidRDefault="00DD31E5">
            <w:pPr>
              <w:jc w:val="center"/>
            </w:pPr>
            <w:r w:rsidRPr="000C3E30">
              <w:t>2019</w:t>
            </w:r>
          </w:p>
        </w:tc>
      </w:tr>
      <w:tr w:rsidR="00DD31E5" w:rsidRPr="000C3E30"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rsidR="00DD31E5" w:rsidRPr="000C3E30" w:rsidRDefault="00DD31E5" w:rsidP="00DD31E5">
            <w:r w:rsidRPr="000C3E30">
              <w:t>2</w:t>
            </w:r>
            <w:r w:rsidR="00AC64E3">
              <w:t>.</w:t>
            </w:r>
          </w:p>
        </w:tc>
        <w:tc>
          <w:tcPr>
            <w:tcW w:w="3692" w:type="dxa"/>
            <w:vMerge w:val="restart"/>
            <w:tcBorders>
              <w:top w:val="nil"/>
              <w:left w:val="single" w:sz="4" w:space="0" w:color="auto"/>
              <w:bottom w:val="single" w:sz="4" w:space="0" w:color="000000"/>
              <w:right w:val="single" w:sz="4" w:space="0" w:color="auto"/>
            </w:tcBorders>
            <w:shd w:val="clear" w:color="auto" w:fill="auto"/>
            <w:hideMark/>
          </w:tcPr>
          <w:p w:rsidR="00DD31E5" w:rsidRPr="000C3E30" w:rsidRDefault="00DD31E5">
            <w:r w:rsidRPr="000C3E30">
              <w:t>Kavarsko pagrindinė mokykla-daugiafunkcis centras</w:t>
            </w:r>
          </w:p>
        </w:tc>
        <w:tc>
          <w:tcPr>
            <w:tcW w:w="2552" w:type="dxa"/>
            <w:tcBorders>
              <w:top w:val="nil"/>
              <w:left w:val="nil"/>
              <w:bottom w:val="nil"/>
              <w:right w:val="single" w:sz="4" w:space="0" w:color="auto"/>
            </w:tcBorders>
            <w:shd w:val="clear" w:color="auto" w:fill="auto"/>
            <w:vAlign w:val="bottom"/>
            <w:hideMark/>
          </w:tcPr>
          <w:p w:rsidR="00DD31E5" w:rsidRPr="000C3E30" w:rsidRDefault="007C6672">
            <w:r w:rsidRPr="00281C48">
              <w:t>Iveco Daily</w:t>
            </w:r>
            <w:r w:rsidR="00DD31E5" w:rsidRPr="00281C48">
              <w:t xml:space="preserve"> </w:t>
            </w:r>
            <w:r w:rsidR="00DD31E5" w:rsidRPr="000C3E30">
              <w:t xml:space="preserve">50C15V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0C3E30" w:rsidRDefault="00DD31E5">
            <w:pPr>
              <w:jc w:val="center"/>
            </w:pPr>
            <w:r w:rsidRPr="000C3E30">
              <w:t>2009</w:t>
            </w:r>
          </w:p>
        </w:tc>
      </w:tr>
      <w:tr w:rsidR="00DD31E5" w:rsidRPr="000C3E30" w:rsidTr="000E4968">
        <w:trPr>
          <w:trHeight w:val="315"/>
        </w:trPr>
        <w:tc>
          <w:tcPr>
            <w:tcW w:w="556" w:type="dxa"/>
            <w:vMerge/>
            <w:tcBorders>
              <w:top w:val="nil"/>
              <w:left w:val="single" w:sz="4" w:space="0" w:color="auto"/>
              <w:bottom w:val="single" w:sz="4" w:space="0" w:color="000000"/>
              <w:right w:val="single" w:sz="4" w:space="0" w:color="auto"/>
            </w:tcBorders>
            <w:hideMark/>
          </w:tcPr>
          <w:p w:rsidR="00DD31E5" w:rsidRPr="000C3E30" w:rsidRDefault="00DD31E5" w:rsidP="00DD31E5"/>
        </w:tc>
        <w:tc>
          <w:tcPr>
            <w:tcW w:w="3692" w:type="dxa"/>
            <w:vMerge/>
            <w:tcBorders>
              <w:top w:val="nil"/>
              <w:left w:val="single" w:sz="4" w:space="0" w:color="auto"/>
              <w:bottom w:val="single" w:sz="4" w:space="0" w:color="auto"/>
              <w:right w:val="single" w:sz="4" w:space="0" w:color="auto"/>
            </w:tcBorders>
            <w:vAlign w:val="center"/>
            <w:hideMark/>
          </w:tcPr>
          <w:p w:rsidR="00DD31E5" w:rsidRPr="000C3E30"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rsidR="00DD31E5" w:rsidRPr="000C3E30" w:rsidRDefault="00DD31E5">
            <w:r w:rsidRPr="000C3E30">
              <w:t>Wolkswagen Crafter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 w:rsidRPr="000C3E30">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0C3E30" w:rsidRDefault="00DD31E5">
            <w:pPr>
              <w:jc w:val="center"/>
            </w:pPr>
            <w:r w:rsidRPr="000C3E30">
              <w:t>2016</w:t>
            </w:r>
          </w:p>
        </w:tc>
      </w:tr>
      <w:tr w:rsidR="00DD31E5" w:rsidTr="000E4968">
        <w:trPr>
          <w:trHeight w:val="415"/>
        </w:trPr>
        <w:tc>
          <w:tcPr>
            <w:tcW w:w="556" w:type="dxa"/>
            <w:vMerge/>
            <w:tcBorders>
              <w:top w:val="nil"/>
              <w:left w:val="single" w:sz="4" w:space="0" w:color="auto"/>
              <w:bottom w:val="single" w:sz="4" w:space="0" w:color="000000"/>
              <w:right w:val="single" w:sz="4" w:space="0" w:color="auto"/>
            </w:tcBorders>
            <w:hideMark/>
          </w:tcPr>
          <w:p w:rsidR="00DD31E5" w:rsidRPr="000C3E30" w:rsidRDefault="00DD31E5" w:rsidP="00DD31E5"/>
        </w:tc>
        <w:tc>
          <w:tcPr>
            <w:tcW w:w="3692" w:type="dxa"/>
            <w:tcBorders>
              <w:top w:val="single" w:sz="4" w:space="0" w:color="auto"/>
              <w:left w:val="nil"/>
              <w:bottom w:val="single" w:sz="4" w:space="0" w:color="auto"/>
              <w:right w:val="single" w:sz="4" w:space="0" w:color="auto"/>
            </w:tcBorders>
            <w:shd w:val="clear" w:color="auto" w:fill="auto"/>
            <w:vAlign w:val="bottom"/>
            <w:hideMark/>
          </w:tcPr>
          <w:p w:rsidR="00DD31E5" w:rsidRPr="000C3E30" w:rsidRDefault="00DD31E5">
            <w:r w:rsidRPr="000C3E30">
              <w:t>Kavarsko pagrindinė</w:t>
            </w:r>
            <w:r w:rsidR="000E4968">
              <w:t>s</w:t>
            </w:r>
            <w:r w:rsidRPr="000C3E30">
              <w:t xml:space="preserve"> mokyklos-daugiafunkcio centro Traupio skyrius</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rsidR="00DD31E5" w:rsidRPr="000C3E30" w:rsidRDefault="00DD31E5">
            <w:pPr>
              <w:rPr>
                <w:color w:val="000000"/>
              </w:rPr>
            </w:pPr>
            <w:r w:rsidRPr="000C3E30">
              <w:rPr>
                <w:color w:val="000000"/>
              </w:rPr>
              <w:t>Volkswagen Crafter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0C3E30" w:rsidRDefault="00DD31E5">
            <w:r w:rsidRPr="000C3E30">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rsidR="00DD31E5" w:rsidRPr="000C3E30" w:rsidRDefault="00DD31E5">
            <w:pPr>
              <w:jc w:val="center"/>
            </w:pPr>
            <w:r w:rsidRPr="000C3E30">
              <w:t>2018</w:t>
            </w:r>
          </w:p>
        </w:tc>
      </w:tr>
      <w:tr w:rsidR="00DD31E5"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rsidR="00DD31E5" w:rsidRPr="00A03866" w:rsidRDefault="00DD31E5" w:rsidP="00DD31E5">
            <w:r w:rsidRPr="00A03866">
              <w:t>3</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31E5" w:rsidRPr="00A03866" w:rsidRDefault="00DD31E5">
            <w:r w:rsidRPr="00A03866">
              <w:t>Troškūnų Kazio Inčiūros gimnazija</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rsidR="00DD31E5" w:rsidRPr="00A03866" w:rsidRDefault="00DD31E5">
            <w:r w:rsidRPr="00A03866">
              <w:t>Iveco Daily 50C15 HV</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2018</w:t>
            </w:r>
          </w:p>
        </w:tc>
      </w:tr>
      <w:tr w:rsidR="00DD31E5"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nil"/>
              <w:left w:val="single" w:sz="4" w:space="0" w:color="auto"/>
              <w:bottom w:val="single" w:sz="4" w:space="0" w:color="auto"/>
              <w:right w:val="single" w:sz="4" w:space="0" w:color="auto"/>
            </w:tcBorders>
            <w:shd w:val="clear" w:color="auto" w:fill="auto"/>
            <w:vAlign w:val="center"/>
            <w:hideMark/>
          </w:tcPr>
          <w:p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rsidR="00DD31E5" w:rsidRPr="00A03866" w:rsidRDefault="00DD31E5">
            <w:r w:rsidRPr="00A03866">
              <w:t>Fiat Ducato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2008</w:t>
            </w:r>
          </w:p>
        </w:tc>
      </w:tr>
      <w:tr w:rsidR="00DD31E5" w:rsidTr="000E4968">
        <w:trPr>
          <w:trHeight w:val="630"/>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tcBorders>
              <w:top w:val="single" w:sz="4" w:space="0" w:color="auto"/>
              <w:left w:val="nil"/>
              <w:bottom w:val="single" w:sz="4" w:space="0" w:color="auto"/>
              <w:right w:val="nil"/>
            </w:tcBorders>
            <w:shd w:val="clear" w:color="auto" w:fill="auto"/>
            <w:vAlign w:val="bottom"/>
            <w:hideMark/>
          </w:tcPr>
          <w:p w:rsidR="00DD31E5" w:rsidRPr="00A03866" w:rsidRDefault="00DD31E5" w:rsidP="000E4968">
            <w:pPr>
              <w:rPr>
                <w:color w:val="000000"/>
              </w:rPr>
            </w:pPr>
            <w:r w:rsidRPr="00A03866">
              <w:rPr>
                <w:color w:val="000000"/>
              </w:rPr>
              <w:t>Troškūnų Kazio Inčiūros gimnazijos Viešintų daugiafunkci</w:t>
            </w:r>
            <w:r w:rsidR="000E4968">
              <w:rPr>
                <w:color w:val="000000"/>
              </w:rPr>
              <w:t>o</w:t>
            </w:r>
            <w:r w:rsidRPr="00A03866">
              <w:rPr>
                <w:color w:val="000000"/>
              </w:rPr>
              <w:t xml:space="preserve"> centr</w:t>
            </w:r>
            <w:r w:rsidR="000E4968">
              <w:rPr>
                <w:color w:val="000000"/>
              </w:rPr>
              <w:t>o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DD31E5" w:rsidRPr="00A03866" w:rsidRDefault="00DD31E5">
            <w:r w:rsidRPr="00A03866">
              <w:t>Mokyklos</w:t>
            </w:r>
          </w:p>
        </w:tc>
        <w:tc>
          <w:tcPr>
            <w:tcW w:w="1430" w:type="dxa"/>
            <w:tcBorders>
              <w:top w:val="single" w:sz="4" w:space="0" w:color="auto"/>
              <w:left w:val="nil"/>
              <w:bottom w:val="single" w:sz="4" w:space="0" w:color="auto"/>
              <w:right w:val="single" w:sz="4" w:space="0" w:color="auto"/>
            </w:tcBorders>
            <w:shd w:val="clear" w:color="auto" w:fill="auto"/>
            <w:noWrap/>
            <w:hideMark/>
          </w:tcPr>
          <w:p w:rsidR="00DD31E5" w:rsidRPr="00A03866" w:rsidRDefault="00DD31E5">
            <w:pPr>
              <w:jc w:val="center"/>
            </w:pPr>
            <w:r w:rsidRPr="00A03866">
              <w:t>2008</w:t>
            </w:r>
          </w:p>
        </w:tc>
      </w:tr>
      <w:tr w:rsidR="00DD31E5" w:rsidTr="000E4968">
        <w:trPr>
          <w:trHeight w:val="359"/>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rsidR="00DD31E5" w:rsidRPr="00A03866" w:rsidRDefault="00DD31E5" w:rsidP="00DD31E5">
            <w:r w:rsidRPr="00A03866">
              <w:t>4</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31E5" w:rsidRPr="00A03866" w:rsidRDefault="00DD31E5">
            <w:r w:rsidRPr="00A03866">
              <w:t>Svėdasų Juozo Tumo-Vaižganto gimnazija</w:t>
            </w:r>
          </w:p>
        </w:tc>
        <w:tc>
          <w:tcPr>
            <w:tcW w:w="2552" w:type="dxa"/>
            <w:tcBorders>
              <w:top w:val="single" w:sz="4" w:space="0" w:color="auto"/>
              <w:left w:val="nil"/>
              <w:bottom w:val="nil"/>
              <w:right w:val="single" w:sz="4" w:space="0" w:color="auto"/>
            </w:tcBorders>
            <w:shd w:val="clear" w:color="auto" w:fill="auto"/>
            <w:vAlign w:val="bottom"/>
            <w:hideMark/>
          </w:tcPr>
          <w:p w:rsidR="00DD31E5" w:rsidRPr="00A03866" w:rsidRDefault="007C6672">
            <w:r w:rsidRPr="00281C48">
              <w:t>Iveco Daily</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2012</w:t>
            </w:r>
          </w:p>
        </w:tc>
      </w:tr>
      <w:tr w:rsidR="00DD31E5" w:rsidTr="000E4968">
        <w:trPr>
          <w:trHeight w:val="26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DD31E5" w:rsidRPr="00A03866" w:rsidRDefault="00DD31E5"/>
        </w:tc>
        <w:tc>
          <w:tcPr>
            <w:tcW w:w="2552" w:type="dxa"/>
            <w:tcBorders>
              <w:top w:val="single" w:sz="4" w:space="0" w:color="auto"/>
              <w:left w:val="nil"/>
              <w:bottom w:val="nil"/>
              <w:right w:val="single" w:sz="4" w:space="0" w:color="auto"/>
            </w:tcBorders>
            <w:shd w:val="clear" w:color="auto" w:fill="auto"/>
            <w:noWrap/>
            <w:vAlign w:val="bottom"/>
            <w:hideMark/>
          </w:tcPr>
          <w:p w:rsidR="00DD31E5" w:rsidRPr="00A03866" w:rsidRDefault="007C6672">
            <w:r>
              <w:t>Iveco Daily 50C</w:t>
            </w:r>
            <w:r w:rsidR="00DD31E5" w:rsidRPr="00A03866">
              <w:t>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2020</w:t>
            </w:r>
          </w:p>
        </w:tc>
      </w:tr>
      <w:tr w:rsidR="00DD31E5" w:rsidTr="000E4968">
        <w:trPr>
          <w:trHeight w:val="94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tcBorders>
              <w:top w:val="nil"/>
              <w:left w:val="nil"/>
              <w:bottom w:val="nil"/>
              <w:right w:val="nil"/>
            </w:tcBorders>
            <w:shd w:val="clear" w:color="auto" w:fill="auto"/>
            <w:noWrap/>
            <w:vAlign w:val="center"/>
            <w:hideMark/>
          </w:tcPr>
          <w:p w:rsidR="00DD31E5" w:rsidRPr="00A03866" w:rsidRDefault="00DD31E5">
            <w:pPr>
              <w:jc w:val="both"/>
              <w:rPr>
                <w:color w:val="000000"/>
              </w:rPr>
            </w:pPr>
            <w:r w:rsidRPr="00A03866">
              <w:rPr>
                <w:color w:val="000000"/>
              </w:rPr>
              <w:t>Svėdasų Juozo Tumo-Vaižganto gimnazijos Debeikių skyrius</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DD31E5" w:rsidRPr="00A03866" w:rsidRDefault="00DD31E5">
            <w:r w:rsidRPr="00A03866">
              <w:t xml:space="preserve">Mercedes-Benz Sprinter 311CDI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2007</w:t>
            </w:r>
          </w:p>
        </w:tc>
      </w:tr>
      <w:tr w:rsidR="00DD31E5" w:rsidTr="000E4968">
        <w:trPr>
          <w:trHeight w:val="315"/>
        </w:trPr>
        <w:tc>
          <w:tcPr>
            <w:tcW w:w="556" w:type="dxa"/>
            <w:vMerge w:val="restart"/>
            <w:tcBorders>
              <w:top w:val="nil"/>
              <w:left w:val="single" w:sz="4" w:space="0" w:color="auto"/>
              <w:bottom w:val="single" w:sz="4" w:space="0" w:color="000000"/>
              <w:right w:val="single" w:sz="4" w:space="0" w:color="auto"/>
            </w:tcBorders>
            <w:shd w:val="clear" w:color="auto" w:fill="auto"/>
            <w:noWrap/>
            <w:hideMark/>
          </w:tcPr>
          <w:p w:rsidR="00DD31E5" w:rsidRPr="00A03866" w:rsidRDefault="00DD31E5" w:rsidP="00DD31E5">
            <w:r w:rsidRPr="00A03866">
              <w:t>5</w:t>
            </w:r>
            <w:r w:rsidR="00AC64E3">
              <w:t>.</w:t>
            </w:r>
          </w:p>
        </w:tc>
        <w:tc>
          <w:tcPr>
            <w:tcW w:w="36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D31E5" w:rsidRPr="00A03866" w:rsidRDefault="00DD31E5">
            <w:r w:rsidRPr="00A03866">
              <w:t>Antano Baranausko pagrindinė mokykla</w:t>
            </w:r>
          </w:p>
        </w:tc>
        <w:tc>
          <w:tcPr>
            <w:tcW w:w="2552" w:type="dxa"/>
            <w:tcBorders>
              <w:top w:val="nil"/>
              <w:left w:val="nil"/>
              <w:bottom w:val="single" w:sz="4" w:space="0" w:color="auto"/>
              <w:right w:val="single" w:sz="4" w:space="0" w:color="auto"/>
            </w:tcBorders>
            <w:shd w:val="clear" w:color="auto" w:fill="auto"/>
            <w:vAlign w:val="bottom"/>
            <w:hideMark/>
          </w:tcPr>
          <w:p w:rsidR="00DD31E5" w:rsidRPr="00A03866" w:rsidRDefault="00DD31E5">
            <w:r w:rsidRPr="00A03866">
              <w:t xml:space="preserve">Mercedes-Benz Sprinter Altas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2015</w:t>
            </w:r>
          </w:p>
        </w:tc>
      </w:tr>
      <w:tr w:rsidR="00DD31E5"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rsidR="00DD31E5" w:rsidRPr="00A03866" w:rsidRDefault="00DD31E5">
            <w:r w:rsidRPr="00A03866">
              <w:t>Iveco Daily</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2013</w:t>
            </w:r>
          </w:p>
        </w:tc>
      </w:tr>
      <w:tr w:rsidR="00DD31E5"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DD31E5" w:rsidRPr="00A03866" w:rsidRDefault="00DD31E5"/>
        </w:tc>
        <w:tc>
          <w:tcPr>
            <w:tcW w:w="2552" w:type="dxa"/>
            <w:tcBorders>
              <w:top w:val="nil"/>
              <w:left w:val="nil"/>
              <w:bottom w:val="nil"/>
              <w:right w:val="single" w:sz="4" w:space="0" w:color="auto"/>
            </w:tcBorders>
            <w:shd w:val="clear" w:color="auto" w:fill="auto"/>
            <w:vAlign w:val="bottom"/>
            <w:hideMark/>
          </w:tcPr>
          <w:p w:rsidR="00DD31E5" w:rsidRPr="00A03866" w:rsidRDefault="00DD31E5">
            <w:r w:rsidRPr="00A03866">
              <w:t>Fiat Ducato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Mokyklos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2008</w:t>
            </w:r>
          </w:p>
        </w:tc>
      </w:tr>
      <w:tr w:rsidR="00DD31E5" w:rsidTr="000E4968">
        <w:trPr>
          <w:trHeight w:val="315"/>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DD31E5" w:rsidRPr="00A03866" w:rsidRDefault="00DD31E5"/>
        </w:tc>
        <w:tc>
          <w:tcPr>
            <w:tcW w:w="2552" w:type="dxa"/>
            <w:tcBorders>
              <w:top w:val="single" w:sz="4" w:space="0" w:color="auto"/>
              <w:left w:val="nil"/>
              <w:bottom w:val="single" w:sz="4" w:space="0" w:color="auto"/>
              <w:right w:val="single" w:sz="4" w:space="0" w:color="auto"/>
            </w:tcBorders>
            <w:shd w:val="clear" w:color="auto" w:fill="auto"/>
            <w:vAlign w:val="bottom"/>
            <w:hideMark/>
          </w:tcPr>
          <w:p w:rsidR="00DD31E5" w:rsidRPr="00A03866" w:rsidRDefault="00DD31E5">
            <w:r w:rsidRPr="00A03866">
              <w:t>Mercedes-Benz Sprinter Altas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2017</w:t>
            </w:r>
          </w:p>
        </w:tc>
      </w:tr>
      <w:tr w:rsidR="00DD31E5" w:rsidTr="000E4968">
        <w:trPr>
          <w:trHeight w:val="237"/>
        </w:trPr>
        <w:tc>
          <w:tcPr>
            <w:tcW w:w="556" w:type="dxa"/>
            <w:vMerge/>
            <w:tcBorders>
              <w:top w:val="nil"/>
              <w:left w:val="single" w:sz="4" w:space="0" w:color="auto"/>
              <w:bottom w:val="single" w:sz="4" w:space="0" w:color="000000"/>
              <w:right w:val="single" w:sz="4" w:space="0" w:color="auto"/>
            </w:tcBorders>
            <w:shd w:val="clear" w:color="auto" w:fill="auto"/>
            <w:hideMark/>
          </w:tcPr>
          <w:p w:rsidR="00DD31E5" w:rsidRPr="00A03866" w:rsidRDefault="00DD31E5" w:rsidP="00DD31E5"/>
        </w:tc>
        <w:tc>
          <w:tcPr>
            <w:tcW w:w="36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DD31E5" w:rsidRPr="00A03866" w:rsidRDefault="00DD31E5"/>
        </w:tc>
        <w:tc>
          <w:tcPr>
            <w:tcW w:w="2552" w:type="dxa"/>
            <w:tcBorders>
              <w:top w:val="nil"/>
              <w:left w:val="nil"/>
              <w:bottom w:val="single" w:sz="4" w:space="0" w:color="auto"/>
              <w:right w:val="single" w:sz="4" w:space="0" w:color="auto"/>
            </w:tcBorders>
            <w:shd w:val="clear" w:color="auto" w:fill="auto"/>
            <w:vAlign w:val="bottom"/>
            <w:hideMark/>
          </w:tcPr>
          <w:p w:rsidR="00DD31E5" w:rsidRPr="00A03866" w:rsidRDefault="00DD31E5">
            <w:r w:rsidRPr="00A03866">
              <w:t>Iveco Daily</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2019</w:t>
            </w:r>
          </w:p>
        </w:tc>
      </w:tr>
      <w:tr w:rsidR="00DD31E5" w:rsidTr="000E4968">
        <w:trPr>
          <w:trHeight w:val="315"/>
        </w:trPr>
        <w:tc>
          <w:tcPr>
            <w:tcW w:w="556" w:type="dxa"/>
            <w:tcBorders>
              <w:top w:val="nil"/>
              <w:left w:val="single" w:sz="4" w:space="0" w:color="auto"/>
              <w:bottom w:val="single" w:sz="4" w:space="0" w:color="auto"/>
              <w:right w:val="single" w:sz="4" w:space="0" w:color="auto"/>
            </w:tcBorders>
            <w:shd w:val="clear" w:color="auto" w:fill="auto"/>
            <w:noWrap/>
            <w:hideMark/>
          </w:tcPr>
          <w:p w:rsidR="00DD31E5" w:rsidRPr="00A03866" w:rsidRDefault="00DD31E5" w:rsidP="00DD31E5">
            <w:r w:rsidRPr="00A03866">
              <w:t>6</w:t>
            </w:r>
            <w:r w:rsidR="00AC64E3">
              <w:t>.</w:t>
            </w:r>
          </w:p>
        </w:tc>
        <w:tc>
          <w:tcPr>
            <w:tcW w:w="3692" w:type="dxa"/>
            <w:tcBorders>
              <w:top w:val="nil"/>
              <w:left w:val="nil"/>
              <w:bottom w:val="single" w:sz="4" w:space="0" w:color="auto"/>
              <w:right w:val="nil"/>
            </w:tcBorders>
            <w:shd w:val="clear" w:color="auto" w:fill="auto"/>
            <w:vAlign w:val="bottom"/>
            <w:hideMark/>
          </w:tcPr>
          <w:p w:rsidR="00DD31E5" w:rsidRPr="00A03866" w:rsidRDefault="000E4968" w:rsidP="000E4968">
            <w:r>
              <w:t>Vaikų lopšelis-darželis „</w:t>
            </w:r>
            <w:r w:rsidR="00DD31E5" w:rsidRPr="00A03866">
              <w:t>Eglutė</w:t>
            </w:r>
            <w:r>
              <w:t>“</w:t>
            </w:r>
          </w:p>
        </w:tc>
        <w:tc>
          <w:tcPr>
            <w:tcW w:w="2552" w:type="dxa"/>
            <w:tcBorders>
              <w:top w:val="nil"/>
              <w:left w:val="single" w:sz="4" w:space="0" w:color="auto"/>
              <w:bottom w:val="nil"/>
              <w:right w:val="single" w:sz="4" w:space="0" w:color="auto"/>
            </w:tcBorders>
            <w:shd w:val="clear" w:color="auto" w:fill="auto"/>
            <w:vAlign w:val="bottom"/>
            <w:hideMark/>
          </w:tcPr>
          <w:p w:rsidR="00DD31E5" w:rsidRPr="00A03866" w:rsidRDefault="00DD31E5">
            <w:r w:rsidRPr="00A03866">
              <w:t>Mercedes-Benz Sprinter Altas 514 CDI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2017</w:t>
            </w:r>
          </w:p>
        </w:tc>
      </w:tr>
      <w:tr w:rsidR="00DD31E5" w:rsidTr="000E4968">
        <w:trPr>
          <w:trHeight w:val="315"/>
        </w:trPr>
        <w:tc>
          <w:tcPr>
            <w:tcW w:w="556" w:type="dxa"/>
            <w:tcBorders>
              <w:top w:val="nil"/>
              <w:left w:val="single" w:sz="4" w:space="0" w:color="auto"/>
              <w:bottom w:val="nil"/>
              <w:right w:val="single" w:sz="4" w:space="0" w:color="auto"/>
            </w:tcBorders>
            <w:shd w:val="clear" w:color="auto" w:fill="auto"/>
            <w:noWrap/>
            <w:hideMark/>
          </w:tcPr>
          <w:p w:rsidR="00DD31E5" w:rsidRPr="00A03866" w:rsidRDefault="00DD31E5" w:rsidP="00DD31E5">
            <w:r w:rsidRPr="00A03866">
              <w:t>7</w:t>
            </w:r>
            <w:r w:rsidR="00AC64E3">
              <w:t>.</w:t>
            </w:r>
          </w:p>
        </w:tc>
        <w:tc>
          <w:tcPr>
            <w:tcW w:w="3692" w:type="dxa"/>
            <w:tcBorders>
              <w:top w:val="nil"/>
              <w:left w:val="nil"/>
              <w:bottom w:val="nil"/>
              <w:right w:val="nil"/>
            </w:tcBorders>
            <w:shd w:val="clear" w:color="auto" w:fill="auto"/>
            <w:vAlign w:val="bottom"/>
            <w:hideMark/>
          </w:tcPr>
          <w:p w:rsidR="00DD31E5" w:rsidRPr="00A03866" w:rsidRDefault="00DD31E5">
            <w:r w:rsidRPr="00A03866">
              <w:t xml:space="preserve">Antano Vienuolio progimnazija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31E5" w:rsidRPr="00281C48" w:rsidRDefault="007C6672">
            <w:r w:rsidRPr="00281C48">
              <w:t xml:space="preserve">Iveco Daily </w:t>
            </w:r>
            <w:r w:rsidR="00DD31E5" w:rsidRPr="00281C48">
              <w:t>50C15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r w:rsidRPr="00A03866">
              <w:t>Geltonasis</w:t>
            </w:r>
          </w:p>
        </w:tc>
        <w:tc>
          <w:tcPr>
            <w:tcW w:w="1430" w:type="dxa"/>
            <w:tcBorders>
              <w:top w:val="nil"/>
              <w:left w:val="nil"/>
              <w:bottom w:val="single" w:sz="4" w:space="0" w:color="auto"/>
              <w:right w:val="single" w:sz="4" w:space="0" w:color="auto"/>
            </w:tcBorders>
            <w:shd w:val="clear" w:color="auto" w:fill="auto"/>
            <w:noWrap/>
            <w:vAlign w:val="bottom"/>
            <w:hideMark/>
          </w:tcPr>
          <w:p w:rsidR="00DD31E5" w:rsidRPr="00A03866" w:rsidRDefault="00DD31E5">
            <w:pPr>
              <w:jc w:val="center"/>
            </w:pPr>
            <w:r w:rsidRPr="00A03866">
              <w:t>2015</w:t>
            </w:r>
          </w:p>
        </w:tc>
      </w:tr>
      <w:tr w:rsidR="00DD31E5" w:rsidTr="000E4968">
        <w:trPr>
          <w:trHeight w:val="315"/>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31E5" w:rsidRPr="00A03866" w:rsidRDefault="00DD31E5">
            <w:pPr>
              <w:jc w:val="center"/>
              <w:rPr>
                <w:color w:val="000000"/>
              </w:rPr>
            </w:pPr>
            <w:r w:rsidRPr="00A03866">
              <w:rPr>
                <w:color w:val="000000"/>
              </w:rPr>
              <w:lastRenderedPageBreak/>
              <w:t> </w:t>
            </w:r>
          </w:p>
        </w:tc>
        <w:tc>
          <w:tcPr>
            <w:tcW w:w="3692" w:type="dxa"/>
            <w:tcBorders>
              <w:top w:val="single" w:sz="4" w:space="0" w:color="auto"/>
              <w:left w:val="nil"/>
              <w:bottom w:val="single" w:sz="4" w:space="0" w:color="auto"/>
              <w:right w:val="single" w:sz="4" w:space="0" w:color="auto"/>
            </w:tcBorders>
            <w:shd w:val="clear" w:color="auto" w:fill="auto"/>
            <w:noWrap/>
            <w:vAlign w:val="bottom"/>
            <w:hideMark/>
          </w:tcPr>
          <w:p w:rsidR="00DD31E5" w:rsidRPr="00A03866" w:rsidRDefault="00DD31E5">
            <w:pPr>
              <w:rPr>
                <w:color w:val="000000"/>
              </w:rPr>
            </w:pPr>
            <w:r w:rsidRPr="00A03866">
              <w:rPr>
                <w:color w:val="000000"/>
              </w:rPr>
              <w:t>Iš viso</w:t>
            </w:r>
            <w:r w:rsidR="000E4968">
              <w:rPr>
                <w:color w:val="000000"/>
              </w:rPr>
              <w:t>:</w:t>
            </w:r>
          </w:p>
        </w:tc>
        <w:tc>
          <w:tcPr>
            <w:tcW w:w="2552" w:type="dxa"/>
            <w:tcBorders>
              <w:top w:val="single" w:sz="4" w:space="0" w:color="auto"/>
              <w:left w:val="single" w:sz="4" w:space="0" w:color="auto"/>
              <w:bottom w:val="single" w:sz="4" w:space="0" w:color="auto"/>
            </w:tcBorders>
            <w:shd w:val="clear" w:color="auto" w:fill="auto"/>
            <w:vAlign w:val="bottom"/>
            <w:hideMark/>
          </w:tcPr>
          <w:p w:rsidR="00DD31E5" w:rsidRPr="00281C48" w:rsidRDefault="00DD31E5">
            <w:r w:rsidRPr="00281C48">
              <w:t>18 autobusų</w:t>
            </w:r>
          </w:p>
        </w:tc>
        <w:tc>
          <w:tcPr>
            <w:tcW w:w="1276" w:type="dxa"/>
            <w:tcBorders>
              <w:top w:val="single" w:sz="4" w:space="0" w:color="auto"/>
              <w:bottom w:val="single" w:sz="4" w:space="0" w:color="auto"/>
            </w:tcBorders>
            <w:shd w:val="clear" w:color="auto" w:fill="auto"/>
            <w:noWrap/>
            <w:vAlign w:val="bottom"/>
            <w:hideMark/>
          </w:tcPr>
          <w:p w:rsidR="00DD31E5" w:rsidRPr="00A03866" w:rsidRDefault="00DD31E5">
            <w:pPr>
              <w:rPr>
                <w:color w:val="000000"/>
              </w:rPr>
            </w:pPr>
            <w:r w:rsidRPr="00A03866">
              <w:rPr>
                <w:color w:val="000000"/>
              </w:rPr>
              <w:t> </w:t>
            </w:r>
          </w:p>
        </w:tc>
        <w:tc>
          <w:tcPr>
            <w:tcW w:w="1430" w:type="dxa"/>
            <w:tcBorders>
              <w:top w:val="single" w:sz="4" w:space="0" w:color="auto"/>
              <w:bottom w:val="single" w:sz="4" w:space="0" w:color="auto"/>
              <w:right w:val="single" w:sz="4" w:space="0" w:color="auto"/>
            </w:tcBorders>
            <w:shd w:val="clear" w:color="auto" w:fill="auto"/>
            <w:noWrap/>
            <w:vAlign w:val="bottom"/>
            <w:hideMark/>
          </w:tcPr>
          <w:p w:rsidR="00DD31E5" w:rsidRPr="00A03866" w:rsidRDefault="00DD31E5">
            <w:pPr>
              <w:rPr>
                <w:color w:val="000000"/>
              </w:rPr>
            </w:pPr>
            <w:r w:rsidRPr="00A03866">
              <w:rPr>
                <w:color w:val="000000"/>
              </w:rPr>
              <w:t> </w:t>
            </w:r>
          </w:p>
        </w:tc>
      </w:tr>
    </w:tbl>
    <w:p w:rsidR="002B26F0" w:rsidRDefault="00C835D9" w:rsidP="00E2562B">
      <w:pPr>
        <w:tabs>
          <w:tab w:val="left" w:pos="851"/>
        </w:tabs>
        <w:spacing w:line="360" w:lineRule="auto"/>
        <w:jc w:val="both"/>
        <w:rPr>
          <w:b/>
        </w:rPr>
      </w:pPr>
      <w:r>
        <w:rPr>
          <w:b/>
        </w:rPr>
        <w:t xml:space="preserve">             </w:t>
      </w:r>
    </w:p>
    <w:p w:rsidR="00E2562B" w:rsidRDefault="002B26F0" w:rsidP="00E2562B">
      <w:pPr>
        <w:tabs>
          <w:tab w:val="left" w:pos="851"/>
        </w:tabs>
        <w:spacing w:line="360" w:lineRule="auto"/>
        <w:jc w:val="both"/>
        <w:rPr>
          <w:b/>
        </w:rPr>
      </w:pPr>
      <w:r>
        <w:rPr>
          <w:b/>
        </w:rPr>
        <w:tab/>
      </w:r>
      <w:r w:rsidR="00E2562B" w:rsidRPr="00DE20C9">
        <w:rPr>
          <w:b/>
        </w:rPr>
        <w:t>3. Švietimo rezultatai.</w:t>
      </w:r>
      <w:r w:rsidR="00E2562B">
        <w:rPr>
          <w:b/>
        </w:rPr>
        <w:t xml:space="preserve"> Mokinių mokymosi pasiekimai. </w:t>
      </w:r>
    </w:p>
    <w:p w:rsidR="00E2562B" w:rsidRDefault="00E2562B" w:rsidP="00E2562B">
      <w:pPr>
        <w:tabs>
          <w:tab w:val="left" w:pos="851"/>
        </w:tabs>
        <w:spacing w:line="360" w:lineRule="auto"/>
        <w:jc w:val="both"/>
      </w:pPr>
      <w:r>
        <w:rPr>
          <w:b/>
        </w:rPr>
        <w:tab/>
      </w:r>
      <w:r w:rsidRPr="004B41FF">
        <w:t>Akademiniai mokinių pasiekimai vertinami pagal pagrindinio ugdymo pasiekim</w:t>
      </w:r>
      <w:r w:rsidR="00BB1954">
        <w:t>ų</w:t>
      </w:r>
      <w:r w:rsidRPr="004B41FF">
        <w:t xml:space="preserve"> patikrinimo</w:t>
      </w:r>
      <w:r w:rsidR="00BB1954">
        <w:t>,</w:t>
      </w:r>
      <w:r w:rsidRPr="004B41FF">
        <w:t xml:space="preserve"> valstybinių brandos egzaminų</w:t>
      </w:r>
      <w:r w:rsidR="00BB1954">
        <w:t xml:space="preserve"> ir </w:t>
      </w:r>
      <w:r w:rsidR="000E798E">
        <w:t xml:space="preserve"> n</w:t>
      </w:r>
      <w:r w:rsidR="000E798E" w:rsidRPr="000E798E">
        <w:t xml:space="preserve">acionalinio mokinių pasiekimų patikrinimo </w:t>
      </w:r>
      <w:r w:rsidRPr="004B41FF">
        <w:t>rezultatus.</w:t>
      </w:r>
    </w:p>
    <w:p w:rsidR="00E2562B" w:rsidRDefault="00E2562B" w:rsidP="00E2562B">
      <w:pPr>
        <w:tabs>
          <w:tab w:val="left" w:pos="851"/>
        </w:tabs>
        <w:spacing w:line="360" w:lineRule="auto"/>
        <w:jc w:val="both"/>
        <w:rPr>
          <w:b/>
        </w:rPr>
      </w:pPr>
      <w:r>
        <w:rPr>
          <w:b/>
        </w:rPr>
        <w:tab/>
        <w:t>3.1. Pagrindinio ugdymo pasiekimų patikrinimo rezultatai.</w:t>
      </w:r>
    </w:p>
    <w:p w:rsidR="00E2562B" w:rsidRPr="002E0E10" w:rsidRDefault="00E2562B" w:rsidP="00E2562B">
      <w:pPr>
        <w:tabs>
          <w:tab w:val="left" w:pos="851"/>
        </w:tabs>
        <w:spacing w:line="360" w:lineRule="auto"/>
        <w:jc w:val="both"/>
      </w:pPr>
      <w:r>
        <w:rPr>
          <w:b/>
        </w:rPr>
        <w:tab/>
      </w:r>
      <w:r w:rsidRPr="004424A8">
        <w:t>Pagrindinio ugdymo pasiekimų patikrinimo</w:t>
      </w:r>
      <w:r>
        <w:t xml:space="preserve"> (toliau – PUPP)</w:t>
      </w:r>
      <w:r w:rsidRPr="004424A8">
        <w:t xml:space="preserve"> rezultatai </w:t>
      </w:r>
      <w:r>
        <w:t>analizuojami pagal atskirus pažymius gavusių mokinių procentą.</w:t>
      </w:r>
    </w:p>
    <w:p w:rsidR="00E2562B" w:rsidRDefault="00E2562B" w:rsidP="00E2562B">
      <w:pPr>
        <w:tabs>
          <w:tab w:val="left" w:pos="851"/>
        </w:tabs>
        <w:spacing w:line="360" w:lineRule="auto"/>
        <w:jc w:val="both"/>
      </w:pPr>
      <w:r>
        <w:tab/>
        <w:t xml:space="preserve"> </w:t>
      </w:r>
      <w:r w:rsidRPr="0046239F">
        <w:t xml:space="preserve">Duomenys rodo, kad </w:t>
      </w:r>
      <w:r>
        <w:t xml:space="preserve">savivaldybės lygmenyje lietuvių kalbos rezultatai yra geresni nei  matematikos: mažiau gavusių 1–4 balus. </w:t>
      </w:r>
      <w:r w:rsidRPr="000216EF">
        <w:t xml:space="preserve">Lyginant </w:t>
      </w:r>
      <w:r>
        <w:t xml:space="preserve">savivaldybės mokinių PUPP rezultatus su Lietuvos mokinių PUPP pasiekimais, šiek tiek atsiliekame nuo bendro šalies rodiklio pagal abu PUPP dalykus.  </w:t>
      </w:r>
    </w:p>
    <w:p w:rsidR="00E2562B" w:rsidRPr="00614ECB" w:rsidRDefault="00E2562B" w:rsidP="00E2562B">
      <w:pPr>
        <w:tabs>
          <w:tab w:val="left" w:pos="851"/>
        </w:tabs>
        <w:spacing w:line="360" w:lineRule="auto"/>
        <w:jc w:val="both"/>
        <w:rPr>
          <w:b/>
        </w:rPr>
      </w:pPr>
      <w:r>
        <w:rPr>
          <w:b/>
        </w:rPr>
        <w:tab/>
      </w:r>
      <w:r w:rsidRPr="00614ECB">
        <w:rPr>
          <w:b/>
        </w:rPr>
        <w:t>3.2. 20</w:t>
      </w:r>
      <w:r w:rsidR="001F7372">
        <w:rPr>
          <w:b/>
        </w:rPr>
        <w:t>20</w:t>
      </w:r>
      <w:r w:rsidRPr="00614ECB">
        <w:rPr>
          <w:b/>
        </w:rPr>
        <w:t xml:space="preserve"> m. </w:t>
      </w:r>
      <w:r w:rsidR="00A03866">
        <w:rPr>
          <w:b/>
        </w:rPr>
        <w:t>v</w:t>
      </w:r>
      <w:r w:rsidRPr="00614ECB">
        <w:rPr>
          <w:b/>
        </w:rPr>
        <w:t>alstybinių brandos egzaminų rezultatai.</w:t>
      </w:r>
    </w:p>
    <w:p w:rsidR="00E2562B" w:rsidRDefault="00E2562B" w:rsidP="00B47ECF">
      <w:pPr>
        <w:spacing w:line="360" w:lineRule="auto"/>
        <w:ind w:firstLine="851"/>
        <w:jc w:val="both"/>
      </w:pPr>
      <w:r w:rsidRPr="00D16724">
        <w:t>Vienas iš labai svarbių visai švietimo bendruomenei, o ypač tėvams ir mokiniams, švietimo rodiklių yra brandos egzaminų rezultatai.</w:t>
      </w:r>
      <w:r>
        <w:t xml:space="preserve"> Tai lemia daug faktorių: mokytojų darbo kokybė, vadybin</w:t>
      </w:r>
      <w:r w:rsidR="00F635CB">
        <w:t>ė organizacija</w:t>
      </w:r>
      <w:r>
        <w:t>, visų bendruomenės lygmenų atsakomybės suvokimas. Galima pasidžiaugti rajono lietuvių kalbos</w:t>
      </w:r>
      <w:r w:rsidR="00714856">
        <w:t xml:space="preserve"> ir literatūros, IT</w:t>
      </w:r>
      <w:r>
        <w:t xml:space="preserve"> egzamin</w:t>
      </w:r>
      <w:r w:rsidR="00714856">
        <w:t>ų</w:t>
      </w:r>
      <w:r>
        <w:t xml:space="preserve"> rezultatų lygiu</w:t>
      </w:r>
      <w:r w:rsidR="009E22C1">
        <w:t xml:space="preserve"> –</w:t>
      </w:r>
      <w:r>
        <w:t xml:space="preserve"> jau keletas metų </w:t>
      </w:r>
      <w:r w:rsidR="00714856">
        <w:t xml:space="preserve">šių </w:t>
      </w:r>
      <w:r>
        <w:t>valstybin</w:t>
      </w:r>
      <w:r w:rsidR="00714856">
        <w:t>ių</w:t>
      </w:r>
      <w:r>
        <w:t xml:space="preserve"> egzamin</w:t>
      </w:r>
      <w:r w:rsidR="00714856">
        <w:t>ų</w:t>
      </w:r>
      <w:r>
        <w:t xml:space="preserve"> rezultatai viršija respublikos vidurkį. Tačiau bendrai lyginant su ankstesniais metais,</w:t>
      </w:r>
      <w:r w:rsidRPr="00D16724">
        <w:t xml:space="preserve"> 20</w:t>
      </w:r>
      <w:r w:rsidR="00E81C32">
        <w:t>20</w:t>
      </w:r>
      <w:r w:rsidRPr="00D16724">
        <w:t xml:space="preserve"> m. </w:t>
      </w:r>
      <w:r>
        <w:t xml:space="preserve">rajono </w:t>
      </w:r>
      <w:r w:rsidRPr="00D16724">
        <w:t xml:space="preserve">egzaminų rezultatai </w:t>
      </w:r>
      <w:r>
        <w:t>lyginant su 201</w:t>
      </w:r>
      <w:r w:rsidR="00E81C32">
        <w:t>9</w:t>
      </w:r>
      <w:r>
        <w:t xml:space="preserve"> </w:t>
      </w:r>
      <w:r w:rsidR="00F635CB">
        <w:t xml:space="preserve">m. </w:t>
      </w:r>
      <w:r>
        <w:t>yra prastesni.  Jei ankstesniais metais</w:t>
      </w:r>
      <w:r w:rsidRPr="004268E6">
        <w:t xml:space="preserve"> </w:t>
      </w:r>
      <w:r>
        <w:t xml:space="preserve">rajono egzaminų rezultatai </w:t>
      </w:r>
      <w:r w:rsidRPr="00D16724">
        <w:t>atitik</w:t>
      </w:r>
      <w:r>
        <w:t xml:space="preserve">davo </w:t>
      </w:r>
      <w:r w:rsidRPr="00D16724">
        <w:t>respublikos</w:t>
      </w:r>
      <w:r>
        <w:t xml:space="preserve"> vidurkį, tai 20</w:t>
      </w:r>
      <w:r w:rsidR="00E81C32">
        <w:t>20</w:t>
      </w:r>
      <w:r>
        <w:t xml:space="preserve"> m</w:t>
      </w:r>
      <w:r w:rsidR="00F635CB">
        <w:t>.</w:t>
      </w:r>
      <w:r w:rsidRPr="00D16724">
        <w:t xml:space="preserve"> Anykščių rajono egzaminų rezultatai n</w:t>
      </w:r>
      <w:r>
        <w:t xml:space="preserve">eatitiko respublikos konteksto. </w:t>
      </w:r>
      <w:r w:rsidR="00714856">
        <w:t>Ypač netenkina vis prastėjantys matematikos</w:t>
      </w:r>
      <w:r w:rsidR="00A45C73">
        <w:t>, negerėjantys anglų kalbos</w:t>
      </w:r>
      <w:r w:rsidR="00714856">
        <w:t xml:space="preserve"> egzamin</w:t>
      </w:r>
      <w:r w:rsidR="00A45C73">
        <w:t>ų</w:t>
      </w:r>
      <w:r w:rsidR="00714856">
        <w:t xml:space="preserve"> rezultatai.</w:t>
      </w:r>
    </w:p>
    <w:p w:rsidR="009E22C1" w:rsidRDefault="009E22C1" w:rsidP="00AD6E9E">
      <w:pPr>
        <w:pStyle w:val="ListParagraph"/>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10 lentelė</w:t>
      </w:r>
      <w:r w:rsidR="00714856" w:rsidRPr="009E22C1">
        <w:rPr>
          <w:b/>
          <w:i/>
          <w:sz w:val="20"/>
          <w:szCs w:val="20"/>
        </w:rPr>
        <w:t xml:space="preserve"> . Savivaldybės mokyklų mokinių, 2020 m. laikiusių VBE, </w:t>
      </w:r>
    </w:p>
    <w:p w:rsidR="00714856" w:rsidRPr="009E22C1" w:rsidRDefault="00714856" w:rsidP="00AD6E9E">
      <w:pPr>
        <w:pStyle w:val="ListParagraph"/>
        <w:widowControl w:val="0"/>
        <w:tabs>
          <w:tab w:val="left" w:pos="317"/>
        </w:tabs>
        <w:autoSpaceDE w:val="0"/>
        <w:autoSpaceDN w:val="0"/>
        <w:spacing w:before="36"/>
        <w:ind w:left="154" w:right="3"/>
        <w:contextualSpacing w:val="0"/>
        <w:jc w:val="right"/>
        <w:rPr>
          <w:b/>
          <w:i/>
          <w:sz w:val="20"/>
          <w:szCs w:val="20"/>
        </w:rPr>
      </w:pPr>
      <w:r w:rsidRPr="009E22C1">
        <w:rPr>
          <w:b/>
          <w:i/>
          <w:sz w:val="20"/>
          <w:szCs w:val="20"/>
        </w:rPr>
        <w:t>vidutinių VBE įvertinimų palyginimas su šalies</w:t>
      </w:r>
      <w:r w:rsidRPr="009E22C1">
        <w:rPr>
          <w:b/>
          <w:i/>
          <w:spacing w:val="-47"/>
          <w:sz w:val="20"/>
          <w:szCs w:val="20"/>
        </w:rPr>
        <w:t xml:space="preserve"> </w:t>
      </w:r>
      <w:r w:rsidR="009E22C1" w:rsidRPr="009E22C1">
        <w:rPr>
          <w:b/>
          <w:i/>
          <w:spacing w:val="-47"/>
          <w:sz w:val="20"/>
          <w:szCs w:val="20"/>
        </w:rPr>
        <w:t xml:space="preserve">                        </w:t>
      </w:r>
      <w:r w:rsidRPr="009E22C1">
        <w:rPr>
          <w:b/>
          <w:i/>
          <w:sz w:val="20"/>
          <w:szCs w:val="20"/>
        </w:rPr>
        <w:t>vidutiniais VBE įvertinimais pagal dalykus.</w:t>
      </w:r>
    </w:p>
    <w:p w:rsidR="00714856" w:rsidRPr="009E22C1" w:rsidRDefault="00714856" w:rsidP="00AD6E9E">
      <w:pPr>
        <w:spacing w:before="20"/>
        <w:ind w:left="152"/>
        <w:jc w:val="right"/>
        <w:rPr>
          <w:b/>
          <w:i/>
          <w:sz w:val="20"/>
        </w:rPr>
      </w:pPr>
      <w:r w:rsidRPr="009E22C1">
        <w:rPr>
          <w:b/>
          <w:i/>
          <w:sz w:val="20"/>
        </w:rPr>
        <w:t>Lentelėje</w:t>
      </w:r>
      <w:r w:rsidRPr="009E22C1">
        <w:rPr>
          <w:b/>
          <w:i/>
          <w:spacing w:val="-3"/>
          <w:sz w:val="20"/>
        </w:rPr>
        <w:t xml:space="preserve"> </w:t>
      </w:r>
      <w:r w:rsidRPr="009E22C1">
        <w:rPr>
          <w:b/>
          <w:i/>
          <w:sz w:val="20"/>
        </w:rPr>
        <w:t>analizuojami</w:t>
      </w:r>
      <w:r w:rsidRPr="009E22C1">
        <w:rPr>
          <w:b/>
          <w:i/>
          <w:spacing w:val="-2"/>
          <w:sz w:val="20"/>
        </w:rPr>
        <w:t xml:space="preserve"> </w:t>
      </w:r>
      <w:r w:rsidR="00111305">
        <w:rPr>
          <w:b/>
          <w:i/>
          <w:spacing w:val="-2"/>
          <w:sz w:val="20"/>
        </w:rPr>
        <w:t>S</w:t>
      </w:r>
      <w:r w:rsidRPr="009E22C1">
        <w:rPr>
          <w:b/>
          <w:i/>
          <w:sz w:val="20"/>
        </w:rPr>
        <w:t>savivaldybės</w:t>
      </w:r>
      <w:r w:rsidRPr="009E22C1">
        <w:rPr>
          <w:b/>
          <w:i/>
          <w:spacing w:val="-3"/>
          <w:sz w:val="20"/>
        </w:rPr>
        <w:t xml:space="preserve"> </w:t>
      </w:r>
      <w:r w:rsidRPr="009E22C1">
        <w:rPr>
          <w:b/>
          <w:i/>
          <w:sz w:val="20"/>
        </w:rPr>
        <w:t>mokyklų</w:t>
      </w:r>
      <w:r w:rsidRPr="009E22C1">
        <w:rPr>
          <w:b/>
          <w:i/>
          <w:spacing w:val="-2"/>
          <w:sz w:val="20"/>
        </w:rPr>
        <w:t xml:space="preserve"> </w:t>
      </w:r>
      <w:r w:rsidRPr="009E22C1">
        <w:rPr>
          <w:b/>
          <w:i/>
          <w:sz w:val="20"/>
        </w:rPr>
        <w:t>ir</w:t>
      </w:r>
      <w:r w:rsidRPr="009E22C1">
        <w:rPr>
          <w:b/>
          <w:i/>
          <w:spacing w:val="-4"/>
          <w:sz w:val="20"/>
        </w:rPr>
        <w:t xml:space="preserve"> </w:t>
      </w:r>
      <w:r w:rsidRPr="009E22C1">
        <w:rPr>
          <w:b/>
          <w:i/>
          <w:sz w:val="20"/>
        </w:rPr>
        <w:t>šalies</w:t>
      </w:r>
      <w:r w:rsidRPr="009E22C1">
        <w:rPr>
          <w:b/>
          <w:i/>
          <w:spacing w:val="-2"/>
          <w:sz w:val="20"/>
        </w:rPr>
        <w:t xml:space="preserve"> </w:t>
      </w:r>
      <w:r w:rsidRPr="009E22C1">
        <w:rPr>
          <w:b/>
          <w:i/>
          <w:sz w:val="20"/>
        </w:rPr>
        <w:t>mokiniai,</w:t>
      </w:r>
      <w:r w:rsidRPr="009E22C1">
        <w:rPr>
          <w:b/>
          <w:i/>
          <w:spacing w:val="-2"/>
          <w:sz w:val="20"/>
        </w:rPr>
        <w:t xml:space="preserve"> </w:t>
      </w:r>
      <w:r w:rsidRPr="009E22C1">
        <w:rPr>
          <w:b/>
          <w:i/>
          <w:sz w:val="20"/>
        </w:rPr>
        <w:t>be</w:t>
      </w:r>
      <w:r w:rsidRPr="009E22C1">
        <w:rPr>
          <w:b/>
          <w:i/>
          <w:spacing w:val="-2"/>
          <w:sz w:val="20"/>
        </w:rPr>
        <w:t xml:space="preserve"> </w:t>
      </w:r>
      <w:r w:rsidRPr="009E22C1">
        <w:rPr>
          <w:b/>
          <w:i/>
          <w:sz w:val="20"/>
        </w:rPr>
        <w:t>eksternų</w:t>
      </w:r>
      <w:r w:rsidRPr="009E22C1">
        <w:rPr>
          <w:b/>
          <w:i/>
          <w:spacing w:val="-3"/>
          <w:sz w:val="20"/>
        </w:rPr>
        <w:t xml:space="preserve"> </w:t>
      </w:r>
      <w:r w:rsidRPr="009E22C1">
        <w:rPr>
          <w:b/>
          <w:i/>
          <w:sz w:val="20"/>
        </w:rPr>
        <w:t>ir</w:t>
      </w:r>
      <w:r w:rsidRPr="009E22C1">
        <w:rPr>
          <w:b/>
          <w:i/>
          <w:spacing w:val="-3"/>
          <w:sz w:val="20"/>
        </w:rPr>
        <w:t xml:space="preserve"> </w:t>
      </w:r>
      <w:r w:rsidRPr="009E22C1">
        <w:rPr>
          <w:b/>
          <w:i/>
          <w:sz w:val="20"/>
        </w:rPr>
        <w:t>buvusių</w:t>
      </w:r>
      <w:r w:rsidRPr="009E22C1">
        <w:rPr>
          <w:b/>
          <w:i/>
          <w:spacing w:val="-1"/>
          <w:sz w:val="20"/>
        </w:rPr>
        <w:t xml:space="preserve"> </w:t>
      </w:r>
      <w:r w:rsidRPr="009E22C1">
        <w:rPr>
          <w:b/>
          <w:i/>
          <w:sz w:val="20"/>
        </w:rPr>
        <w:t>mokinių.</w:t>
      </w:r>
    </w:p>
    <w:p w:rsidR="00714856" w:rsidRDefault="00714856" w:rsidP="00AD6E9E">
      <w:pPr>
        <w:pStyle w:val="BodyText"/>
        <w:spacing w:before="5" w:after="1"/>
        <w:rPr>
          <w:i/>
        </w:rPr>
      </w:pPr>
    </w:p>
    <w:tbl>
      <w:tblPr>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01"/>
        <w:gridCol w:w="850"/>
        <w:gridCol w:w="851"/>
        <w:gridCol w:w="850"/>
        <w:gridCol w:w="851"/>
        <w:gridCol w:w="850"/>
        <w:gridCol w:w="709"/>
        <w:gridCol w:w="708"/>
        <w:gridCol w:w="850"/>
        <w:gridCol w:w="993"/>
      </w:tblGrid>
      <w:tr w:rsidR="00714856" w:rsidTr="004251EC">
        <w:trPr>
          <w:trHeight w:val="407"/>
        </w:trPr>
        <w:tc>
          <w:tcPr>
            <w:tcW w:w="2001" w:type="dxa"/>
            <w:vMerge w:val="restart"/>
            <w:tcBorders>
              <w:top w:val="single" w:sz="4" w:space="0" w:color="auto"/>
              <w:left w:val="single" w:sz="4" w:space="0" w:color="auto"/>
            </w:tcBorders>
            <w:shd w:val="clear" w:color="auto" w:fill="auto"/>
          </w:tcPr>
          <w:p w:rsidR="00714856" w:rsidRPr="004251EC" w:rsidRDefault="00714856" w:rsidP="004251EC">
            <w:pPr>
              <w:pStyle w:val="TableParagraph"/>
              <w:spacing w:before="0"/>
              <w:rPr>
                <w:rFonts w:ascii="Times New Roman" w:hAnsi="Times New Roman" w:cs="Times New Roman"/>
                <w:sz w:val="24"/>
                <w:szCs w:val="24"/>
              </w:rPr>
            </w:pPr>
          </w:p>
        </w:tc>
        <w:tc>
          <w:tcPr>
            <w:tcW w:w="7512" w:type="dxa"/>
            <w:gridSpan w:val="9"/>
            <w:shd w:val="clear" w:color="auto" w:fill="auto"/>
          </w:tcPr>
          <w:p w:rsidR="00714856" w:rsidRPr="004251EC" w:rsidRDefault="00714856" w:rsidP="004251EC">
            <w:pPr>
              <w:pStyle w:val="TableParagraph"/>
              <w:spacing w:before="59"/>
              <w:ind w:left="2361" w:right="2285"/>
              <w:jc w:val="center"/>
              <w:rPr>
                <w:rFonts w:ascii="Times New Roman" w:hAnsi="Times New Roman" w:cs="Times New Roman"/>
                <w:sz w:val="24"/>
                <w:szCs w:val="24"/>
              </w:rPr>
            </w:pPr>
            <w:r w:rsidRPr="004251EC">
              <w:rPr>
                <w:rFonts w:ascii="Times New Roman" w:hAnsi="Times New Roman" w:cs="Times New Roman"/>
                <w:sz w:val="24"/>
                <w:szCs w:val="24"/>
              </w:rPr>
              <w:t>VBE įvertinimų</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vidurkis</w:t>
            </w:r>
          </w:p>
        </w:tc>
      </w:tr>
      <w:tr w:rsidR="00714856" w:rsidTr="004251EC">
        <w:trPr>
          <w:trHeight w:val="1497"/>
        </w:trPr>
        <w:tc>
          <w:tcPr>
            <w:tcW w:w="2001" w:type="dxa"/>
            <w:vMerge/>
            <w:tcBorders>
              <w:top w:val="nil"/>
              <w:left w:val="single" w:sz="4" w:space="0" w:color="auto"/>
            </w:tcBorders>
            <w:shd w:val="clear" w:color="auto" w:fill="auto"/>
          </w:tcPr>
          <w:p w:rsidR="00714856" w:rsidRPr="009E22C1" w:rsidRDefault="00714856" w:rsidP="004251EC">
            <w:pPr>
              <w:widowControl w:val="0"/>
              <w:autoSpaceDE w:val="0"/>
              <w:autoSpaceDN w:val="0"/>
            </w:pPr>
          </w:p>
        </w:tc>
        <w:tc>
          <w:tcPr>
            <w:tcW w:w="850" w:type="dxa"/>
            <w:shd w:val="clear" w:color="auto" w:fill="auto"/>
            <w:textDirection w:val="btLr"/>
          </w:tcPr>
          <w:p w:rsidR="00714856" w:rsidRPr="004251EC" w:rsidRDefault="00714856" w:rsidP="004251EC">
            <w:pPr>
              <w:pStyle w:val="TableParagraph"/>
              <w:spacing w:before="9"/>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Lietuvių</w:t>
            </w:r>
            <w:r w:rsidRPr="004251EC">
              <w:rPr>
                <w:rFonts w:ascii="Times New Roman" w:hAnsi="Times New Roman" w:cs="Times New Roman"/>
                <w:spacing w:val="-3"/>
                <w:sz w:val="24"/>
                <w:szCs w:val="24"/>
              </w:rPr>
              <w:t xml:space="preserve"> </w:t>
            </w:r>
            <w:r w:rsidRPr="004251EC">
              <w:rPr>
                <w:rFonts w:ascii="Times New Roman" w:hAnsi="Times New Roman" w:cs="Times New Roman"/>
                <w:sz w:val="24"/>
                <w:szCs w:val="24"/>
              </w:rPr>
              <w:t>k.</w:t>
            </w:r>
          </w:p>
        </w:tc>
        <w:tc>
          <w:tcPr>
            <w:tcW w:w="851" w:type="dxa"/>
            <w:shd w:val="clear" w:color="auto" w:fill="auto"/>
            <w:textDirection w:val="btLr"/>
          </w:tcPr>
          <w:p w:rsidR="00714856" w:rsidRPr="004251EC" w:rsidRDefault="00714856" w:rsidP="004251EC">
            <w:pPr>
              <w:pStyle w:val="TableParagraph"/>
              <w:spacing w:before="8"/>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Matematikos</w:t>
            </w:r>
          </w:p>
        </w:tc>
        <w:tc>
          <w:tcPr>
            <w:tcW w:w="850" w:type="dxa"/>
            <w:shd w:val="clear" w:color="auto" w:fill="auto"/>
            <w:textDirection w:val="btLr"/>
          </w:tcPr>
          <w:p w:rsidR="00714856" w:rsidRPr="004251EC" w:rsidRDefault="00714856" w:rsidP="004251EC">
            <w:pPr>
              <w:pStyle w:val="TableParagraph"/>
              <w:spacing w:before="8"/>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Anglų</w:t>
            </w:r>
            <w:r w:rsidRPr="004251EC">
              <w:rPr>
                <w:rFonts w:ascii="Times New Roman" w:hAnsi="Times New Roman" w:cs="Times New Roman"/>
                <w:spacing w:val="-3"/>
                <w:sz w:val="24"/>
                <w:szCs w:val="24"/>
              </w:rPr>
              <w:t xml:space="preserve"> </w:t>
            </w:r>
            <w:r w:rsidRPr="004251EC">
              <w:rPr>
                <w:rFonts w:ascii="Times New Roman" w:hAnsi="Times New Roman" w:cs="Times New Roman"/>
                <w:sz w:val="24"/>
                <w:szCs w:val="24"/>
              </w:rPr>
              <w:t>k.</w:t>
            </w:r>
          </w:p>
        </w:tc>
        <w:tc>
          <w:tcPr>
            <w:tcW w:w="851" w:type="dxa"/>
            <w:shd w:val="clear" w:color="auto" w:fill="auto"/>
            <w:textDirection w:val="btLr"/>
          </w:tcPr>
          <w:p w:rsidR="00714856" w:rsidRPr="004251EC" w:rsidRDefault="00714856" w:rsidP="004251EC">
            <w:pPr>
              <w:pStyle w:val="TableParagraph"/>
              <w:spacing w:before="7"/>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Biologijos</w:t>
            </w:r>
          </w:p>
        </w:tc>
        <w:tc>
          <w:tcPr>
            <w:tcW w:w="850" w:type="dxa"/>
            <w:shd w:val="clear" w:color="auto" w:fill="auto"/>
            <w:textDirection w:val="btLr"/>
          </w:tcPr>
          <w:p w:rsidR="00714856" w:rsidRPr="004251EC" w:rsidRDefault="00714856" w:rsidP="004251EC">
            <w:pPr>
              <w:pStyle w:val="TableParagraph"/>
              <w:spacing w:before="7"/>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Chemijos</w:t>
            </w:r>
          </w:p>
        </w:tc>
        <w:tc>
          <w:tcPr>
            <w:tcW w:w="709" w:type="dxa"/>
            <w:shd w:val="clear" w:color="auto" w:fill="auto"/>
            <w:textDirection w:val="btLr"/>
          </w:tcPr>
          <w:p w:rsidR="00714856" w:rsidRPr="004251EC" w:rsidRDefault="00714856" w:rsidP="004251EC">
            <w:pPr>
              <w:pStyle w:val="TableParagraph"/>
              <w:spacing w:before="6"/>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Fizikos</w:t>
            </w:r>
          </w:p>
        </w:tc>
        <w:tc>
          <w:tcPr>
            <w:tcW w:w="708" w:type="dxa"/>
            <w:shd w:val="clear" w:color="auto" w:fill="auto"/>
            <w:textDirection w:val="btLr"/>
          </w:tcPr>
          <w:p w:rsidR="00714856" w:rsidRPr="004251EC" w:rsidRDefault="00714856" w:rsidP="004251EC">
            <w:pPr>
              <w:pStyle w:val="TableParagraph"/>
              <w:spacing w:before="5"/>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Istorijos</w:t>
            </w:r>
          </w:p>
        </w:tc>
        <w:tc>
          <w:tcPr>
            <w:tcW w:w="850" w:type="dxa"/>
            <w:shd w:val="clear" w:color="auto" w:fill="auto"/>
            <w:textDirection w:val="btLr"/>
          </w:tcPr>
          <w:p w:rsidR="00714856" w:rsidRPr="004251EC" w:rsidRDefault="00714856" w:rsidP="004251EC">
            <w:pPr>
              <w:pStyle w:val="TableParagraph"/>
              <w:spacing w:before="5"/>
              <w:jc w:val="center"/>
              <w:rPr>
                <w:rFonts w:ascii="Times New Roman" w:hAnsi="Times New Roman" w:cs="Times New Roman"/>
                <w:i/>
                <w:sz w:val="24"/>
                <w:szCs w:val="24"/>
              </w:rPr>
            </w:pPr>
          </w:p>
          <w:p w:rsidR="00714856" w:rsidRPr="004251EC" w:rsidRDefault="00714856" w:rsidP="004251EC">
            <w:pPr>
              <w:pStyle w:val="TableParagraph"/>
              <w:spacing w:before="0"/>
              <w:jc w:val="center"/>
              <w:rPr>
                <w:rFonts w:ascii="Times New Roman" w:hAnsi="Times New Roman" w:cs="Times New Roman"/>
                <w:sz w:val="24"/>
                <w:szCs w:val="24"/>
              </w:rPr>
            </w:pPr>
            <w:r w:rsidRPr="004251EC">
              <w:rPr>
                <w:rFonts w:ascii="Times New Roman" w:hAnsi="Times New Roman" w:cs="Times New Roman"/>
                <w:sz w:val="24"/>
                <w:szCs w:val="24"/>
              </w:rPr>
              <w:t>Geografijos</w:t>
            </w:r>
          </w:p>
        </w:tc>
        <w:tc>
          <w:tcPr>
            <w:tcW w:w="993" w:type="dxa"/>
            <w:shd w:val="clear" w:color="auto" w:fill="auto"/>
            <w:textDirection w:val="btLr"/>
          </w:tcPr>
          <w:p w:rsidR="00714856" w:rsidRPr="004251EC" w:rsidRDefault="00714856" w:rsidP="004251EC">
            <w:pPr>
              <w:pStyle w:val="TableParagraph"/>
              <w:spacing w:before="119" w:line="256" w:lineRule="auto"/>
              <w:ind w:right="135"/>
              <w:jc w:val="center"/>
              <w:rPr>
                <w:rFonts w:ascii="Times New Roman" w:hAnsi="Times New Roman" w:cs="Times New Roman"/>
                <w:sz w:val="24"/>
                <w:szCs w:val="24"/>
              </w:rPr>
            </w:pPr>
            <w:r w:rsidRPr="004251EC">
              <w:rPr>
                <w:rFonts w:ascii="Times New Roman" w:hAnsi="Times New Roman" w:cs="Times New Roman"/>
                <w:spacing w:val="-1"/>
                <w:sz w:val="24"/>
                <w:szCs w:val="24"/>
              </w:rPr>
              <w:t>Informacinių</w:t>
            </w:r>
            <w:r w:rsidRPr="004251EC">
              <w:rPr>
                <w:rFonts w:ascii="Times New Roman" w:hAnsi="Times New Roman" w:cs="Times New Roman"/>
                <w:spacing w:val="-43"/>
                <w:sz w:val="24"/>
                <w:szCs w:val="24"/>
              </w:rPr>
              <w:t xml:space="preserve"> </w:t>
            </w:r>
            <w:r w:rsidRPr="004251EC">
              <w:rPr>
                <w:rFonts w:ascii="Times New Roman" w:hAnsi="Times New Roman" w:cs="Times New Roman"/>
                <w:sz w:val="24"/>
                <w:szCs w:val="24"/>
              </w:rPr>
              <w:t>technologijų</w:t>
            </w:r>
          </w:p>
        </w:tc>
      </w:tr>
      <w:tr w:rsidR="00714856" w:rsidTr="004251EC">
        <w:trPr>
          <w:trHeight w:val="618"/>
        </w:trPr>
        <w:tc>
          <w:tcPr>
            <w:tcW w:w="2001" w:type="dxa"/>
            <w:shd w:val="clear" w:color="auto" w:fill="auto"/>
          </w:tcPr>
          <w:p w:rsidR="00714856" w:rsidRPr="004251EC" w:rsidRDefault="00714856" w:rsidP="004251EC">
            <w:pPr>
              <w:pStyle w:val="TableParagraph"/>
              <w:spacing w:before="164"/>
              <w:ind w:left="38"/>
              <w:rPr>
                <w:rFonts w:ascii="Times New Roman" w:hAnsi="Times New Roman" w:cs="Times New Roman"/>
                <w:sz w:val="24"/>
                <w:szCs w:val="24"/>
              </w:rPr>
            </w:pPr>
            <w:r w:rsidRPr="004251EC">
              <w:rPr>
                <w:rFonts w:ascii="Times New Roman" w:hAnsi="Times New Roman" w:cs="Times New Roman"/>
                <w:sz w:val="24"/>
                <w:szCs w:val="24"/>
              </w:rPr>
              <w:t>Anykščių</w:t>
            </w:r>
            <w:r w:rsidRPr="004251EC">
              <w:rPr>
                <w:rFonts w:ascii="Times New Roman" w:hAnsi="Times New Roman" w:cs="Times New Roman"/>
                <w:spacing w:val="2"/>
                <w:sz w:val="24"/>
                <w:szCs w:val="24"/>
              </w:rPr>
              <w:t xml:space="preserve"> </w:t>
            </w:r>
            <w:r w:rsidRPr="004251EC">
              <w:rPr>
                <w:rFonts w:ascii="Times New Roman" w:hAnsi="Times New Roman" w:cs="Times New Roman"/>
                <w:sz w:val="24"/>
                <w:szCs w:val="24"/>
              </w:rPr>
              <w:t>r.</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mokyklų</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mokiniai</w:t>
            </w:r>
          </w:p>
        </w:tc>
        <w:tc>
          <w:tcPr>
            <w:tcW w:w="850" w:type="dxa"/>
            <w:shd w:val="clear" w:color="auto" w:fill="auto"/>
          </w:tcPr>
          <w:p w:rsidR="00714856" w:rsidRPr="004251EC" w:rsidRDefault="00714856" w:rsidP="004251EC">
            <w:pPr>
              <w:pStyle w:val="TableParagraph"/>
              <w:ind w:left="90" w:right="54"/>
              <w:jc w:val="center"/>
              <w:rPr>
                <w:rFonts w:ascii="Times New Roman" w:hAnsi="Times New Roman" w:cs="Times New Roman"/>
                <w:sz w:val="24"/>
                <w:szCs w:val="24"/>
              </w:rPr>
            </w:pPr>
            <w:r w:rsidRPr="004251EC">
              <w:rPr>
                <w:rFonts w:ascii="Times New Roman" w:hAnsi="Times New Roman" w:cs="Times New Roman"/>
                <w:sz w:val="24"/>
                <w:szCs w:val="24"/>
              </w:rPr>
              <w:t>48,0</w:t>
            </w:r>
          </w:p>
        </w:tc>
        <w:tc>
          <w:tcPr>
            <w:tcW w:w="851" w:type="dxa"/>
            <w:shd w:val="clear" w:color="auto" w:fill="auto"/>
          </w:tcPr>
          <w:p w:rsidR="00714856" w:rsidRPr="004251EC" w:rsidRDefault="00714856" w:rsidP="004251EC">
            <w:pPr>
              <w:pStyle w:val="TableParagraph"/>
              <w:ind w:right="153"/>
              <w:jc w:val="right"/>
              <w:rPr>
                <w:rFonts w:ascii="Times New Roman" w:hAnsi="Times New Roman" w:cs="Times New Roman"/>
                <w:sz w:val="24"/>
                <w:szCs w:val="24"/>
              </w:rPr>
            </w:pPr>
            <w:r w:rsidRPr="004251EC">
              <w:rPr>
                <w:rFonts w:ascii="Times New Roman" w:hAnsi="Times New Roman" w:cs="Times New Roman"/>
                <w:sz w:val="24"/>
                <w:szCs w:val="24"/>
              </w:rPr>
              <w:t>20,7</w:t>
            </w:r>
          </w:p>
        </w:tc>
        <w:tc>
          <w:tcPr>
            <w:tcW w:w="850" w:type="dxa"/>
            <w:shd w:val="clear" w:color="auto" w:fill="auto"/>
          </w:tcPr>
          <w:p w:rsidR="00714856" w:rsidRPr="004251EC" w:rsidRDefault="00714856" w:rsidP="004251EC">
            <w:pPr>
              <w:pStyle w:val="TableParagraph"/>
              <w:ind w:left="90" w:right="55"/>
              <w:jc w:val="center"/>
              <w:rPr>
                <w:rFonts w:ascii="Times New Roman" w:hAnsi="Times New Roman" w:cs="Times New Roman"/>
                <w:sz w:val="24"/>
                <w:szCs w:val="24"/>
              </w:rPr>
            </w:pPr>
            <w:r w:rsidRPr="004251EC">
              <w:rPr>
                <w:rFonts w:ascii="Times New Roman" w:hAnsi="Times New Roman" w:cs="Times New Roman"/>
                <w:sz w:val="24"/>
                <w:szCs w:val="24"/>
              </w:rPr>
              <w:t>62,9</w:t>
            </w:r>
          </w:p>
        </w:tc>
        <w:tc>
          <w:tcPr>
            <w:tcW w:w="851" w:type="dxa"/>
            <w:shd w:val="clear" w:color="auto" w:fill="auto"/>
          </w:tcPr>
          <w:p w:rsidR="00714856" w:rsidRPr="004251EC" w:rsidRDefault="00714856" w:rsidP="004251EC">
            <w:pPr>
              <w:pStyle w:val="TableParagraph"/>
              <w:ind w:right="154"/>
              <w:jc w:val="right"/>
              <w:rPr>
                <w:rFonts w:ascii="Times New Roman" w:hAnsi="Times New Roman" w:cs="Times New Roman"/>
                <w:sz w:val="24"/>
                <w:szCs w:val="24"/>
              </w:rPr>
            </w:pPr>
            <w:r w:rsidRPr="004251EC">
              <w:rPr>
                <w:rFonts w:ascii="Times New Roman" w:hAnsi="Times New Roman" w:cs="Times New Roman"/>
                <w:sz w:val="24"/>
                <w:szCs w:val="24"/>
              </w:rPr>
              <w:t>54,9</w:t>
            </w:r>
          </w:p>
        </w:tc>
        <w:tc>
          <w:tcPr>
            <w:tcW w:w="850" w:type="dxa"/>
            <w:shd w:val="clear" w:color="auto" w:fill="auto"/>
          </w:tcPr>
          <w:p w:rsidR="00714856" w:rsidRPr="004251EC" w:rsidRDefault="00714856" w:rsidP="004251EC">
            <w:pPr>
              <w:pStyle w:val="TableParagraph"/>
              <w:ind w:left="146" w:right="115"/>
              <w:jc w:val="center"/>
              <w:rPr>
                <w:rFonts w:ascii="Times New Roman" w:hAnsi="Times New Roman" w:cs="Times New Roman"/>
                <w:sz w:val="24"/>
                <w:szCs w:val="24"/>
              </w:rPr>
            </w:pPr>
            <w:r w:rsidRPr="004251EC">
              <w:rPr>
                <w:rFonts w:ascii="Times New Roman" w:hAnsi="Times New Roman" w:cs="Times New Roman"/>
                <w:sz w:val="24"/>
                <w:szCs w:val="24"/>
              </w:rPr>
              <w:t>49,4</w:t>
            </w:r>
          </w:p>
        </w:tc>
        <w:tc>
          <w:tcPr>
            <w:tcW w:w="709" w:type="dxa"/>
            <w:shd w:val="clear" w:color="auto" w:fill="auto"/>
          </w:tcPr>
          <w:p w:rsidR="00714856" w:rsidRPr="004251EC" w:rsidRDefault="00714856" w:rsidP="004251EC">
            <w:pPr>
              <w:pStyle w:val="TableParagraph"/>
              <w:ind w:right="155"/>
              <w:jc w:val="right"/>
              <w:rPr>
                <w:rFonts w:ascii="Times New Roman" w:hAnsi="Times New Roman" w:cs="Times New Roman"/>
                <w:sz w:val="24"/>
                <w:szCs w:val="24"/>
              </w:rPr>
            </w:pPr>
            <w:r w:rsidRPr="004251EC">
              <w:rPr>
                <w:rFonts w:ascii="Times New Roman" w:hAnsi="Times New Roman" w:cs="Times New Roman"/>
                <w:sz w:val="24"/>
                <w:szCs w:val="24"/>
              </w:rPr>
              <w:t>34,7</w:t>
            </w:r>
          </w:p>
        </w:tc>
        <w:tc>
          <w:tcPr>
            <w:tcW w:w="708" w:type="dxa"/>
            <w:shd w:val="clear" w:color="auto" w:fill="auto"/>
          </w:tcPr>
          <w:p w:rsidR="00714856" w:rsidRPr="004251EC" w:rsidRDefault="00714856" w:rsidP="004251EC">
            <w:pPr>
              <w:pStyle w:val="TableParagraph"/>
              <w:ind w:left="87" w:right="58"/>
              <w:jc w:val="center"/>
              <w:rPr>
                <w:rFonts w:ascii="Times New Roman" w:hAnsi="Times New Roman" w:cs="Times New Roman"/>
                <w:sz w:val="24"/>
                <w:szCs w:val="24"/>
              </w:rPr>
            </w:pPr>
            <w:r w:rsidRPr="004251EC">
              <w:rPr>
                <w:rFonts w:ascii="Times New Roman" w:hAnsi="Times New Roman" w:cs="Times New Roman"/>
                <w:sz w:val="24"/>
                <w:szCs w:val="24"/>
              </w:rPr>
              <w:t>49,3</w:t>
            </w:r>
          </w:p>
        </w:tc>
        <w:tc>
          <w:tcPr>
            <w:tcW w:w="850" w:type="dxa"/>
            <w:shd w:val="clear" w:color="auto" w:fill="auto"/>
          </w:tcPr>
          <w:p w:rsidR="00714856" w:rsidRPr="004251EC" w:rsidRDefault="00714856" w:rsidP="004251EC">
            <w:pPr>
              <w:pStyle w:val="TableParagraph"/>
              <w:ind w:right="157"/>
              <w:jc w:val="right"/>
              <w:rPr>
                <w:rFonts w:ascii="Times New Roman" w:hAnsi="Times New Roman" w:cs="Times New Roman"/>
                <w:sz w:val="24"/>
                <w:szCs w:val="24"/>
              </w:rPr>
            </w:pPr>
            <w:r w:rsidRPr="004251EC">
              <w:rPr>
                <w:rFonts w:ascii="Times New Roman" w:hAnsi="Times New Roman" w:cs="Times New Roman"/>
                <w:sz w:val="24"/>
                <w:szCs w:val="24"/>
              </w:rPr>
              <w:t>47,6</w:t>
            </w:r>
          </w:p>
        </w:tc>
        <w:tc>
          <w:tcPr>
            <w:tcW w:w="993" w:type="dxa"/>
            <w:shd w:val="clear" w:color="auto" w:fill="auto"/>
          </w:tcPr>
          <w:p w:rsidR="00714856" w:rsidRPr="004251EC" w:rsidRDefault="00714856" w:rsidP="004251EC">
            <w:pPr>
              <w:pStyle w:val="TableParagraph"/>
              <w:ind w:left="85" w:right="58"/>
              <w:jc w:val="center"/>
              <w:rPr>
                <w:rFonts w:ascii="Times New Roman" w:hAnsi="Times New Roman" w:cs="Times New Roman"/>
                <w:sz w:val="24"/>
                <w:szCs w:val="24"/>
              </w:rPr>
            </w:pPr>
            <w:r w:rsidRPr="004251EC">
              <w:rPr>
                <w:rFonts w:ascii="Times New Roman" w:hAnsi="Times New Roman" w:cs="Times New Roman"/>
                <w:sz w:val="24"/>
                <w:szCs w:val="24"/>
              </w:rPr>
              <w:t>64,3</w:t>
            </w:r>
          </w:p>
        </w:tc>
      </w:tr>
      <w:tr w:rsidR="00714856" w:rsidTr="004251EC">
        <w:trPr>
          <w:trHeight w:val="618"/>
        </w:trPr>
        <w:tc>
          <w:tcPr>
            <w:tcW w:w="2001" w:type="dxa"/>
            <w:shd w:val="clear" w:color="auto" w:fill="auto"/>
          </w:tcPr>
          <w:p w:rsidR="00714856" w:rsidRPr="004251EC" w:rsidRDefault="00714856" w:rsidP="004251EC">
            <w:pPr>
              <w:pStyle w:val="TableParagraph"/>
              <w:spacing w:before="164"/>
              <w:ind w:left="38"/>
              <w:rPr>
                <w:rFonts w:ascii="Times New Roman" w:hAnsi="Times New Roman" w:cs="Times New Roman"/>
                <w:sz w:val="24"/>
                <w:szCs w:val="24"/>
              </w:rPr>
            </w:pPr>
            <w:r w:rsidRPr="004251EC">
              <w:rPr>
                <w:rFonts w:ascii="Times New Roman" w:hAnsi="Times New Roman" w:cs="Times New Roman"/>
                <w:sz w:val="24"/>
                <w:szCs w:val="24"/>
              </w:rPr>
              <w:t>Šalies</w:t>
            </w:r>
            <w:r w:rsidRPr="004251EC">
              <w:rPr>
                <w:rFonts w:ascii="Times New Roman" w:hAnsi="Times New Roman" w:cs="Times New Roman"/>
                <w:spacing w:val="2"/>
                <w:sz w:val="24"/>
                <w:szCs w:val="24"/>
              </w:rPr>
              <w:t xml:space="preserve"> </w:t>
            </w:r>
            <w:r w:rsidRPr="004251EC">
              <w:rPr>
                <w:rFonts w:ascii="Times New Roman" w:hAnsi="Times New Roman" w:cs="Times New Roman"/>
                <w:sz w:val="24"/>
                <w:szCs w:val="24"/>
              </w:rPr>
              <w:t>mokyklų</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mokiniai</w:t>
            </w:r>
          </w:p>
        </w:tc>
        <w:tc>
          <w:tcPr>
            <w:tcW w:w="850" w:type="dxa"/>
            <w:shd w:val="clear" w:color="auto" w:fill="auto"/>
          </w:tcPr>
          <w:p w:rsidR="00714856" w:rsidRPr="004251EC" w:rsidRDefault="00714856" w:rsidP="004251EC">
            <w:pPr>
              <w:pStyle w:val="TableParagraph"/>
              <w:ind w:left="90" w:right="54"/>
              <w:jc w:val="center"/>
              <w:rPr>
                <w:rFonts w:ascii="Times New Roman" w:hAnsi="Times New Roman" w:cs="Times New Roman"/>
                <w:sz w:val="24"/>
                <w:szCs w:val="24"/>
              </w:rPr>
            </w:pPr>
            <w:r w:rsidRPr="004251EC">
              <w:rPr>
                <w:rFonts w:ascii="Times New Roman" w:hAnsi="Times New Roman" w:cs="Times New Roman"/>
                <w:sz w:val="24"/>
                <w:szCs w:val="24"/>
              </w:rPr>
              <w:t>44,4</w:t>
            </w:r>
          </w:p>
        </w:tc>
        <w:tc>
          <w:tcPr>
            <w:tcW w:w="851" w:type="dxa"/>
            <w:shd w:val="clear" w:color="auto" w:fill="auto"/>
          </w:tcPr>
          <w:p w:rsidR="00714856" w:rsidRPr="004251EC" w:rsidRDefault="00714856" w:rsidP="004251EC">
            <w:pPr>
              <w:pStyle w:val="TableParagraph"/>
              <w:ind w:right="153"/>
              <w:jc w:val="right"/>
              <w:rPr>
                <w:rFonts w:ascii="Times New Roman" w:hAnsi="Times New Roman" w:cs="Times New Roman"/>
                <w:sz w:val="24"/>
                <w:szCs w:val="24"/>
              </w:rPr>
            </w:pPr>
            <w:r w:rsidRPr="004251EC">
              <w:rPr>
                <w:rFonts w:ascii="Times New Roman" w:hAnsi="Times New Roman" w:cs="Times New Roman"/>
                <w:sz w:val="24"/>
                <w:szCs w:val="24"/>
              </w:rPr>
              <w:t>26,6</w:t>
            </w:r>
          </w:p>
        </w:tc>
        <w:tc>
          <w:tcPr>
            <w:tcW w:w="850" w:type="dxa"/>
            <w:shd w:val="clear" w:color="auto" w:fill="auto"/>
          </w:tcPr>
          <w:p w:rsidR="00714856" w:rsidRPr="004251EC" w:rsidRDefault="00714856" w:rsidP="004251EC">
            <w:pPr>
              <w:pStyle w:val="TableParagraph"/>
              <w:ind w:left="90" w:right="55"/>
              <w:jc w:val="center"/>
              <w:rPr>
                <w:rFonts w:ascii="Times New Roman" w:hAnsi="Times New Roman" w:cs="Times New Roman"/>
                <w:sz w:val="24"/>
                <w:szCs w:val="24"/>
              </w:rPr>
            </w:pPr>
            <w:r w:rsidRPr="004251EC">
              <w:rPr>
                <w:rFonts w:ascii="Times New Roman" w:hAnsi="Times New Roman" w:cs="Times New Roman"/>
                <w:sz w:val="24"/>
                <w:szCs w:val="24"/>
              </w:rPr>
              <w:t>71,0</w:t>
            </w:r>
          </w:p>
        </w:tc>
        <w:tc>
          <w:tcPr>
            <w:tcW w:w="851" w:type="dxa"/>
            <w:shd w:val="clear" w:color="auto" w:fill="auto"/>
          </w:tcPr>
          <w:p w:rsidR="00714856" w:rsidRPr="004251EC" w:rsidRDefault="00714856" w:rsidP="004251EC">
            <w:pPr>
              <w:pStyle w:val="TableParagraph"/>
              <w:ind w:right="154"/>
              <w:jc w:val="right"/>
              <w:rPr>
                <w:rFonts w:ascii="Times New Roman" w:hAnsi="Times New Roman" w:cs="Times New Roman"/>
                <w:sz w:val="24"/>
                <w:szCs w:val="24"/>
              </w:rPr>
            </w:pPr>
            <w:r w:rsidRPr="004251EC">
              <w:rPr>
                <w:rFonts w:ascii="Times New Roman" w:hAnsi="Times New Roman" w:cs="Times New Roman"/>
                <w:sz w:val="24"/>
                <w:szCs w:val="24"/>
              </w:rPr>
              <w:t>55,1</w:t>
            </w:r>
          </w:p>
        </w:tc>
        <w:tc>
          <w:tcPr>
            <w:tcW w:w="850" w:type="dxa"/>
            <w:shd w:val="clear" w:color="auto" w:fill="auto"/>
          </w:tcPr>
          <w:p w:rsidR="00714856" w:rsidRPr="004251EC" w:rsidRDefault="00714856" w:rsidP="004251EC">
            <w:pPr>
              <w:pStyle w:val="TableParagraph"/>
              <w:ind w:left="146" w:right="115"/>
              <w:jc w:val="center"/>
              <w:rPr>
                <w:rFonts w:ascii="Times New Roman" w:hAnsi="Times New Roman" w:cs="Times New Roman"/>
                <w:sz w:val="24"/>
                <w:szCs w:val="24"/>
              </w:rPr>
            </w:pPr>
            <w:r w:rsidRPr="004251EC">
              <w:rPr>
                <w:rFonts w:ascii="Times New Roman" w:hAnsi="Times New Roman" w:cs="Times New Roman"/>
                <w:sz w:val="24"/>
                <w:szCs w:val="24"/>
              </w:rPr>
              <w:t>52,3</w:t>
            </w:r>
          </w:p>
        </w:tc>
        <w:tc>
          <w:tcPr>
            <w:tcW w:w="709" w:type="dxa"/>
            <w:shd w:val="clear" w:color="auto" w:fill="auto"/>
          </w:tcPr>
          <w:p w:rsidR="00714856" w:rsidRPr="004251EC" w:rsidRDefault="00714856" w:rsidP="004251EC">
            <w:pPr>
              <w:pStyle w:val="TableParagraph"/>
              <w:ind w:right="155"/>
              <w:jc w:val="right"/>
              <w:rPr>
                <w:rFonts w:ascii="Times New Roman" w:hAnsi="Times New Roman" w:cs="Times New Roman"/>
                <w:sz w:val="24"/>
                <w:szCs w:val="24"/>
              </w:rPr>
            </w:pPr>
            <w:r w:rsidRPr="004251EC">
              <w:rPr>
                <w:rFonts w:ascii="Times New Roman" w:hAnsi="Times New Roman" w:cs="Times New Roman"/>
                <w:sz w:val="24"/>
                <w:szCs w:val="24"/>
              </w:rPr>
              <w:t>46,5</w:t>
            </w:r>
          </w:p>
        </w:tc>
        <w:tc>
          <w:tcPr>
            <w:tcW w:w="708" w:type="dxa"/>
            <w:shd w:val="clear" w:color="auto" w:fill="auto"/>
          </w:tcPr>
          <w:p w:rsidR="00714856" w:rsidRPr="004251EC" w:rsidRDefault="00714856" w:rsidP="004251EC">
            <w:pPr>
              <w:pStyle w:val="TableParagraph"/>
              <w:ind w:left="87" w:right="58"/>
              <w:jc w:val="center"/>
              <w:rPr>
                <w:rFonts w:ascii="Times New Roman" w:hAnsi="Times New Roman" w:cs="Times New Roman"/>
                <w:sz w:val="24"/>
                <w:szCs w:val="24"/>
              </w:rPr>
            </w:pPr>
            <w:r w:rsidRPr="004251EC">
              <w:rPr>
                <w:rFonts w:ascii="Times New Roman" w:hAnsi="Times New Roman" w:cs="Times New Roman"/>
                <w:sz w:val="24"/>
                <w:szCs w:val="24"/>
              </w:rPr>
              <w:t>54,2</w:t>
            </w:r>
          </w:p>
        </w:tc>
        <w:tc>
          <w:tcPr>
            <w:tcW w:w="850" w:type="dxa"/>
            <w:shd w:val="clear" w:color="auto" w:fill="auto"/>
          </w:tcPr>
          <w:p w:rsidR="00714856" w:rsidRPr="004251EC" w:rsidRDefault="00714856" w:rsidP="004251EC">
            <w:pPr>
              <w:pStyle w:val="TableParagraph"/>
              <w:ind w:right="157"/>
              <w:jc w:val="right"/>
              <w:rPr>
                <w:rFonts w:ascii="Times New Roman" w:hAnsi="Times New Roman" w:cs="Times New Roman"/>
                <w:sz w:val="24"/>
                <w:szCs w:val="24"/>
              </w:rPr>
            </w:pPr>
            <w:r w:rsidRPr="004251EC">
              <w:rPr>
                <w:rFonts w:ascii="Times New Roman" w:hAnsi="Times New Roman" w:cs="Times New Roman"/>
                <w:sz w:val="24"/>
                <w:szCs w:val="24"/>
              </w:rPr>
              <w:t>48,1</w:t>
            </w:r>
          </w:p>
        </w:tc>
        <w:tc>
          <w:tcPr>
            <w:tcW w:w="993" w:type="dxa"/>
            <w:shd w:val="clear" w:color="auto" w:fill="auto"/>
          </w:tcPr>
          <w:p w:rsidR="00714856" w:rsidRPr="004251EC" w:rsidRDefault="00714856" w:rsidP="004251EC">
            <w:pPr>
              <w:pStyle w:val="TableParagraph"/>
              <w:ind w:left="85" w:right="58"/>
              <w:jc w:val="center"/>
              <w:rPr>
                <w:rFonts w:ascii="Times New Roman" w:hAnsi="Times New Roman" w:cs="Times New Roman"/>
                <w:sz w:val="24"/>
                <w:szCs w:val="24"/>
              </w:rPr>
            </w:pPr>
            <w:r w:rsidRPr="004251EC">
              <w:rPr>
                <w:rFonts w:ascii="Times New Roman" w:hAnsi="Times New Roman" w:cs="Times New Roman"/>
                <w:sz w:val="24"/>
                <w:szCs w:val="24"/>
              </w:rPr>
              <w:t>46,7</w:t>
            </w:r>
          </w:p>
        </w:tc>
      </w:tr>
    </w:tbl>
    <w:p w:rsidR="00714856" w:rsidRDefault="00714856" w:rsidP="00714856">
      <w:pPr>
        <w:pStyle w:val="BodyText"/>
        <w:rPr>
          <w:i/>
          <w:sz w:val="20"/>
        </w:rPr>
      </w:pPr>
    </w:p>
    <w:p w:rsidR="009E22C1" w:rsidRDefault="009E22C1" w:rsidP="009E22C1">
      <w:pPr>
        <w:pStyle w:val="ListParagraph"/>
        <w:widowControl w:val="0"/>
        <w:tabs>
          <w:tab w:val="left" w:pos="317"/>
        </w:tabs>
        <w:autoSpaceDE w:val="0"/>
        <w:autoSpaceDN w:val="0"/>
        <w:ind w:left="0"/>
        <w:contextualSpacing w:val="0"/>
        <w:jc w:val="right"/>
        <w:rPr>
          <w:b/>
          <w:i/>
          <w:spacing w:val="1"/>
          <w:sz w:val="20"/>
          <w:szCs w:val="20"/>
        </w:rPr>
      </w:pPr>
      <w:r>
        <w:rPr>
          <w:b/>
          <w:i/>
          <w:sz w:val="20"/>
          <w:szCs w:val="20"/>
        </w:rPr>
        <w:t xml:space="preserve">        </w:t>
      </w:r>
      <w:r w:rsidRPr="009E22C1">
        <w:rPr>
          <w:b/>
          <w:i/>
          <w:sz w:val="20"/>
          <w:szCs w:val="20"/>
        </w:rPr>
        <w:t>11</w:t>
      </w:r>
      <w:r>
        <w:rPr>
          <w:b/>
          <w:i/>
          <w:sz w:val="20"/>
          <w:szCs w:val="20"/>
        </w:rPr>
        <w:t xml:space="preserve"> </w:t>
      </w:r>
      <w:r w:rsidR="00714856" w:rsidRPr="009E22C1">
        <w:rPr>
          <w:b/>
          <w:i/>
          <w:sz w:val="20"/>
          <w:szCs w:val="20"/>
        </w:rPr>
        <w:t>lentelė.</w:t>
      </w:r>
      <w:r w:rsidR="00714856" w:rsidRPr="009E22C1">
        <w:rPr>
          <w:b/>
          <w:i/>
          <w:spacing w:val="44"/>
          <w:sz w:val="20"/>
          <w:szCs w:val="20"/>
        </w:rPr>
        <w:t xml:space="preserve"> </w:t>
      </w:r>
      <w:r w:rsidR="00714856" w:rsidRPr="009E22C1">
        <w:rPr>
          <w:b/>
          <w:i/>
          <w:sz w:val="20"/>
          <w:szCs w:val="20"/>
        </w:rPr>
        <w:t>Savivaldybės</w:t>
      </w:r>
      <w:r w:rsidR="00714856" w:rsidRPr="009E22C1">
        <w:rPr>
          <w:b/>
          <w:i/>
          <w:spacing w:val="1"/>
          <w:sz w:val="20"/>
          <w:szCs w:val="20"/>
        </w:rPr>
        <w:t xml:space="preserve"> </w:t>
      </w:r>
      <w:r w:rsidR="00714856" w:rsidRPr="009E22C1">
        <w:rPr>
          <w:b/>
          <w:i/>
          <w:sz w:val="20"/>
          <w:szCs w:val="20"/>
        </w:rPr>
        <w:t>mokyklų mokinių, 2020</w:t>
      </w:r>
      <w:r w:rsidR="00714856" w:rsidRPr="009E22C1">
        <w:rPr>
          <w:b/>
          <w:i/>
          <w:spacing w:val="1"/>
          <w:sz w:val="20"/>
          <w:szCs w:val="20"/>
        </w:rPr>
        <w:t xml:space="preserve"> </w:t>
      </w:r>
      <w:r w:rsidR="00714856" w:rsidRPr="009E22C1">
        <w:rPr>
          <w:b/>
          <w:i/>
          <w:sz w:val="20"/>
          <w:szCs w:val="20"/>
        </w:rPr>
        <w:t>m. laikiusių VBE,</w:t>
      </w:r>
      <w:r w:rsidR="00714856" w:rsidRPr="009E22C1">
        <w:rPr>
          <w:b/>
          <w:i/>
          <w:spacing w:val="1"/>
          <w:sz w:val="20"/>
          <w:szCs w:val="20"/>
        </w:rPr>
        <w:t xml:space="preserve"> </w:t>
      </w:r>
    </w:p>
    <w:p w:rsidR="00714856" w:rsidRPr="009E22C1" w:rsidRDefault="00714856" w:rsidP="009E22C1">
      <w:pPr>
        <w:pStyle w:val="ListParagraph"/>
        <w:widowControl w:val="0"/>
        <w:tabs>
          <w:tab w:val="left" w:pos="317"/>
        </w:tabs>
        <w:autoSpaceDE w:val="0"/>
        <w:autoSpaceDN w:val="0"/>
        <w:ind w:left="0"/>
        <w:contextualSpacing w:val="0"/>
        <w:jc w:val="right"/>
        <w:rPr>
          <w:b/>
          <w:i/>
          <w:sz w:val="20"/>
          <w:szCs w:val="20"/>
        </w:rPr>
      </w:pPr>
      <w:r w:rsidRPr="009E22C1">
        <w:rPr>
          <w:b/>
          <w:i/>
          <w:sz w:val="20"/>
          <w:szCs w:val="20"/>
        </w:rPr>
        <w:lastRenderedPageBreak/>
        <w:t>procentinės</w:t>
      </w:r>
      <w:r w:rsidRPr="009E22C1">
        <w:rPr>
          <w:b/>
          <w:i/>
          <w:spacing w:val="2"/>
          <w:sz w:val="20"/>
          <w:szCs w:val="20"/>
        </w:rPr>
        <w:t xml:space="preserve"> </w:t>
      </w:r>
      <w:r w:rsidRPr="009E22C1">
        <w:rPr>
          <w:b/>
          <w:i/>
          <w:sz w:val="20"/>
          <w:szCs w:val="20"/>
        </w:rPr>
        <w:t>dalies</w:t>
      </w:r>
      <w:r w:rsidRPr="009E22C1">
        <w:rPr>
          <w:b/>
          <w:i/>
          <w:spacing w:val="2"/>
          <w:sz w:val="20"/>
          <w:szCs w:val="20"/>
        </w:rPr>
        <w:t xml:space="preserve"> </w:t>
      </w:r>
      <w:r w:rsidRPr="009E22C1">
        <w:rPr>
          <w:b/>
          <w:i/>
          <w:sz w:val="20"/>
          <w:szCs w:val="20"/>
        </w:rPr>
        <w:t>palyginimas</w:t>
      </w:r>
      <w:r w:rsidRPr="009E22C1">
        <w:rPr>
          <w:b/>
          <w:i/>
          <w:spacing w:val="1"/>
          <w:sz w:val="20"/>
          <w:szCs w:val="20"/>
        </w:rPr>
        <w:t xml:space="preserve"> </w:t>
      </w:r>
      <w:r w:rsidRPr="009E22C1">
        <w:rPr>
          <w:b/>
          <w:i/>
          <w:sz w:val="20"/>
          <w:szCs w:val="20"/>
        </w:rPr>
        <w:t>su šalies</w:t>
      </w:r>
      <w:r w:rsidRPr="009E22C1">
        <w:rPr>
          <w:b/>
          <w:i/>
          <w:spacing w:val="-46"/>
          <w:sz w:val="20"/>
          <w:szCs w:val="20"/>
        </w:rPr>
        <w:t xml:space="preserve"> </w:t>
      </w:r>
      <w:r w:rsidR="00AD6E9E">
        <w:rPr>
          <w:b/>
          <w:i/>
          <w:spacing w:val="-46"/>
          <w:sz w:val="20"/>
          <w:szCs w:val="20"/>
        </w:rPr>
        <w:t xml:space="preserve">        </w:t>
      </w:r>
      <w:r w:rsidRPr="009E22C1">
        <w:rPr>
          <w:b/>
          <w:i/>
          <w:sz w:val="20"/>
          <w:szCs w:val="20"/>
        </w:rPr>
        <w:t>procentinėmis dalimis pagal dalykus.</w:t>
      </w:r>
    </w:p>
    <w:p w:rsidR="00714856" w:rsidRPr="009E22C1" w:rsidRDefault="00714856" w:rsidP="009E22C1">
      <w:pPr>
        <w:jc w:val="right"/>
        <w:rPr>
          <w:b/>
          <w:i/>
          <w:sz w:val="20"/>
          <w:szCs w:val="20"/>
        </w:rPr>
      </w:pPr>
      <w:r w:rsidRPr="009E22C1">
        <w:rPr>
          <w:b/>
          <w:i/>
          <w:sz w:val="20"/>
          <w:szCs w:val="20"/>
        </w:rPr>
        <w:t>Lentelėje</w:t>
      </w:r>
      <w:r w:rsidRPr="009E22C1">
        <w:rPr>
          <w:b/>
          <w:i/>
          <w:spacing w:val="-3"/>
          <w:sz w:val="20"/>
          <w:szCs w:val="20"/>
        </w:rPr>
        <w:t xml:space="preserve"> </w:t>
      </w:r>
      <w:r w:rsidRPr="009E22C1">
        <w:rPr>
          <w:b/>
          <w:i/>
          <w:sz w:val="20"/>
          <w:szCs w:val="20"/>
        </w:rPr>
        <w:t xml:space="preserve">analizuojami </w:t>
      </w:r>
      <w:r w:rsidRPr="009E22C1">
        <w:rPr>
          <w:b/>
          <w:i/>
          <w:spacing w:val="-2"/>
          <w:sz w:val="20"/>
          <w:szCs w:val="20"/>
        </w:rPr>
        <w:t xml:space="preserve"> </w:t>
      </w:r>
      <w:r w:rsidR="00111305">
        <w:rPr>
          <w:b/>
          <w:i/>
          <w:spacing w:val="-2"/>
          <w:sz w:val="20"/>
          <w:szCs w:val="20"/>
        </w:rPr>
        <w:t>S</w:t>
      </w:r>
      <w:r w:rsidRPr="009E22C1">
        <w:rPr>
          <w:b/>
          <w:i/>
          <w:sz w:val="20"/>
          <w:szCs w:val="20"/>
        </w:rPr>
        <w:t>avivaldybės</w:t>
      </w:r>
      <w:r w:rsidRPr="009E22C1">
        <w:rPr>
          <w:b/>
          <w:i/>
          <w:spacing w:val="-3"/>
          <w:sz w:val="20"/>
          <w:szCs w:val="20"/>
        </w:rPr>
        <w:t xml:space="preserve"> </w:t>
      </w:r>
      <w:r w:rsidRPr="009E22C1">
        <w:rPr>
          <w:b/>
          <w:i/>
          <w:sz w:val="20"/>
          <w:szCs w:val="20"/>
        </w:rPr>
        <w:t>mokyklų</w:t>
      </w:r>
      <w:r w:rsidRPr="009E22C1">
        <w:rPr>
          <w:b/>
          <w:i/>
          <w:spacing w:val="-2"/>
          <w:sz w:val="20"/>
          <w:szCs w:val="20"/>
        </w:rPr>
        <w:t xml:space="preserve"> </w:t>
      </w:r>
      <w:r w:rsidRPr="009E22C1">
        <w:rPr>
          <w:b/>
          <w:i/>
          <w:sz w:val="20"/>
          <w:szCs w:val="20"/>
        </w:rPr>
        <w:t>ir</w:t>
      </w:r>
      <w:r w:rsidRPr="009E22C1">
        <w:rPr>
          <w:b/>
          <w:i/>
          <w:spacing w:val="-4"/>
          <w:sz w:val="20"/>
          <w:szCs w:val="20"/>
        </w:rPr>
        <w:t xml:space="preserve"> </w:t>
      </w:r>
      <w:r w:rsidRPr="009E22C1">
        <w:rPr>
          <w:b/>
          <w:i/>
          <w:sz w:val="20"/>
          <w:szCs w:val="20"/>
        </w:rPr>
        <w:t>šalies</w:t>
      </w:r>
      <w:r w:rsidRPr="009E22C1">
        <w:rPr>
          <w:b/>
          <w:i/>
          <w:spacing w:val="-2"/>
          <w:sz w:val="20"/>
          <w:szCs w:val="20"/>
        </w:rPr>
        <w:t xml:space="preserve"> </w:t>
      </w:r>
      <w:r w:rsidRPr="009E22C1">
        <w:rPr>
          <w:b/>
          <w:i/>
          <w:sz w:val="20"/>
          <w:szCs w:val="20"/>
        </w:rPr>
        <w:t>mokiniai,</w:t>
      </w:r>
      <w:r w:rsidRPr="009E22C1">
        <w:rPr>
          <w:b/>
          <w:i/>
          <w:spacing w:val="-2"/>
          <w:sz w:val="20"/>
          <w:szCs w:val="20"/>
        </w:rPr>
        <w:t xml:space="preserve"> </w:t>
      </w:r>
      <w:r w:rsidRPr="009E22C1">
        <w:rPr>
          <w:b/>
          <w:i/>
          <w:sz w:val="20"/>
          <w:szCs w:val="20"/>
        </w:rPr>
        <w:t>be</w:t>
      </w:r>
      <w:r w:rsidRPr="009E22C1">
        <w:rPr>
          <w:b/>
          <w:i/>
          <w:spacing w:val="-2"/>
          <w:sz w:val="20"/>
          <w:szCs w:val="20"/>
        </w:rPr>
        <w:t xml:space="preserve"> </w:t>
      </w:r>
      <w:r w:rsidRPr="009E22C1">
        <w:rPr>
          <w:b/>
          <w:i/>
          <w:sz w:val="20"/>
          <w:szCs w:val="20"/>
        </w:rPr>
        <w:t>eksternų</w:t>
      </w:r>
      <w:r w:rsidRPr="009E22C1">
        <w:rPr>
          <w:b/>
          <w:i/>
          <w:spacing w:val="-3"/>
          <w:sz w:val="20"/>
          <w:szCs w:val="20"/>
        </w:rPr>
        <w:t xml:space="preserve"> </w:t>
      </w:r>
      <w:r w:rsidRPr="009E22C1">
        <w:rPr>
          <w:b/>
          <w:i/>
          <w:sz w:val="20"/>
          <w:szCs w:val="20"/>
        </w:rPr>
        <w:t>ir</w:t>
      </w:r>
      <w:r w:rsidRPr="009E22C1">
        <w:rPr>
          <w:b/>
          <w:i/>
          <w:spacing w:val="-3"/>
          <w:sz w:val="20"/>
          <w:szCs w:val="20"/>
        </w:rPr>
        <w:t xml:space="preserve"> </w:t>
      </w:r>
      <w:r w:rsidRPr="009E22C1">
        <w:rPr>
          <w:b/>
          <w:i/>
          <w:sz w:val="20"/>
          <w:szCs w:val="20"/>
        </w:rPr>
        <w:t>buvusių</w:t>
      </w:r>
      <w:r w:rsidRPr="009E22C1">
        <w:rPr>
          <w:b/>
          <w:i/>
          <w:spacing w:val="-1"/>
          <w:sz w:val="20"/>
          <w:szCs w:val="20"/>
        </w:rPr>
        <w:t xml:space="preserve"> </w:t>
      </w:r>
      <w:r w:rsidRPr="009E22C1">
        <w:rPr>
          <w:b/>
          <w:i/>
          <w:sz w:val="20"/>
          <w:szCs w:val="20"/>
        </w:rPr>
        <w:t>mokinių.</w:t>
      </w:r>
    </w:p>
    <w:p w:rsidR="00714856" w:rsidRDefault="00714856" w:rsidP="00714856">
      <w:pPr>
        <w:pStyle w:val="BodyText"/>
        <w:spacing w:before="6"/>
        <w:rPr>
          <w:i/>
        </w:rPr>
      </w:pPr>
    </w:p>
    <w:tbl>
      <w:tblPr>
        <w:tblW w:w="9513"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59"/>
        <w:gridCol w:w="851"/>
        <w:gridCol w:w="850"/>
        <w:gridCol w:w="851"/>
        <w:gridCol w:w="850"/>
        <w:gridCol w:w="851"/>
        <w:gridCol w:w="850"/>
        <w:gridCol w:w="851"/>
        <w:gridCol w:w="850"/>
        <w:gridCol w:w="850"/>
      </w:tblGrid>
      <w:tr w:rsidR="00714856" w:rsidTr="004251EC">
        <w:trPr>
          <w:trHeight w:val="407"/>
        </w:trPr>
        <w:tc>
          <w:tcPr>
            <w:tcW w:w="1859" w:type="dxa"/>
            <w:vMerge w:val="restart"/>
            <w:tcBorders>
              <w:top w:val="single" w:sz="4" w:space="0" w:color="auto"/>
              <w:left w:val="single" w:sz="4" w:space="0" w:color="auto"/>
            </w:tcBorders>
            <w:shd w:val="clear" w:color="auto" w:fill="auto"/>
          </w:tcPr>
          <w:p w:rsidR="00714856" w:rsidRPr="004251EC" w:rsidRDefault="00714856" w:rsidP="004251EC">
            <w:pPr>
              <w:pStyle w:val="TableParagraph"/>
              <w:spacing w:before="0"/>
              <w:rPr>
                <w:rFonts w:ascii="Times New Roman"/>
                <w:sz w:val="20"/>
              </w:rPr>
            </w:pPr>
          </w:p>
        </w:tc>
        <w:tc>
          <w:tcPr>
            <w:tcW w:w="7654" w:type="dxa"/>
            <w:gridSpan w:val="9"/>
            <w:shd w:val="clear" w:color="auto" w:fill="auto"/>
          </w:tcPr>
          <w:p w:rsidR="00714856" w:rsidRPr="004251EC" w:rsidRDefault="00714856" w:rsidP="004251EC">
            <w:pPr>
              <w:pStyle w:val="TableParagraph"/>
              <w:spacing w:before="59"/>
              <w:ind w:left="1559"/>
              <w:rPr>
                <w:rFonts w:ascii="Times New Roman" w:hAnsi="Times New Roman" w:cs="Times New Roman"/>
                <w:sz w:val="24"/>
                <w:szCs w:val="24"/>
              </w:rPr>
            </w:pPr>
            <w:r w:rsidRPr="004251EC">
              <w:rPr>
                <w:rFonts w:ascii="Times New Roman" w:hAnsi="Times New Roman" w:cs="Times New Roman"/>
                <w:sz w:val="24"/>
                <w:szCs w:val="24"/>
              </w:rPr>
              <w:t>VBE laikiusių</w:t>
            </w:r>
            <w:r w:rsidRPr="004251EC">
              <w:rPr>
                <w:rFonts w:ascii="Times New Roman" w:hAnsi="Times New Roman" w:cs="Times New Roman"/>
                <w:spacing w:val="-2"/>
                <w:sz w:val="24"/>
                <w:szCs w:val="24"/>
              </w:rPr>
              <w:t xml:space="preserve"> </w:t>
            </w:r>
            <w:r w:rsidRPr="004251EC">
              <w:rPr>
                <w:rFonts w:ascii="Times New Roman" w:hAnsi="Times New Roman" w:cs="Times New Roman"/>
                <w:sz w:val="24"/>
                <w:szCs w:val="24"/>
              </w:rPr>
              <w:t>abiturientų</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procentinė</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dalis</w:t>
            </w:r>
          </w:p>
        </w:tc>
      </w:tr>
      <w:tr w:rsidR="00714856" w:rsidTr="004251EC">
        <w:trPr>
          <w:trHeight w:val="1535"/>
        </w:trPr>
        <w:tc>
          <w:tcPr>
            <w:tcW w:w="1859" w:type="dxa"/>
            <w:vMerge/>
            <w:tcBorders>
              <w:top w:val="nil"/>
              <w:left w:val="single" w:sz="4" w:space="0" w:color="auto"/>
            </w:tcBorders>
            <w:shd w:val="clear" w:color="auto" w:fill="auto"/>
          </w:tcPr>
          <w:p w:rsidR="00714856" w:rsidRPr="004251EC" w:rsidRDefault="00714856" w:rsidP="004251EC">
            <w:pPr>
              <w:widowControl w:val="0"/>
              <w:autoSpaceDE w:val="0"/>
              <w:autoSpaceDN w:val="0"/>
              <w:rPr>
                <w:rFonts w:ascii="Calibri" w:hAnsi="Calibri"/>
                <w:sz w:val="2"/>
                <w:szCs w:val="2"/>
              </w:rPr>
            </w:pPr>
          </w:p>
        </w:tc>
        <w:tc>
          <w:tcPr>
            <w:tcW w:w="851" w:type="dxa"/>
            <w:shd w:val="clear" w:color="auto" w:fill="auto"/>
            <w:textDirection w:val="btLr"/>
          </w:tcPr>
          <w:p w:rsidR="00714856" w:rsidRPr="004251EC" w:rsidRDefault="00714856" w:rsidP="004251EC">
            <w:pPr>
              <w:pStyle w:val="TableParagraph"/>
              <w:spacing w:before="9"/>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Lietuvių</w:t>
            </w:r>
            <w:r w:rsidRPr="004251EC">
              <w:rPr>
                <w:rFonts w:ascii="Times New Roman" w:hAnsi="Times New Roman" w:cs="Times New Roman"/>
                <w:spacing w:val="-3"/>
                <w:sz w:val="24"/>
                <w:szCs w:val="24"/>
              </w:rPr>
              <w:t xml:space="preserve"> </w:t>
            </w:r>
            <w:r w:rsidRPr="004251EC">
              <w:rPr>
                <w:rFonts w:ascii="Times New Roman" w:hAnsi="Times New Roman" w:cs="Times New Roman"/>
                <w:sz w:val="24"/>
                <w:szCs w:val="24"/>
              </w:rPr>
              <w:t>k.</w:t>
            </w:r>
          </w:p>
        </w:tc>
        <w:tc>
          <w:tcPr>
            <w:tcW w:w="850" w:type="dxa"/>
            <w:shd w:val="clear" w:color="auto" w:fill="auto"/>
            <w:textDirection w:val="btLr"/>
          </w:tcPr>
          <w:p w:rsidR="00714856" w:rsidRPr="004251EC" w:rsidRDefault="00714856" w:rsidP="004251EC">
            <w:pPr>
              <w:pStyle w:val="TableParagraph"/>
              <w:spacing w:before="8"/>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Matematikos</w:t>
            </w:r>
          </w:p>
        </w:tc>
        <w:tc>
          <w:tcPr>
            <w:tcW w:w="851" w:type="dxa"/>
            <w:shd w:val="clear" w:color="auto" w:fill="auto"/>
            <w:textDirection w:val="btLr"/>
          </w:tcPr>
          <w:p w:rsidR="00714856" w:rsidRPr="004251EC" w:rsidRDefault="00714856" w:rsidP="004251EC">
            <w:pPr>
              <w:pStyle w:val="TableParagraph"/>
              <w:spacing w:before="8"/>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b/>
                <w:sz w:val="24"/>
                <w:szCs w:val="24"/>
              </w:rPr>
            </w:pPr>
            <w:r w:rsidRPr="004251EC">
              <w:rPr>
                <w:rFonts w:ascii="Times New Roman" w:hAnsi="Times New Roman" w:cs="Times New Roman"/>
                <w:sz w:val="24"/>
                <w:szCs w:val="24"/>
              </w:rPr>
              <w:t>Anglų</w:t>
            </w:r>
            <w:r w:rsidRPr="004251EC">
              <w:rPr>
                <w:rFonts w:ascii="Times New Roman" w:hAnsi="Times New Roman" w:cs="Times New Roman"/>
                <w:spacing w:val="-3"/>
                <w:sz w:val="24"/>
                <w:szCs w:val="24"/>
              </w:rPr>
              <w:t xml:space="preserve"> </w:t>
            </w:r>
            <w:r w:rsidRPr="004251EC">
              <w:rPr>
                <w:rFonts w:ascii="Times New Roman" w:hAnsi="Times New Roman" w:cs="Times New Roman"/>
                <w:sz w:val="24"/>
                <w:szCs w:val="24"/>
              </w:rPr>
              <w:t>k.</w:t>
            </w:r>
          </w:p>
        </w:tc>
        <w:tc>
          <w:tcPr>
            <w:tcW w:w="850" w:type="dxa"/>
            <w:shd w:val="clear" w:color="auto" w:fill="auto"/>
            <w:textDirection w:val="btLr"/>
          </w:tcPr>
          <w:p w:rsidR="00714856" w:rsidRPr="004251EC" w:rsidRDefault="00714856" w:rsidP="004251EC">
            <w:pPr>
              <w:pStyle w:val="TableParagraph"/>
              <w:spacing w:before="7"/>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Biologijos</w:t>
            </w:r>
          </w:p>
        </w:tc>
        <w:tc>
          <w:tcPr>
            <w:tcW w:w="851" w:type="dxa"/>
            <w:shd w:val="clear" w:color="auto" w:fill="auto"/>
            <w:textDirection w:val="btLr"/>
          </w:tcPr>
          <w:p w:rsidR="00714856" w:rsidRPr="004251EC" w:rsidRDefault="00714856" w:rsidP="004251EC">
            <w:pPr>
              <w:pStyle w:val="TableParagraph"/>
              <w:spacing w:before="7"/>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Chemijos</w:t>
            </w:r>
          </w:p>
        </w:tc>
        <w:tc>
          <w:tcPr>
            <w:tcW w:w="850" w:type="dxa"/>
            <w:shd w:val="clear" w:color="auto" w:fill="auto"/>
            <w:textDirection w:val="btLr"/>
          </w:tcPr>
          <w:p w:rsidR="00714856" w:rsidRPr="004251EC" w:rsidRDefault="00714856" w:rsidP="004251EC">
            <w:pPr>
              <w:pStyle w:val="TableParagraph"/>
              <w:spacing w:before="6"/>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Fizikos</w:t>
            </w:r>
          </w:p>
        </w:tc>
        <w:tc>
          <w:tcPr>
            <w:tcW w:w="851" w:type="dxa"/>
            <w:shd w:val="clear" w:color="auto" w:fill="auto"/>
            <w:textDirection w:val="btLr"/>
          </w:tcPr>
          <w:p w:rsidR="00714856" w:rsidRPr="004251EC" w:rsidRDefault="00714856" w:rsidP="004251EC">
            <w:pPr>
              <w:pStyle w:val="TableParagraph"/>
              <w:spacing w:before="5"/>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Istorijos</w:t>
            </w:r>
          </w:p>
        </w:tc>
        <w:tc>
          <w:tcPr>
            <w:tcW w:w="850" w:type="dxa"/>
            <w:shd w:val="clear" w:color="auto" w:fill="auto"/>
            <w:textDirection w:val="btLr"/>
          </w:tcPr>
          <w:p w:rsidR="00714856" w:rsidRPr="004251EC" w:rsidRDefault="00714856" w:rsidP="004251EC">
            <w:pPr>
              <w:pStyle w:val="TableParagraph"/>
              <w:spacing w:before="5"/>
              <w:rPr>
                <w:rFonts w:ascii="Times New Roman" w:hAnsi="Times New Roman" w:cs="Times New Roman"/>
                <w:i/>
                <w:sz w:val="24"/>
                <w:szCs w:val="24"/>
              </w:rPr>
            </w:pPr>
          </w:p>
          <w:p w:rsidR="00714856" w:rsidRPr="004251EC" w:rsidRDefault="00714856" w:rsidP="004251EC">
            <w:pPr>
              <w:pStyle w:val="TableParagraph"/>
              <w:spacing w:before="0"/>
              <w:ind w:left="9"/>
              <w:rPr>
                <w:rFonts w:ascii="Times New Roman" w:hAnsi="Times New Roman" w:cs="Times New Roman"/>
                <w:sz w:val="24"/>
                <w:szCs w:val="24"/>
              </w:rPr>
            </w:pPr>
            <w:r w:rsidRPr="004251EC">
              <w:rPr>
                <w:rFonts w:ascii="Times New Roman" w:hAnsi="Times New Roman" w:cs="Times New Roman"/>
                <w:sz w:val="24"/>
                <w:szCs w:val="24"/>
              </w:rPr>
              <w:t>Geografijos</w:t>
            </w:r>
          </w:p>
        </w:tc>
        <w:tc>
          <w:tcPr>
            <w:tcW w:w="850" w:type="dxa"/>
            <w:shd w:val="clear" w:color="auto" w:fill="auto"/>
            <w:textDirection w:val="btLr"/>
          </w:tcPr>
          <w:p w:rsidR="00714856" w:rsidRPr="004251EC" w:rsidRDefault="00714856" w:rsidP="004251EC">
            <w:pPr>
              <w:pStyle w:val="TableParagraph"/>
              <w:spacing w:before="119" w:line="256" w:lineRule="auto"/>
              <w:ind w:left="9" w:right="92"/>
              <w:rPr>
                <w:rFonts w:ascii="Times New Roman" w:hAnsi="Times New Roman" w:cs="Times New Roman"/>
                <w:sz w:val="24"/>
                <w:szCs w:val="24"/>
              </w:rPr>
            </w:pPr>
            <w:r w:rsidRPr="004251EC">
              <w:rPr>
                <w:rFonts w:ascii="Times New Roman" w:hAnsi="Times New Roman" w:cs="Times New Roman"/>
                <w:spacing w:val="-1"/>
                <w:sz w:val="24"/>
                <w:szCs w:val="24"/>
              </w:rPr>
              <w:t>Informacinių</w:t>
            </w:r>
            <w:r w:rsidRPr="004251EC">
              <w:rPr>
                <w:rFonts w:ascii="Times New Roman" w:hAnsi="Times New Roman" w:cs="Times New Roman"/>
                <w:spacing w:val="-43"/>
                <w:sz w:val="24"/>
                <w:szCs w:val="24"/>
              </w:rPr>
              <w:t xml:space="preserve"> </w:t>
            </w:r>
            <w:r w:rsidRPr="004251EC">
              <w:rPr>
                <w:rFonts w:ascii="Times New Roman" w:hAnsi="Times New Roman" w:cs="Times New Roman"/>
                <w:sz w:val="24"/>
                <w:szCs w:val="24"/>
              </w:rPr>
              <w:t>technologijų</w:t>
            </w:r>
          </w:p>
        </w:tc>
      </w:tr>
      <w:tr w:rsidR="00714856" w:rsidTr="004251EC">
        <w:trPr>
          <w:trHeight w:val="618"/>
        </w:trPr>
        <w:tc>
          <w:tcPr>
            <w:tcW w:w="1859" w:type="dxa"/>
            <w:shd w:val="clear" w:color="auto" w:fill="auto"/>
          </w:tcPr>
          <w:p w:rsidR="00714856" w:rsidRPr="004251EC" w:rsidRDefault="00714856" w:rsidP="004251EC">
            <w:pPr>
              <w:pStyle w:val="TableParagraph"/>
              <w:spacing w:before="165"/>
              <w:ind w:left="38"/>
              <w:rPr>
                <w:rFonts w:ascii="Times New Roman" w:hAnsi="Times New Roman" w:cs="Times New Roman"/>
                <w:sz w:val="24"/>
                <w:szCs w:val="24"/>
              </w:rPr>
            </w:pPr>
            <w:r w:rsidRPr="004251EC">
              <w:rPr>
                <w:rFonts w:ascii="Times New Roman" w:hAnsi="Times New Roman" w:cs="Times New Roman"/>
                <w:sz w:val="24"/>
                <w:szCs w:val="24"/>
              </w:rPr>
              <w:t>Anykščių</w:t>
            </w:r>
            <w:r w:rsidRPr="004251EC">
              <w:rPr>
                <w:rFonts w:ascii="Times New Roman" w:hAnsi="Times New Roman" w:cs="Times New Roman"/>
                <w:spacing w:val="2"/>
                <w:sz w:val="24"/>
                <w:szCs w:val="24"/>
              </w:rPr>
              <w:t xml:space="preserve"> </w:t>
            </w:r>
            <w:r w:rsidRPr="004251EC">
              <w:rPr>
                <w:rFonts w:ascii="Times New Roman" w:hAnsi="Times New Roman" w:cs="Times New Roman"/>
                <w:sz w:val="24"/>
                <w:szCs w:val="24"/>
              </w:rPr>
              <w:t>r.</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mokyklų</w:t>
            </w:r>
            <w:r w:rsidRPr="004251EC">
              <w:rPr>
                <w:rFonts w:ascii="Times New Roman" w:hAnsi="Times New Roman" w:cs="Times New Roman"/>
                <w:spacing w:val="1"/>
                <w:sz w:val="24"/>
                <w:szCs w:val="24"/>
              </w:rPr>
              <w:t xml:space="preserve"> </w:t>
            </w:r>
            <w:r w:rsidR="00AD6E9E" w:rsidRPr="004251EC">
              <w:rPr>
                <w:rFonts w:ascii="Times New Roman" w:hAnsi="Times New Roman" w:cs="Times New Roman"/>
                <w:spacing w:val="1"/>
                <w:sz w:val="24"/>
                <w:szCs w:val="24"/>
              </w:rPr>
              <w:t>m</w:t>
            </w:r>
            <w:r w:rsidRPr="004251EC">
              <w:rPr>
                <w:rFonts w:ascii="Times New Roman" w:hAnsi="Times New Roman" w:cs="Times New Roman"/>
                <w:sz w:val="24"/>
                <w:szCs w:val="24"/>
              </w:rPr>
              <w:t>okiniai</w:t>
            </w:r>
          </w:p>
        </w:tc>
        <w:tc>
          <w:tcPr>
            <w:tcW w:w="851" w:type="dxa"/>
            <w:shd w:val="clear" w:color="auto" w:fill="auto"/>
          </w:tcPr>
          <w:p w:rsidR="00714856" w:rsidRPr="004251EC" w:rsidRDefault="00714856" w:rsidP="004251EC">
            <w:pPr>
              <w:pStyle w:val="TableParagraph"/>
              <w:ind w:left="90" w:right="54"/>
              <w:jc w:val="center"/>
              <w:rPr>
                <w:rFonts w:ascii="Times New Roman" w:hAnsi="Times New Roman" w:cs="Times New Roman"/>
                <w:sz w:val="24"/>
                <w:szCs w:val="24"/>
              </w:rPr>
            </w:pPr>
            <w:r w:rsidRPr="004251EC">
              <w:rPr>
                <w:rFonts w:ascii="Times New Roman" w:hAnsi="Times New Roman" w:cs="Times New Roman"/>
                <w:sz w:val="24"/>
                <w:szCs w:val="24"/>
              </w:rPr>
              <w:t>64,5</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4"/>
              <w:jc w:val="right"/>
              <w:rPr>
                <w:rFonts w:ascii="Times New Roman" w:hAnsi="Times New Roman" w:cs="Times New Roman"/>
                <w:sz w:val="24"/>
                <w:szCs w:val="24"/>
              </w:rPr>
            </w:pPr>
            <w:r w:rsidRPr="004251EC">
              <w:rPr>
                <w:rFonts w:ascii="Times New Roman" w:hAnsi="Times New Roman" w:cs="Times New Roman"/>
                <w:sz w:val="24"/>
                <w:szCs w:val="24"/>
              </w:rPr>
              <w:t>61,7</w:t>
            </w:r>
          </w:p>
        </w:tc>
        <w:tc>
          <w:tcPr>
            <w:tcW w:w="851" w:type="dxa"/>
            <w:shd w:val="clear" w:color="auto" w:fill="auto"/>
          </w:tcPr>
          <w:p w:rsidR="00714856" w:rsidRPr="004251EC" w:rsidRDefault="00714856" w:rsidP="004251EC">
            <w:pPr>
              <w:pStyle w:val="TableParagraph"/>
              <w:ind w:left="90" w:right="55"/>
              <w:jc w:val="center"/>
              <w:rPr>
                <w:rFonts w:ascii="Times New Roman" w:hAnsi="Times New Roman" w:cs="Times New Roman"/>
                <w:sz w:val="24"/>
                <w:szCs w:val="24"/>
              </w:rPr>
            </w:pPr>
            <w:r w:rsidRPr="004251EC">
              <w:rPr>
                <w:rFonts w:ascii="Times New Roman" w:hAnsi="Times New Roman" w:cs="Times New Roman"/>
                <w:sz w:val="24"/>
                <w:szCs w:val="24"/>
              </w:rPr>
              <w:t>73,8</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5"/>
              <w:jc w:val="right"/>
              <w:rPr>
                <w:rFonts w:ascii="Times New Roman" w:hAnsi="Times New Roman" w:cs="Times New Roman"/>
                <w:sz w:val="24"/>
                <w:szCs w:val="24"/>
              </w:rPr>
            </w:pPr>
            <w:r w:rsidRPr="004251EC">
              <w:rPr>
                <w:rFonts w:ascii="Times New Roman" w:hAnsi="Times New Roman" w:cs="Times New Roman"/>
                <w:sz w:val="24"/>
                <w:szCs w:val="24"/>
              </w:rPr>
              <w:t>30,5</w:t>
            </w:r>
            <w:r w:rsidR="00AD6E9E" w:rsidRPr="004251EC">
              <w:rPr>
                <w:rFonts w:ascii="Times New Roman" w:hAnsi="Times New Roman" w:cs="Times New Roman"/>
                <w:sz w:val="24"/>
                <w:szCs w:val="24"/>
              </w:rPr>
              <w:t xml:space="preserve"> </w:t>
            </w:r>
          </w:p>
        </w:tc>
        <w:tc>
          <w:tcPr>
            <w:tcW w:w="851" w:type="dxa"/>
            <w:shd w:val="clear" w:color="auto" w:fill="auto"/>
          </w:tcPr>
          <w:p w:rsidR="00714856" w:rsidRPr="004251EC" w:rsidRDefault="00714856" w:rsidP="004251EC">
            <w:pPr>
              <w:pStyle w:val="TableParagraph"/>
              <w:ind w:left="146" w:right="117"/>
              <w:jc w:val="center"/>
              <w:rPr>
                <w:rFonts w:ascii="Times New Roman" w:hAnsi="Times New Roman" w:cs="Times New Roman"/>
                <w:sz w:val="24"/>
                <w:szCs w:val="24"/>
              </w:rPr>
            </w:pPr>
            <w:r w:rsidRPr="004251EC">
              <w:rPr>
                <w:rFonts w:ascii="Times New Roman" w:hAnsi="Times New Roman" w:cs="Times New Roman"/>
                <w:sz w:val="24"/>
                <w:szCs w:val="24"/>
              </w:rPr>
              <w:t>5,0</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left="86" w:right="58"/>
              <w:jc w:val="center"/>
              <w:rPr>
                <w:rFonts w:ascii="Times New Roman" w:hAnsi="Times New Roman" w:cs="Times New Roman"/>
                <w:sz w:val="24"/>
                <w:szCs w:val="24"/>
              </w:rPr>
            </w:pPr>
            <w:r w:rsidRPr="004251EC">
              <w:rPr>
                <w:rFonts w:ascii="Times New Roman" w:hAnsi="Times New Roman" w:cs="Times New Roman"/>
                <w:sz w:val="24"/>
                <w:szCs w:val="24"/>
              </w:rPr>
              <w:t>8,5</w:t>
            </w:r>
            <w:r w:rsidR="00AD6E9E" w:rsidRPr="004251EC">
              <w:rPr>
                <w:rFonts w:ascii="Times New Roman" w:hAnsi="Times New Roman" w:cs="Times New Roman"/>
                <w:sz w:val="24"/>
                <w:szCs w:val="24"/>
              </w:rPr>
              <w:t xml:space="preserve"> </w:t>
            </w:r>
          </w:p>
        </w:tc>
        <w:tc>
          <w:tcPr>
            <w:tcW w:w="851" w:type="dxa"/>
            <w:shd w:val="clear" w:color="auto" w:fill="auto"/>
          </w:tcPr>
          <w:p w:rsidR="00714856" w:rsidRPr="004251EC" w:rsidRDefault="00714856" w:rsidP="004251EC">
            <w:pPr>
              <w:pStyle w:val="TableParagraph"/>
              <w:ind w:left="87" w:right="58"/>
              <w:jc w:val="center"/>
              <w:rPr>
                <w:rFonts w:ascii="Times New Roman" w:hAnsi="Times New Roman" w:cs="Times New Roman"/>
                <w:sz w:val="24"/>
                <w:szCs w:val="24"/>
              </w:rPr>
            </w:pPr>
            <w:r w:rsidRPr="004251EC">
              <w:rPr>
                <w:rFonts w:ascii="Times New Roman" w:hAnsi="Times New Roman" w:cs="Times New Roman"/>
                <w:sz w:val="24"/>
                <w:szCs w:val="24"/>
              </w:rPr>
              <w:t>29,1</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7"/>
              <w:jc w:val="right"/>
              <w:rPr>
                <w:rFonts w:ascii="Times New Roman" w:hAnsi="Times New Roman" w:cs="Times New Roman"/>
                <w:sz w:val="24"/>
                <w:szCs w:val="24"/>
              </w:rPr>
            </w:pPr>
            <w:r w:rsidRPr="004251EC">
              <w:rPr>
                <w:rFonts w:ascii="Times New Roman" w:hAnsi="Times New Roman" w:cs="Times New Roman"/>
                <w:sz w:val="24"/>
                <w:szCs w:val="24"/>
              </w:rPr>
              <w:t>36,2</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left="83" w:right="58"/>
              <w:jc w:val="center"/>
              <w:rPr>
                <w:rFonts w:ascii="Times New Roman" w:hAnsi="Times New Roman" w:cs="Times New Roman"/>
                <w:sz w:val="24"/>
                <w:szCs w:val="24"/>
              </w:rPr>
            </w:pPr>
            <w:r w:rsidRPr="004251EC">
              <w:rPr>
                <w:rFonts w:ascii="Times New Roman" w:hAnsi="Times New Roman" w:cs="Times New Roman"/>
                <w:sz w:val="24"/>
                <w:szCs w:val="24"/>
              </w:rPr>
              <w:t>8,5</w:t>
            </w:r>
            <w:r w:rsidR="00AD6E9E" w:rsidRPr="004251EC">
              <w:rPr>
                <w:rFonts w:ascii="Times New Roman" w:hAnsi="Times New Roman" w:cs="Times New Roman"/>
                <w:sz w:val="24"/>
                <w:szCs w:val="24"/>
              </w:rPr>
              <w:t xml:space="preserve"> </w:t>
            </w:r>
          </w:p>
        </w:tc>
      </w:tr>
      <w:tr w:rsidR="00714856" w:rsidTr="004251EC">
        <w:trPr>
          <w:trHeight w:val="618"/>
        </w:trPr>
        <w:tc>
          <w:tcPr>
            <w:tcW w:w="1859" w:type="dxa"/>
            <w:shd w:val="clear" w:color="auto" w:fill="auto"/>
          </w:tcPr>
          <w:p w:rsidR="00714856" w:rsidRPr="004251EC" w:rsidRDefault="00714856" w:rsidP="004251EC">
            <w:pPr>
              <w:pStyle w:val="TableParagraph"/>
              <w:spacing w:before="164"/>
              <w:ind w:left="38"/>
              <w:rPr>
                <w:rFonts w:ascii="Times New Roman" w:hAnsi="Times New Roman" w:cs="Times New Roman"/>
                <w:sz w:val="24"/>
                <w:szCs w:val="24"/>
              </w:rPr>
            </w:pPr>
            <w:r w:rsidRPr="004251EC">
              <w:rPr>
                <w:rFonts w:ascii="Times New Roman" w:hAnsi="Times New Roman" w:cs="Times New Roman"/>
                <w:sz w:val="24"/>
                <w:szCs w:val="24"/>
              </w:rPr>
              <w:t>Šalies</w:t>
            </w:r>
            <w:r w:rsidRPr="004251EC">
              <w:rPr>
                <w:rFonts w:ascii="Times New Roman" w:hAnsi="Times New Roman" w:cs="Times New Roman"/>
                <w:spacing w:val="2"/>
                <w:sz w:val="24"/>
                <w:szCs w:val="24"/>
              </w:rPr>
              <w:t xml:space="preserve"> </w:t>
            </w:r>
            <w:r w:rsidRPr="004251EC">
              <w:rPr>
                <w:rFonts w:ascii="Times New Roman" w:hAnsi="Times New Roman" w:cs="Times New Roman"/>
                <w:sz w:val="24"/>
                <w:szCs w:val="24"/>
              </w:rPr>
              <w:t>mokyklų</w:t>
            </w:r>
            <w:r w:rsidRPr="004251EC">
              <w:rPr>
                <w:rFonts w:ascii="Times New Roman" w:hAnsi="Times New Roman" w:cs="Times New Roman"/>
                <w:spacing w:val="1"/>
                <w:sz w:val="24"/>
                <w:szCs w:val="24"/>
              </w:rPr>
              <w:t xml:space="preserve"> </w:t>
            </w:r>
            <w:r w:rsidRPr="004251EC">
              <w:rPr>
                <w:rFonts w:ascii="Times New Roman" w:hAnsi="Times New Roman" w:cs="Times New Roman"/>
                <w:sz w:val="24"/>
                <w:szCs w:val="24"/>
              </w:rPr>
              <w:t>mokiniai</w:t>
            </w:r>
          </w:p>
        </w:tc>
        <w:tc>
          <w:tcPr>
            <w:tcW w:w="851" w:type="dxa"/>
            <w:shd w:val="clear" w:color="auto" w:fill="auto"/>
          </w:tcPr>
          <w:p w:rsidR="00714856" w:rsidRPr="004251EC" w:rsidRDefault="00714856" w:rsidP="004251EC">
            <w:pPr>
              <w:pStyle w:val="TableParagraph"/>
              <w:ind w:left="90" w:right="54"/>
              <w:jc w:val="center"/>
              <w:rPr>
                <w:rFonts w:ascii="Times New Roman" w:hAnsi="Times New Roman" w:cs="Times New Roman"/>
                <w:sz w:val="24"/>
                <w:szCs w:val="24"/>
              </w:rPr>
            </w:pPr>
            <w:r w:rsidRPr="004251EC">
              <w:rPr>
                <w:rFonts w:ascii="Times New Roman" w:hAnsi="Times New Roman" w:cs="Times New Roman"/>
                <w:sz w:val="24"/>
                <w:szCs w:val="24"/>
              </w:rPr>
              <w:t>69,4</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4"/>
              <w:jc w:val="right"/>
              <w:rPr>
                <w:rFonts w:ascii="Times New Roman" w:hAnsi="Times New Roman" w:cs="Times New Roman"/>
                <w:sz w:val="24"/>
                <w:szCs w:val="24"/>
              </w:rPr>
            </w:pPr>
            <w:r w:rsidRPr="004251EC">
              <w:rPr>
                <w:rFonts w:ascii="Times New Roman" w:hAnsi="Times New Roman" w:cs="Times New Roman"/>
                <w:sz w:val="24"/>
                <w:szCs w:val="24"/>
              </w:rPr>
              <w:t>62,3</w:t>
            </w:r>
            <w:r w:rsidR="00AD6E9E" w:rsidRPr="004251EC">
              <w:rPr>
                <w:rFonts w:ascii="Times New Roman" w:hAnsi="Times New Roman" w:cs="Times New Roman"/>
                <w:sz w:val="24"/>
                <w:szCs w:val="24"/>
              </w:rPr>
              <w:t xml:space="preserve"> </w:t>
            </w:r>
          </w:p>
        </w:tc>
        <w:tc>
          <w:tcPr>
            <w:tcW w:w="851" w:type="dxa"/>
            <w:shd w:val="clear" w:color="auto" w:fill="auto"/>
          </w:tcPr>
          <w:p w:rsidR="00714856" w:rsidRPr="004251EC" w:rsidRDefault="00714856" w:rsidP="004251EC">
            <w:pPr>
              <w:pStyle w:val="TableParagraph"/>
              <w:ind w:left="90" w:right="55"/>
              <w:jc w:val="center"/>
              <w:rPr>
                <w:rFonts w:ascii="Times New Roman" w:hAnsi="Times New Roman" w:cs="Times New Roman"/>
                <w:sz w:val="24"/>
                <w:szCs w:val="24"/>
              </w:rPr>
            </w:pPr>
            <w:r w:rsidRPr="004251EC">
              <w:rPr>
                <w:rFonts w:ascii="Times New Roman" w:hAnsi="Times New Roman" w:cs="Times New Roman"/>
                <w:sz w:val="24"/>
                <w:szCs w:val="24"/>
              </w:rPr>
              <w:t>72,7</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5"/>
              <w:jc w:val="right"/>
              <w:rPr>
                <w:rFonts w:ascii="Times New Roman" w:hAnsi="Times New Roman" w:cs="Times New Roman"/>
                <w:sz w:val="24"/>
                <w:szCs w:val="24"/>
              </w:rPr>
            </w:pPr>
            <w:r w:rsidRPr="004251EC">
              <w:rPr>
                <w:rFonts w:ascii="Times New Roman" w:hAnsi="Times New Roman" w:cs="Times New Roman"/>
                <w:sz w:val="24"/>
                <w:szCs w:val="24"/>
              </w:rPr>
              <w:t>21,4</w:t>
            </w:r>
          </w:p>
        </w:tc>
        <w:tc>
          <w:tcPr>
            <w:tcW w:w="851" w:type="dxa"/>
            <w:shd w:val="clear" w:color="auto" w:fill="auto"/>
          </w:tcPr>
          <w:p w:rsidR="00714856" w:rsidRPr="004251EC" w:rsidRDefault="00714856" w:rsidP="004251EC">
            <w:pPr>
              <w:pStyle w:val="TableParagraph"/>
              <w:ind w:left="146" w:right="117"/>
              <w:jc w:val="center"/>
              <w:rPr>
                <w:rFonts w:ascii="Times New Roman" w:hAnsi="Times New Roman" w:cs="Times New Roman"/>
                <w:sz w:val="24"/>
                <w:szCs w:val="24"/>
              </w:rPr>
            </w:pPr>
            <w:r w:rsidRPr="004251EC">
              <w:rPr>
                <w:rFonts w:ascii="Times New Roman" w:hAnsi="Times New Roman" w:cs="Times New Roman"/>
                <w:sz w:val="24"/>
                <w:szCs w:val="24"/>
              </w:rPr>
              <w:t>4,2</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left="86" w:right="58"/>
              <w:jc w:val="center"/>
              <w:rPr>
                <w:rFonts w:ascii="Times New Roman" w:hAnsi="Times New Roman" w:cs="Times New Roman"/>
                <w:sz w:val="24"/>
                <w:szCs w:val="24"/>
              </w:rPr>
            </w:pPr>
            <w:r w:rsidRPr="004251EC">
              <w:rPr>
                <w:rFonts w:ascii="Times New Roman" w:hAnsi="Times New Roman" w:cs="Times New Roman"/>
                <w:sz w:val="24"/>
                <w:szCs w:val="24"/>
              </w:rPr>
              <w:t>8,6</w:t>
            </w:r>
            <w:r w:rsidR="00AD6E9E" w:rsidRPr="004251EC">
              <w:rPr>
                <w:rFonts w:ascii="Times New Roman" w:hAnsi="Times New Roman" w:cs="Times New Roman"/>
                <w:sz w:val="24"/>
                <w:szCs w:val="24"/>
              </w:rPr>
              <w:t xml:space="preserve"> </w:t>
            </w:r>
          </w:p>
        </w:tc>
        <w:tc>
          <w:tcPr>
            <w:tcW w:w="851" w:type="dxa"/>
            <w:shd w:val="clear" w:color="auto" w:fill="auto"/>
          </w:tcPr>
          <w:p w:rsidR="00714856" w:rsidRPr="004251EC" w:rsidRDefault="00714856" w:rsidP="004251EC">
            <w:pPr>
              <w:pStyle w:val="TableParagraph"/>
              <w:ind w:left="87" w:right="58"/>
              <w:jc w:val="center"/>
              <w:rPr>
                <w:rFonts w:ascii="Times New Roman" w:hAnsi="Times New Roman" w:cs="Times New Roman"/>
                <w:sz w:val="24"/>
                <w:szCs w:val="24"/>
              </w:rPr>
            </w:pPr>
            <w:r w:rsidRPr="004251EC">
              <w:rPr>
                <w:rFonts w:ascii="Times New Roman" w:hAnsi="Times New Roman" w:cs="Times New Roman"/>
                <w:sz w:val="24"/>
                <w:szCs w:val="24"/>
              </w:rPr>
              <w:t>32,0</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right="77"/>
              <w:jc w:val="right"/>
              <w:rPr>
                <w:rFonts w:ascii="Times New Roman" w:hAnsi="Times New Roman" w:cs="Times New Roman"/>
                <w:sz w:val="24"/>
                <w:szCs w:val="24"/>
              </w:rPr>
            </w:pPr>
            <w:r w:rsidRPr="004251EC">
              <w:rPr>
                <w:rFonts w:ascii="Times New Roman" w:hAnsi="Times New Roman" w:cs="Times New Roman"/>
                <w:sz w:val="24"/>
                <w:szCs w:val="24"/>
              </w:rPr>
              <w:t>10,8</w:t>
            </w:r>
            <w:r w:rsidR="00AD6E9E" w:rsidRPr="004251EC">
              <w:rPr>
                <w:rFonts w:ascii="Times New Roman" w:hAnsi="Times New Roman" w:cs="Times New Roman"/>
                <w:sz w:val="24"/>
                <w:szCs w:val="24"/>
              </w:rPr>
              <w:t xml:space="preserve"> </w:t>
            </w:r>
          </w:p>
        </w:tc>
        <w:tc>
          <w:tcPr>
            <w:tcW w:w="850" w:type="dxa"/>
            <w:shd w:val="clear" w:color="auto" w:fill="auto"/>
          </w:tcPr>
          <w:p w:rsidR="00714856" w:rsidRPr="004251EC" w:rsidRDefault="00714856" w:rsidP="004251EC">
            <w:pPr>
              <w:pStyle w:val="TableParagraph"/>
              <w:ind w:left="83" w:right="58"/>
              <w:jc w:val="center"/>
              <w:rPr>
                <w:rFonts w:ascii="Times New Roman" w:hAnsi="Times New Roman" w:cs="Times New Roman"/>
                <w:sz w:val="24"/>
                <w:szCs w:val="24"/>
              </w:rPr>
            </w:pPr>
            <w:r w:rsidRPr="004251EC">
              <w:rPr>
                <w:rFonts w:ascii="Times New Roman" w:hAnsi="Times New Roman" w:cs="Times New Roman"/>
                <w:sz w:val="24"/>
                <w:szCs w:val="24"/>
              </w:rPr>
              <w:t>9,3</w:t>
            </w:r>
            <w:r w:rsidR="00AD6E9E" w:rsidRPr="004251EC">
              <w:rPr>
                <w:rFonts w:ascii="Times New Roman" w:hAnsi="Times New Roman" w:cs="Times New Roman"/>
                <w:sz w:val="24"/>
                <w:szCs w:val="24"/>
              </w:rPr>
              <w:t xml:space="preserve"> </w:t>
            </w:r>
          </w:p>
        </w:tc>
      </w:tr>
    </w:tbl>
    <w:p w:rsidR="00F13122" w:rsidRDefault="00F13122" w:rsidP="00E57995">
      <w:pPr>
        <w:spacing w:line="360" w:lineRule="auto"/>
        <w:ind w:firstLine="1296"/>
        <w:jc w:val="both"/>
      </w:pPr>
    </w:p>
    <w:p w:rsidR="00E57995" w:rsidRDefault="00E2562B" w:rsidP="00E57995">
      <w:pPr>
        <w:spacing w:line="360" w:lineRule="auto"/>
        <w:ind w:firstLine="1296"/>
        <w:jc w:val="both"/>
      </w:pPr>
      <w:r>
        <w:t xml:space="preserve">Iš </w:t>
      </w:r>
      <w:r w:rsidR="00AD6E9E">
        <w:t>11</w:t>
      </w:r>
      <w:r>
        <w:t xml:space="preserve"> lentelės duomenų matyti, kad rajone matematikos egzaminas mažiau populiarus, nei respublikoje. Aiškėja matematikos dalyko mokymo problema, nes ne pirmi metai šio egzamino rezultatai yra žemesni už respublikos vidurkį (20</w:t>
      </w:r>
      <w:r w:rsidR="00A45C73">
        <w:t>20</w:t>
      </w:r>
      <w:r>
        <w:t xml:space="preserve"> metais neišlaikymo procentas  viršija respublikos vidurkį). Tad matematikos mokymo kokybė – tobulintinas mokyklų veiklos aspektas. Jau </w:t>
      </w:r>
      <w:r w:rsidR="00A45C73">
        <w:t>keli</w:t>
      </w:r>
      <w:r>
        <w:t xml:space="preserve"> met</w:t>
      </w:r>
      <w:r w:rsidR="00A45C73">
        <w:t>ai</w:t>
      </w:r>
      <w:r>
        <w:t xml:space="preserve"> iš eilės nė vienas abiturientas negavo atestato su pagyrimu</w:t>
      </w:r>
      <w:r w:rsidR="00A45C73">
        <w:t xml:space="preserve"> su vien</w:t>
      </w:r>
      <w:r w:rsidR="00BF752E">
        <w:t>erių</w:t>
      </w:r>
      <w:r w:rsidR="00A45C73">
        <w:t xml:space="preserve"> metų išimtimi – atestatą su pagyrimu gavo vienas abiturientas</w:t>
      </w:r>
      <w:r>
        <w:t xml:space="preserve">. Iš egzaminų rezultatų analizės taip pat nustatyta, kad mažėja abiturientų, gaunančių 86–100 balų </w:t>
      </w:r>
      <w:r w:rsidRPr="00281C48">
        <w:t>įvertinimus</w:t>
      </w:r>
      <w:r w:rsidR="001863E7" w:rsidRPr="00281C48">
        <w:t>,</w:t>
      </w:r>
      <w:r w:rsidRPr="00281C48">
        <w:t xml:space="preserve"> </w:t>
      </w:r>
      <w:r>
        <w:t xml:space="preserve">skaičius. Atskirų brandos egzaminų rezultatai atsispindi </w:t>
      </w:r>
      <w:r w:rsidR="00AD6E9E">
        <w:t>6 ir 7 diagramose</w:t>
      </w:r>
      <w:r w:rsidR="008967E3">
        <w:t>-</w:t>
      </w:r>
      <w:r w:rsidR="00AD6E9E">
        <w:t>voratinkliuose</w:t>
      </w:r>
      <w:r>
        <w:t xml:space="preserve">. </w:t>
      </w:r>
      <w:r w:rsidR="00AD6E9E">
        <w:t xml:space="preserve">Jų </w:t>
      </w:r>
      <w:r>
        <w:t xml:space="preserve">duomenys taip pat rodo, kad </w:t>
      </w:r>
      <w:r w:rsidR="00A45C73">
        <w:t xml:space="preserve">anglų kalbos ir </w:t>
      </w:r>
      <w:r>
        <w:t>matematikos dalyk</w:t>
      </w:r>
      <w:r w:rsidR="00A45C73">
        <w:t>ų</w:t>
      </w:r>
      <w:r>
        <w:t xml:space="preserve"> rezultatai yra žemiausi. </w:t>
      </w:r>
    </w:p>
    <w:p w:rsidR="00AD6E9E" w:rsidRDefault="00914D63" w:rsidP="00AD6E9E">
      <w:pPr>
        <w:widowControl w:val="0"/>
        <w:tabs>
          <w:tab w:val="left" w:pos="317"/>
        </w:tabs>
        <w:autoSpaceDE w:val="0"/>
        <w:autoSpaceDN w:val="0"/>
        <w:spacing w:before="1"/>
        <w:ind w:right="3"/>
        <w:jc w:val="right"/>
        <w:rPr>
          <w:b/>
          <w:i/>
          <w:sz w:val="20"/>
          <w:szCs w:val="20"/>
        </w:rPr>
      </w:pPr>
      <w:r>
        <w:rPr>
          <w:noProof/>
        </w:rPr>
        <w:drawing>
          <wp:anchor distT="0" distB="0" distL="0" distR="0" simplePos="0" relativeHeight="251654656" behindDoc="1" locked="0" layoutInCell="1" allowOverlap="1">
            <wp:simplePos x="0" y="0"/>
            <wp:positionH relativeFrom="page">
              <wp:posOffset>-621665</wp:posOffset>
            </wp:positionH>
            <wp:positionV relativeFrom="paragraph">
              <wp:posOffset>139065</wp:posOffset>
            </wp:positionV>
            <wp:extent cx="7754620" cy="650875"/>
            <wp:effectExtent l="0" t="0" r="0" b="0"/>
            <wp:wrapNone/>
            <wp:docPr id="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54620"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6E9E" w:rsidRPr="00AD6E9E">
        <w:rPr>
          <w:b/>
          <w:i/>
          <w:sz w:val="20"/>
          <w:szCs w:val="20"/>
        </w:rPr>
        <w:t xml:space="preserve">6 </w:t>
      </w:r>
      <w:r w:rsidR="00E81C32" w:rsidRPr="00AD6E9E">
        <w:rPr>
          <w:b/>
          <w:i/>
          <w:sz w:val="20"/>
          <w:szCs w:val="20"/>
        </w:rPr>
        <w:t>diagrama.</w:t>
      </w:r>
      <w:r w:rsidR="00E81C32" w:rsidRPr="00AD6E9E">
        <w:rPr>
          <w:b/>
          <w:i/>
          <w:spacing w:val="1"/>
          <w:sz w:val="20"/>
          <w:szCs w:val="20"/>
        </w:rPr>
        <w:t xml:space="preserve"> </w:t>
      </w:r>
      <w:r w:rsidR="00E81C32" w:rsidRPr="00AD6E9E">
        <w:rPr>
          <w:b/>
          <w:i/>
          <w:sz w:val="20"/>
          <w:szCs w:val="20"/>
        </w:rPr>
        <w:t xml:space="preserve">Apibendrintų savivaldybės mokyklų 2020 m. VBE rezultatų </w:t>
      </w:r>
    </w:p>
    <w:p w:rsidR="00E81C32" w:rsidRPr="00AD6E9E" w:rsidRDefault="00E81C32" w:rsidP="00AD6E9E">
      <w:pPr>
        <w:widowControl w:val="0"/>
        <w:tabs>
          <w:tab w:val="left" w:pos="317"/>
        </w:tabs>
        <w:autoSpaceDE w:val="0"/>
        <w:autoSpaceDN w:val="0"/>
        <w:spacing w:before="1"/>
        <w:ind w:right="383"/>
        <w:jc w:val="right"/>
        <w:rPr>
          <w:b/>
          <w:i/>
          <w:sz w:val="20"/>
          <w:szCs w:val="20"/>
        </w:rPr>
      </w:pPr>
      <w:r w:rsidRPr="00AD6E9E">
        <w:rPr>
          <w:b/>
          <w:i/>
          <w:sz w:val="20"/>
          <w:szCs w:val="20"/>
        </w:rPr>
        <w:t>palyginimas su šalies rezultatais, naudojant</w:t>
      </w:r>
      <w:r w:rsidRPr="00AD6E9E">
        <w:rPr>
          <w:b/>
          <w:i/>
          <w:spacing w:val="-47"/>
          <w:sz w:val="20"/>
          <w:szCs w:val="20"/>
        </w:rPr>
        <w:t xml:space="preserve"> </w:t>
      </w:r>
      <w:r w:rsidRPr="00AD6E9E">
        <w:rPr>
          <w:b/>
          <w:i/>
          <w:sz w:val="20"/>
          <w:szCs w:val="20"/>
        </w:rPr>
        <w:t>standartizuotus taškus</w:t>
      </w:r>
    </w:p>
    <w:p w:rsidR="00E81C32" w:rsidRDefault="00E81C32" w:rsidP="00AD6E9E">
      <w:pPr>
        <w:spacing w:before="5"/>
        <w:ind w:left="152"/>
        <w:jc w:val="right"/>
        <w:rPr>
          <w:i/>
          <w:sz w:val="20"/>
        </w:rPr>
      </w:pPr>
      <w:r w:rsidRPr="00AD6E9E">
        <w:rPr>
          <w:b/>
          <w:i/>
          <w:sz w:val="20"/>
          <w:szCs w:val="20"/>
        </w:rPr>
        <w:t>Diagramoje</w:t>
      </w:r>
      <w:r w:rsidRPr="00AD6E9E">
        <w:rPr>
          <w:b/>
          <w:i/>
          <w:spacing w:val="-3"/>
          <w:sz w:val="20"/>
          <w:szCs w:val="20"/>
        </w:rPr>
        <w:t xml:space="preserve"> </w:t>
      </w:r>
      <w:r w:rsidRPr="00AD6E9E">
        <w:rPr>
          <w:b/>
          <w:i/>
          <w:sz w:val="20"/>
          <w:szCs w:val="20"/>
        </w:rPr>
        <w:t>analizuojami</w:t>
      </w:r>
      <w:r w:rsidRPr="00AD6E9E">
        <w:rPr>
          <w:b/>
          <w:i/>
          <w:spacing w:val="-3"/>
          <w:sz w:val="20"/>
          <w:szCs w:val="20"/>
        </w:rPr>
        <w:t xml:space="preserve"> </w:t>
      </w:r>
      <w:r w:rsidRPr="00AD6E9E">
        <w:rPr>
          <w:b/>
          <w:i/>
          <w:spacing w:val="-2"/>
          <w:sz w:val="20"/>
          <w:szCs w:val="20"/>
        </w:rPr>
        <w:t xml:space="preserve"> </w:t>
      </w:r>
      <w:r w:rsidRPr="00AD6E9E">
        <w:rPr>
          <w:b/>
          <w:i/>
          <w:sz w:val="20"/>
          <w:szCs w:val="20"/>
        </w:rPr>
        <w:t>savivaldybės</w:t>
      </w:r>
      <w:r w:rsidRPr="00AD6E9E">
        <w:rPr>
          <w:b/>
          <w:i/>
          <w:spacing w:val="-4"/>
          <w:sz w:val="20"/>
          <w:szCs w:val="20"/>
        </w:rPr>
        <w:t xml:space="preserve"> </w:t>
      </w:r>
      <w:r w:rsidRPr="00AD6E9E">
        <w:rPr>
          <w:b/>
          <w:i/>
          <w:sz w:val="20"/>
          <w:szCs w:val="20"/>
        </w:rPr>
        <w:t>mokyklų</w:t>
      </w:r>
      <w:r w:rsidRPr="00AD6E9E">
        <w:rPr>
          <w:b/>
          <w:i/>
          <w:spacing w:val="-2"/>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šalies</w:t>
      </w:r>
      <w:r w:rsidRPr="00AD6E9E">
        <w:rPr>
          <w:b/>
          <w:i/>
          <w:spacing w:val="-3"/>
          <w:sz w:val="20"/>
          <w:szCs w:val="20"/>
        </w:rPr>
        <w:t xml:space="preserve"> </w:t>
      </w:r>
      <w:r w:rsidRPr="00AD6E9E">
        <w:rPr>
          <w:b/>
          <w:i/>
          <w:sz w:val="20"/>
          <w:szCs w:val="20"/>
        </w:rPr>
        <w:t>mokiniai,</w:t>
      </w:r>
      <w:r w:rsidRPr="00AD6E9E">
        <w:rPr>
          <w:b/>
          <w:i/>
          <w:spacing w:val="-3"/>
          <w:sz w:val="20"/>
          <w:szCs w:val="20"/>
        </w:rPr>
        <w:t xml:space="preserve"> </w:t>
      </w:r>
      <w:r w:rsidRPr="00AD6E9E">
        <w:rPr>
          <w:b/>
          <w:i/>
          <w:sz w:val="20"/>
          <w:szCs w:val="20"/>
        </w:rPr>
        <w:t>be</w:t>
      </w:r>
      <w:r w:rsidRPr="00AD6E9E">
        <w:rPr>
          <w:b/>
          <w:i/>
          <w:spacing w:val="-2"/>
          <w:sz w:val="20"/>
          <w:szCs w:val="20"/>
        </w:rPr>
        <w:t xml:space="preserve"> </w:t>
      </w:r>
      <w:r w:rsidRPr="00AD6E9E">
        <w:rPr>
          <w:b/>
          <w:i/>
          <w:sz w:val="20"/>
          <w:szCs w:val="20"/>
        </w:rPr>
        <w:t>eksternų</w:t>
      </w:r>
      <w:r w:rsidRPr="00AD6E9E">
        <w:rPr>
          <w:b/>
          <w:i/>
          <w:spacing w:val="-3"/>
          <w:sz w:val="20"/>
          <w:szCs w:val="20"/>
        </w:rPr>
        <w:t xml:space="preserve"> </w:t>
      </w:r>
      <w:r w:rsidRPr="00AD6E9E">
        <w:rPr>
          <w:b/>
          <w:i/>
          <w:sz w:val="20"/>
          <w:szCs w:val="20"/>
        </w:rPr>
        <w:t>ir</w:t>
      </w:r>
      <w:r w:rsidRPr="00AD6E9E">
        <w:rPr>
          <w:b/>
          <w:i/>
          <w:spacing w:val="-4"/>
          <w:sz w:val="20"/>
          <w:szCs w:val="20"/>
        </w:rPr>
        <w:t xml:space="preserve"> </w:t>
      </w:r>
      <w:r w:rsidRPr="00AD6E9E">
        <w:rPr>
          <w:b/>
          <w:i/>
          <w:sz w:val="20"/>
          <w:szCs w:val="20"/>
        </w:rPr>
        <w:t>buvusių</w:t>
      </w:r>
      <w:r w:rsidRPr="00AD6E9E">
        <w:rPr>
          <w:b/>
          <w:i/>
          <w:spacing w:val="-1"/>
          <w:sz w:val="20"/>
          <w:szCs w:val="20"/>
        </w:rPr>
        <w:t xml:space="preserve"> </w:t>
      </w:r>
      <w:r w:rsidRPr="00AD6E9E">
        <w:rPr>
          <w:b/>
          <w:i/>
          <w:sz w:val="20"/>
          <w:szCs w:val="20"/>
        </w:rPr>
        <w:t>mokinių.</w:t>
      </w:r>
    </w:p>
    <w:p w:rsidR="00E81C32" w:rsidRDefault="00E81C32" w:rsidP="00E81C32">
      <w:pPr>
        <w:rPr>
          <w:sz w:val="19"/>
        </w:rPr>
        <w:sectPr w:rsidR="00E81C32" w:rsidSect="0059162B">
          <w:headerReference w:type="default" r:id="rId16"/>
          <w:footerReference w:type="default" r:id="rId17"/>
          <w:type w:val="nextColumn"/>
          <w:pgSz w:w="11910" w:h="16840"/>
          <w:pgMar w:top="1134" w:right="567" w:bottom="1134" w:left="1701" w:header="567" w:footer="510" w:gutter="0"/>
          <w:pgNumType w:start="1"/>
          <w:cols w:space="1296"/>
        </w:sectPr>
      </w:pPr>
    </w:p>
    <w:p w:rsidR="00E81C32" w:rsidRDefault="00E81C32" w:rsidP="00E81C32">
      <w:pPr>
        <w:pStyle w:val="BodyText"/>
        <w:rPr>
          <w:i/>
          <w:sz w:val="20"/>
        </w:rPr>
      </w:pPr>
    </w:p>
    <w:p w:rsidR="00E81C32" w:rsidRDefault="00E81C32" w:rsidP="00E81C32">
      <w:pPr>
        <w:pStyle w:val="BodyText"/>
        <w:rPr>
          <w:i/>
          <w:sz w:val="20"/>
        </w:rPr>
      </w:pPr>
    </w:p>
    <w:p w:rsidR="00B279FB" w:rsidRPr="005156C2" w:rsidRDefault="00B279FB" w:rsidP="00B279FB">
      <w:pPr>
        <w:pStyle w:val="BodyText"/>
        <w:rPr>
          <w:b/>
          <w:i/>
          <w:sz w:val="20"/>
        </w:rPr>
      </w:pPr>
    </w:p>
    <w:p w:rsidR="00B279FB" w:rsidRPr="00AD6E9E" w:rsidRDefault="00B279FB" w:rsidP="00B279FB">
      <w:pPr>
        <w:pStyle w:val="BodyText"/>
        <w:rPr>
          <w:b/>
          <w:i/>
          <w:sz w:val="20"/>
        </w:rPr>
      </w:pPr>
    </w:p>
    <w:p w:rsidR="00B279FB" w:rsidRPr="00AD6E9E" w:rsidRDefault="00B279FB" w:rsidP="00B279FB">
      <w:pPr>
        <w:pStyle w:val="BodyText"/>
        <w:rPr>
          <w:b/>
          <w:i/>
          <w:sz w:val="20"/>
        </w:rPr>
      </w:pPr>
    </w:p>
    <w:p w:rsidR="00B279FB" w:rsidRPr="00AD6E9E" w:rsidRDefault="00B279FB" w:rsidP="00B279FB">
      <w:pPr>
        <w:pStyle w:val="BodyText"/>
        <w:spacing w:before="5"/>
        <w:rPr>
          <w:b/>
          <w:i/>
          <w:sz w:val="20"/>
        </w:rPr>
      </w:pPr>
    </w:p>
    <w:p w:rsidR="00B279FB" w:rsidRPr="00AD6E9E" w:rsidRDefault="00914D63" w:rsidP="00B279FB">
      <w:pPr>
        <w:ind w:left="1649" w:right="-11" w:hanging="170"/>
        <w:rPr>
          <w:b/>
          <w:sz w:val="20"/>
          <w:szCs w:val="20"/>
        </w:rPr>
      </w:pPr>
      <w:r>
        <w:rPr>
          <w:noProof/>
        </w:rPr>
        <mc:AlternateContent>
          <mc:Choice Requires="wpg">
            <w:drawing>
              <wp:anchor distT="0" distB="0" distL="114300" distR="114300" simplePos="0" relativeHeight="251656704" behindDoc="1" locked="0" layoutInCell="1" allowOverlap="1">
                <wp:simplePos x="0" y="0"/>
                <wp:positionH relativeFrom="page">
                  <wp:posOffset>2152650</wp:posOffset>
                </wp:positionH>
                <wp:positionV relativeFrom="paragraph">
                  <wp:posOffset>57785</wp:posOffset>
                </wp:positionV>
                <wp:extent cx="2867025" cy="2590800"/>
                <wp:effectExtent l="0" t="0" r="0" b="0"/>
                <wp:wrapNone/>
                <wp:docPr id="63" name="Grupė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7025" cy="2590800"/>
                          <a:chOff x="3390" y="127"/>
                          <a:chExt cx="5002" cy="5244"/>
                        </a:xfrm>
                      </wpg:grpSpPr>
                      <pic:pic xmlns:pic="http://schemas.openxmlformats.org/drawingml/2006/picture">
                        <pic:nvPicPr>
                          <pic:cNvPr id="64" name="Picture 6"/>
                          <pic:cNvPicPr>
                            <a:picLocks noChangeAspect="1" noChangeArrowheads="1"/>
                          </pic:cNvPicPr>
                        </pic:nvPicPr>
                        <pic:blipFill>
                          <a:blip r:embed="rId18"/>
                          <a:srcRect/>
                          <a:stretch>
                            <a:fillRect/>
                          </a:stretch>
                        </pic:blipFill>
                        <pic:spPr bwMode="auto">
                          <a:xfrm>
                            <a:off x="5608" y="2453"/>
                            <a:ext cx="565" cy="591"/>
                          </a:xfrm>
                          <a:prstGeom prst="rect">
                            <a:avLst/>
                          </a:prstGeom>
                          <a:noFill/>
                          <a:ln>
                            <a:noFill/>
                          </a:ln>
                        </pic:spPr>
                      </pic:pic>
                      <wps:wsp>
                        <wps:cNvPr id="65" name="AutoShape 7"/>
                        <wps:cNvSpPr>
                          <a:spLocks/>
                        </wps:cNvSpPr>
                        <wps:spPr bwMode="auto">
                          <a:xfrm>
                            <a:off x="3424" y="156"/>
                            <a:ext cx="4932" cy="5186"/>
                          </a:xfrm>
                          <a:custGeom>
                            <a:avLst/>
                            <a:gdLst>
                              <a:gd name="T0" fmla="+- 0 6230 3425"/>
                              <a:gd name="T1" fmla="*/ T0 w 4932"/>
                              <a:gd name="T2" fmla="+- 0 2284 156"/>
                              <a:gd name="T3" fmla="*/ 2284 h 5186"/>
                              <a:gd name="T4" fmla="+- 0 6439 3425"/>
                              <a:gd name="T5" fmla="*/ T4 w 4932"/>
                              <a:gd name="T6" fmla="+- 0 2927 156"/>
                              <a:gd name="T7" fmla="*/ 2927 h 5186"/>
                              <a:gd name="T8" fmla="+- 0 6230 3425"/>
                              <a:gd name="T9" fmla="*/ T8 w 4932"/>
                              <a:gd name="T10" fmla="+- 0 3215 156"/>
                              <a:gd name="T11" fmla="*/ 3215 h 5186"/>
                              <a:gd name="T12" fmla="+- 0 5551 3425"/>
                              <a:gd name="T13" fmla="*/ T12 w 4932"/>
                              <a:gd name="T14" fmla="+- 0 3215 156"/>
                              <a:gd name="T15" fmla="*/ 3215 h 5186"/>
                              <a:gd name="T16" fmla="+- 0 5342 3425"/>
                              <a:gd name="T17" fmla="*/ T16 w 4932"/>
                              <a:gd name="T18" fmla="+- 0 2927 156"/>
                              <a:gd name="T19" fmla="*/ 2927 h 5186"/>
                              <a:gd name="T20" fmla="+- 0 5551 3425"/>
                              <a:gd name="T21" fmla="*/ T20 w 4932"/>
                              <a:gd name="T22" fmla="+- 0 2284 156"/>
                              <a:gd name="T23" fmla="*/ 2284 h 5186"/>
                              <a:gd name="T24" fmla="+- 0 5890 3425"/>
                              <a:gd name="T25" fmla="*/ T24 w 4932"/>
                              <a:gd name="T26" fmla="+- 0 1885 156"/>
                              <a:gd name="T27" fmla="*/ 1885 h 5186"/>
                              <a:gd name="T28" fmla="+- 0 6713 3425"/>
                              <a:gd name="T29" fmla="*/ T28 w 4932"/>
                              <a:gd name="T30" fmla="+- 0 2483 156"/>
                              <a:gd name="T31" fmla="*/ 2483 h 5186"/>
                              <a:gd name="T32" fmla="+- 0 6713 3425"/>
                              <a:gd name="T33" fmla="*/ T32 w 4932"/>
                              <a:gd name="T34" fmla="+- 0 3016 156"/>
                              <a:gd name="T35" fmla="*/ 3016 h 5186"/>
                              <a:gd name="T36" fmla="+- 0 5890 3425"/>
                              <a:gd name="T37" fmla="*/ T36 w 4932"/>
                              <a:gd name="T38" fmla="+- 0 3613 156"/>
                              <a:gd name="T39" fmla="*/ 3613 h 5186"/>
                              <a:gd name="T40" fmla="+- 0 5383 3425"/>
                              <a:gd name="T41" fmla="*/ T40 w 4932"/>
                              <a:gd name="T42" fmla="+- 0 3448 156"/>
                              <a:gd name="T43" fmla="*/ 3448 h 5186"/>
                              <a:gd name="T44" fmla="+- 0 5069 3425"/>
                              <a:gd name="T45" fmla="*/ T44 w 4932"/>
                              <a:gd name="T46" fmla="+- 0 2483 156"/>
                              <a:gd name="T47" fmla="*/ 2483 h 5186"/>
                              <a:gd name="T48" fmla="+- 0 5383 3425"/>
                              <a:gd name="T49" fmla="*/ T48 w 4932"/>
                              <a:gd name="T50" fmla="+- 0 2051 156"/>
                              <a:gd name="T51" fmla="*/ 2051 h 5186"/>
                              <a:gd name="T52" fmla="+- 0 6569 3425"/>
                              <a:gd name="T53" fmla="*/ T52 w 4932"/>
                              <a:gd name="T54" fmla="+- 0 1816 156"/>
                              <a:gd name="T55" fmla="*/ 1816 h 5186"/>
                              <a:gd name="T56" fmla="+- 0 6986 3425"/>
                              <a:gd name="T57" fmla="*/ T56 w 4932"/>
                              <a:gd name="T58" fmla="+- 0 2392 156"/>
                              <a:gd name="T59" fmla="*/ 2392 h 5186"/>
                              <a:gd name="T60" fmla="+- 0 6569 3425"/>
                              <a:gd name="T61" fmla="*/ T60 w 4932"/>
                              <a:gd name="T62" fmla="+- 0 3680 156"/>
                              <a:gd name="T63" fmla="*/ 3680 h 5186"/>
                              <a:gd name="T64" fmla="+- 0 5890 3425"/>
                              <a:gd name="T65" fmla="*/ T64 w 4932"/>
                              <a:gd name="T66" fmla="+- 0 3901 156"/>
                              <a:gd name="T67" fmla="*/ 3901 h 5186"/>
                              <a:gd name="T68" fmla="+- 0 4795 3425"/>
                              <a:gd name="T69" fmla="*/ T68 w 4932"/>
                              <a:gd name="T70" fmla="+- 0 3104 156"/>
                              <a:gd name="T71" fmla="*/ 3104 h 5186"/>
                              <a:gd name="T72" fmla="+- 0 4795 3425"/>
                              <a:gd name="T73" fmla="*/ T72 w 4932"/>
                              <a:gd name="T74" fmla="+- 0 2392 156"/>
                              <a:gd name="T75" fmla="*/ 2392 h 5186"/>
                              <a:gd name="T76" fmla="+- 0 5890 3425"/>
                              <a:gd name="T77" fmla="*/ T76 w 4932"/>
                              <a:gd name="T78" fmla="+- 0 1597 156"/>
                              <a:gd name="T79" fmla="*/ 1597 h 5186"/>
                              <a:gd name="T80" fmla="+- 0 6737 3425"/>
                              <a:gd name="T81" fmla="*/ T80 w 4932"/>
                              <a:gd name="T82" fmla="+- 0 1583 156"/>
                              <a:gd name="T83" fmla="*/ 1583 h 5186"/>
                              <a:gd name="T84" fmla="+- 0 7260 3425"/>
                              <a:gd name="T85" fmla="*/ T84 w 4932"/>
                              <a:gd name="T86" fmla="+- 0 3193 156"/>
                              <a:gd name="T87" fmla="*/ 3193 h 5186"/>
                              <a:gd name="T88" fmla="+- 0 6737 3425"/>
                              <a:gd name="T89" fmla="*/ T88 w 4932"/>
                              <a:gd name="T90" fmla="+- 0 3913 156"/>
                              <a:gd name="T91" fmla="*/ 3913 h 5186"/>
                              <a:gd name="T92" fmla="+- 0 5045 3425"/>
                              <a:gd name="T93" fmla="*/ T92 w 4932"/>
                              <a:gd name="T94" fmla="+- 0 3913 156"/>
                              <a:gd name="T95" fmla="*/ 3913 h 5186"/>
                              <a:gd name="T96" fmla="+- 0 4522 3425"/>
                              <a:gd name="T97" fmla="*/ T96 w 4932"/>
                              <a:gd name="T98" fmla="+- 0 3193 156"/>
                              <a:gd name="T99" fmla="*/ 3193 h 5186"/>
                              <a:gd name="T100" fmla="+- 0 5045 3425"/>
                              <a:gd name="T101" fmla="*/ T100 w 4932"/>
                              <a:gd name="T102" fmla="+- 0 1583 156"/>
                              <a:gd name="T103" fmla="*/ 1583 h 5186"/>
                              <a:gd name="T104" fmla="+- 0 5890 3425"/>
                              <a:gd name="T105" fmla="*/ T104 w 4932"/>
                              <a:gd name="T106" fmla="+- 0 1021 156"/>
                              <a:gd name="T107" fmla="*/ 1021 h 5186"/>
                              <a:gd name="T108" fmla="+- 0 7534 3425"/>
                              <a:gd name="T109" fmla="*/ T108 w 4932"/>
                              <a:gd name="T110" fmla="+- 0 2214 156"/>
                              <a:gd name="T111" fmla="*/ 2214 h 5186"/>
                              <a:gd name="T112" fmla="+- 0 7534 3425"/>
                              <a:gd name="T113" fmla="*/ T112 w 4932"/>
                              <a:gd name="T114" fmla="+- 0 3282 156"/>
                              <a:gd name="T115" fmla="*/ 3282 h 5186"/>
                              <a:gd name="T116" fmla="+- 0 5890 3425"/>
                              <a:gd name="T117" fmla="*/ T116 w 4932"/>
                              <a:gd name="T118" fmla="+- 0 4477 156"/>
                              <a:gd name="T119" fmla="*/ 4477 h 5186"/>
                              <a:gd name="T120" fmla="+- 0 4874 3425"/>
                              <a:gd name="T121" fmla="*/ T120 w 4932"/>
                              <a:gd name="T122" fmla="+- 0 4148 156"/>
                              <a:gd name="T123" fmla="*/ 4148 h 5186"/>
                              <a:gd name="T124" fmla="+- 0 4246 3425"/>
                              <a:gd name="T125" fmla="*/ T124 w 4932"/>
                              <a:gd name="T126" fmla="+- 0 2214 156"/>
                              <a:gd name="T127" fmla="*/ 2214 h 5186"/>
                              <a:gd name="T128" fmla="+- 0 4874 3425"/>
                              <a:gd name="T129" fmla="*/ T128 w 4932"/>
                              <a:gd name="T130" fmla="+- 0 1350 156"/>
                              <a:gd name="T131" fmla="*/ 1350 h 5186"/>
                              <a:gd name="T132" fmla="+- 0 7075 3425"/>
                              <a:gd name="T133" fmla="*/ T132 w 4932"/>
                              <a:gd name="T134" fmla="+- 0 1117 156"/>
                              <a:gd name="T135" fmla="*/ 1117 h 5186"/>
                              <a:gd name="T136" fmla="+- 0 7810 3425"/>
                              <a:gd name="T137" fmla="*/ T136 w 4932"/>
                              <a:gd name="T138" fmla="+- 0 2125 156"/>
                              <a:gd name="T139" fmla="*/ 2125 h 5186"/>
                              <a:gd name="T140" fmla="+- 0 7075 3425"/>
                              <a:gd name="T141" fmla="*/ T140 w 4932"/>
                              <a:gd name="T142" fmla="+- 0 4381 156"/>
                              <a:gd name="T143" fmla="*/ 4381 h 5186"/>
                              <a:gd name="T144" fmla="+- 0 5890 3425"/>
                              <a:gd name="T145" fmla="*/ T144 w 4932"/>
                              <a:gd name="T146" fmla="+- 0 4765 156"/>
                              <a:gd name="T147" fmla="*/ 4765 h 5186"/>
                              <a:gd name="T148" fmla="+- 0 3972 3425"/>
                              <a:gd name="T149" fmla="*/ T148 w 4932"/>
                              <a:gd name="T150" fmla="+- 0 3373 156"/>
                              <a:gd name="T151" fmla="*/ 3373 h 5186"/>
                              <a:gd name="T152" fmla="+- 0 3972 3425"/>
                              <a:gd name="T153" fmla="*/ T152 w 4932"/>
                              <a:gd name="T154" fmla="+- 0 2125 156"/>
                              <a:gd name="T155" fmla="*/ 2125 h 5186"/>
                              <a:gd name="T156" fmla="+- 0 5890 3425"/>
                              <a:gd name="T157" fmla="*/ T156 w 4932"/>
                              <a:gd name="T158" fmla="+- 0 733 156"/>
                              <a:gd name="T159" fmla="*/ 733 h 5186"/>
                              <a:gd name="T160" fmla="+- 0 7246 3425"/>
                              <a:gd name="T161" fmla="*/ T160 w 4932"/>
                              <a:gd name="T162" fmla="+- 0 884 156"/>
                              <a:gd name="T163" fmla="*/ 884 h 5186"/>
                              <a:gd name="T164" fmla="+- 0 8083 3425"/>
                              <a:gd name="T165" fmla="*/ T164 w 4932"/>
                              <a:gd name="T166" fmla="+- 0 3462 156"/>
                              <a:gd name="T167" fmla="*/ 3462 h 5186"/>
                              <a:gd name="T168" fmla="+- 0 7246 3425"/>
                              <a:gd name="T169" fmla="*/ T168 w 4932"/>
                              <a:gd name="T170" fmla="+- 0 4614 156"/>
                              <a:gd name="T171" fmla="*/ 4614 h 5186"/>
                              <a:gd name="T172" fmla="+- 0 4536 3425"/>
                              <a:gd name="T173" fmla="*/ T172 w 4932"/>
                              <a:gd name="T174" fmla="+- 0 4614 156"/>
                              <a:gd name="T175" fmla="*/ 4614 h 5186"/>
                              <a:gd name="T176" fmla="+- 0 3698 3425"/>
                              <a:gd name="T177" fmla="*/ T176 w 4932"/>
                              <a:gd name="T178" fmla="+- 0 3462 156"/>
                              <a:gd name="T179" fmla="*/ 3462 h 5186"/>
                              <a:gd name="T180" fmla="+- 0 4536 3425"/>
                              <a:gd name="T181" fmla="*/ T180 w 4932"/>
                              <a:gd name="T182" fmla="+- 0 884 156"/>
                              <a:gd name="T183" fmla="*/ 884 h 5186"/>
                              <a:gd name="T184" fmla="+- 0 5890 3425"/>
                              <a:gd name="T185" fmla="*/ T184 w 4932"/>
                              <a:gd name="T186" fmla="+- 0 156 156"/>
                              <a:gd name="T187" fmla="*/ 156 h 5186"/>
                              <a:gd name="T188" fmla="+- 0 8356 3425"/>
                              <a:gd name="T189" fmla="*/ T188 w 4932"/>
                              <a:gd name="T190" fmla="+- 0 1948 156"/>
                              <a:gd name="T191" fmla="*/ 1948 h 5186"/>
                              <a:gd name="T192" fmla="+- 0 8356 3425"/>
                              <a:gd name="T193" fmla="*/ T192 w 4932"/>
                              <a:gd name="T194" fmla="+- 0 3551 156"/>
                              <a:gd name="T195" fmla="*/ 3551 h 5186"/>
                              <a:gd name="T196" fmla="+- 0 5890 3425"/>
                              <a:gd name="T197" fmla="*/ T196 w 4932"/>
                              <a:gd name="T198" fmla="+- 0 5342 156"/>
                              <a:gd name="T199" fmla="*/ 5342 h 5186"/>
                              <a:gd name="T200" fmla="+- 0 4366 3425"/>
                              <a:gd name="T201" fmla="*/ T200 w 4932"/>
                              <a:gd name="T202" fmla="+- 0 4847 156"/>
                              <a:gd name="T203" fmla="*/ 4847 h 5186"/>
                              <a:gd name="T204" fmla="+- 0 3425 3425"/>
                              <a:gd name="T205" fmla="*/ T204 w 4932"/>
                              <a:gd name="T206" fmla="+- 0 1948 156"/>
                              <a:gd name="T207" fmla="*/ 1948 h 5186"/>
                              <a:gd name="T208" fmla="+- 0 4366 3425"/>
                              <a:gd name="T209" fmla="*/ T208 w 4932"/>
                              <a:gd name="T210" fmla="+- 0 652 156"/>
                              <a:gd name="T211" fmla="*/ 652 h 5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932" h="5186">
                                <a:moveTo>
                                  <a:pt x="2465" y="2017"/>
                                </a:moveTo>
                                <a:lnTo>
                                  <a:pt x="2805" y="2128"/>
                                </a:lnTo>
                                <a:moveTo>
                                  <a:pt x="2805" y="2128"/>
                                </a:moveTo>
                                <a:lnTo>
                                  <a:pt x="3014" y="2416"/>
                                </a:lnTo>
                                <a:moveTo>
                                  <a:pt x="3014" y="2416"/>
                                </a:moveTo>
                                <a:lnTo>
                                  <a:pt x="3014" y="2771"/>
                                </a:lnTo>
                                <a:moveTo>
                                  <a:pt x="3014" y="2771"/>
                                </a:moveTo>
                                <a:lnTo>
                                  <a:pt x="2805" y="3059"/>
                                </a:lnTo>
                                <a:moveTo>
                                  <a:pt x="2805" y="3059"/>
                                </a:moveTo>
                                <a:lnTo>
                                  <a:pt x="2465" y="3169"/>
                                </a:lnTo>
                                <a:moveTo>
                                  <a:pt x="2465" y="3169"/>
                                </a:moveTo>
                                <a:lnTo>
                                  <a:pt x="2126" y="3059"/>
                                </a:lnTo>
                                <a:moveTo>
                                  <a:pt x="2126" y="3059"/>
                                </a:moveTo>
                                <a:lnTo>
                                  <a:pt x="1917" y="2771"/>
                                </a:lnTo>
                                <a:moveTo>
                                  <a:pt x="1917" y="2771"/>
                                </a:moveTo>
                                <a:lnTo>
                                  <a:pt x="1917" y="2416"/>
                                </a:lnTo>
                                <a:moveTo>
                                  <a:pt x="1917" y="2416"/>
                                </a:moveTo>
                                <a:lnTo>
                                  <a:pt x="2126" y="2128"/>
                                </a:lnTo>
                                <a:moveTo>
                                  <a:pt x="2126" y="2128"/>
                                </a:moveTo>
                                <a:lnTo>
                                  <a:pt x="2465" y="2017"/>
                                </a:lnTo>
                                <a:moveTo>
                                  <a:pt x="2465" y="1729"/>
                                </a:moveTo>
                                <a:lnTo>
                                  <a:pt x="2973" y="1895"/>
                                </a:lnTo>
                                <a:moveTo>
                                  <a:pt x="2973" y="1895"/>
                                </a:moveTo>
                                <a:lnTo>
                                  <a:pt x="3288" y="2327"/>
                                </a:lnTo>
                                <a:moveTo>
                                  <a:pt x="3288" y="2327"/>
                                </a:moveTo>
                                <a:lnTo>
                                  <a:pt x="3288" y="2860"/>
                                </a:lnTo>
                                <a:moveTo>
                                  <a:pt x="3288" y="2860"/>
                                </a:moveTo>
                                <a:lnTo>
                                  <a:pt x="2973" y="3292"/>
                                </a:lnTo>
                                <a:moveTo>
                                  <a:pt x="2973" y="3292"/>
                                </a:moveTo>
                                <a:lnTo>
                                  <a:pt x="2465" y="3457"/>
                                </a:lnTo>
                                <a:moveTo>
                                  <a:pt x="2465" y="3457"/>
                                </a:moveTo>
                                <a:lnTo>
                                  <a:pt x="1958" y="3292"/>
                                </a:lnTo>
                                <a:moveTo>
                                  <a:pt x="1958" y="3292"/>
                                </a:moveTo>
                                <a:lnTo>
                                  <a:pt x="1644" y="2860"/>
                                </a:lnTo>
                                <a:moveTo>
                                  <a:pt x="1644" y="2860"/>
                                </a:moveTo>
                                <a:lnTo>
                                  <a:pt x="1644" y="2327"/>
                                </a:lnTo>
                                <a:moveTo>
                                  <a:pt x="1644" y="2327"/>
                                </a:moveTo>
                                <a:lnTo>
                                  <a:pt x="1958" y="1895"/>
                                </a:lnTo>
                                <a:moveTo>
                                  <a:pt x="1958" y="1895"/>
                                </a:moveTo>
                                <a:lnTo>
                                  <a:pt x="2465" y="1729"/>
                                </a:lnTo>
                                <a:moveTo>
                                  <a:pt x="2465" y="1441"/>
                                </a:moveTo>
                                <a:lnTo>
                                  <a:pt x="3144" y="1660"/>
                                </a:lnTo>
                                <a:moveTo>
                                  <a:pt x="3144" y="1660"/>
                                </a:moveTo>
                                <a:lnTo>
                                  <a:pt x="3561" y="2236"/>
                                </a:lnTo>
                                <a:moveTo>
                                  <a:pt x="3561" y="2236"/>
                                </a:moveTo>
                                <a:lnTo>
                                  <a:pt x="3561" y="2948"/>
                                </a:lnTo>
                                <a:moveTo>
                                  <a:pt x="3561" y="2948"/>
                                </a:moveTo>
                                <a:lnTo>
                                  <a:pt x="3144" y="3524"/>
                                </a:lnTo>
                                <a:moveTo>
                                  <a:pt x="3144" y="3524"/>
                                </a:moveTo>
                                <a:lnTo>
                                  <a:pt x="2465" y="3745"/>
                                </a:lnTo>
                                <a:moveTo>
                                  <a:pt x="2465" y="3745"/>
                                </a:moveTo>
                                <a:lnTo>
                                  <a:pt x="1788" y="3524"/>
                                </a:lnTo>
                                <a:moveTo>
                                  <a:pt x="1788" y="3524"/>
                                </a:moveTo>
                                <a:lnTo>
                                  <a:pt x="1370" y="2948"/>
                                </a:lnTo>
                                <a:moveTo>
                                  <a:pt x="1370" y="2948"/>
                                </a:moveTo>
                                <a:lnTo>
                                  <a:pt x="1370" y="2236"/>
                                </a:lnTo>
                                <a:moveTo>
                                  <a:pt x="1370" y="2236"/>
                                </a:moveTo>
                                <a:lnTo>
                                  <a:pt x="1788" y="1660"/>
                                </a:lnTo>
                                <a:moveTo>
                                  <a:pt x="1788" y="1660"/>
                                </a:moveTo>
                                <a:lnTo>
                                  <a:pt x="2465" y="1441"/>
                                </a:lnTo>
                                <a:moveTo>
                                  <a:pt x="2465" y="1153"/>
                                </a:moveTo>
                                <a:lnTo>
                                  <a:pt x="3312" y="1427"/>
                                </a:lnTo>
                                <a:moveTo>
                                  <a:pt x="3312" y="1427"/>
                                </a:moveTo>
                                <a:lnTo>
                                  <a:pt x="3835" y="2147"/>
                                </a:lnTo>
                                <a:moveTo>
                                  <a:pt x="3835" y="2147"/>
                                </a:moveTo>
                                <a:lnTo>
                                  <a:pt x="3835" y="3037"/>
                                </a:lnTo>
                                <a:moveTo>
                                  <a:pt x="3835" y="3037"/>
                                </a:moveTo>
                                <a:lnTo>
                                  <a:pt x="3312" y="3757"/>
                                </a:lnTo>
                                <a:moveTo>
                                  <a:pt x="3312" y="3757"/>
                                </a:moveTo>
                                <a:lnTo>
                                  <a:pt x="2465" y="4033"/>
                                </a:lnTo>
                                <a:moveTo>
                                  <a:pt x="2465" y="4033"/>
                                </a:moveTo>
                                <a:lnTo>
                                  <a:pt x="1620" y="3757"/>
                                </a:lnTo>
                                <a:moveTo>
                                  <a:pt x="1620" y="3757"/>
                                </a:moveTo>
                                <a:lnTo>
                                  <a:pt x="1097" y="3037"/>
                                </a:lnTo>
                                <a:moveTo>
                                  <a:pt x="1097" y="3037"/>
                                </a:moveTo>
                                <a:lnTo>
                                  <a:pt x="1097" y="2147"/>
                                </a:lnTo>
                                <a:moveTo>
                                  <a:pt x="1097" y="2147"/>
                                </a:moveTo>
                                <a:lnTo>
                                  <a:pt x="1620" y="1427"/>
                                </a:lnTo>
                                <a:moveTo>
                                  <a:pt x="1620" y="1427"/>
                                </a:moveTo>
                                <a:lnTo>
                                  <a:pt x="2465" y="1153"/>
                                </a:lnTo>
                                <a:moveTo>
                                  <a:pt x="2465" y="865"/>
                                </a:moveTo>
                                <a:lnTo>
                                  <a:pt x="3482" y="1194"/>
                                </a:lnTo>
                                <a:moveTo>
                                  <a:pt x="3482" y="1194"/>
                                </a:moveTo>
                                <a:lnTo>
                                  <a:pt x="4109" y="2058"/>
                                </a:lnTo>
                                <a:moveTo>
                                  <a:pt x="4109" y="2058"/>
                                </a:moveTo>
                                <a:lnTo>
                                  <a:pt x="4109" y="3126"/>
                                </a:lnTo>
                                <a:moveTo>
                                  <a:pt x="4109" y="3126"/>
                                </a:moveTo>
                                <a:lnTo>
                                  <a:pt x="3482" y="3992"/>
                                </a:lnTo>
                                <a:moveTo>
                                  <a:pt x="3482" y="3992"/>
                                </a:moveTo>
                                <a:lnTo>
                                  <a:pt x="2465" y="4321"/>
                                </a:lnTo>
                                <a:moveTo>
                                  <a:pt x="2465" y="4321"/>
                                </a:moveTo>
                                <a:lnTo>
                                  <a:pt x="1449" y="3992"/>
                                </a:lnTo>
                                <a:moveTo>
                                  <a:pt x="1449" y="3992"/>
                                </a:moveTo>
                                <a:lnTo>
                                  <a:pt x="821" y="3126"/>
                                </a:lnTo>
                                <a:moveTo>
                                  <a:pt x="821" y="3126"/>
                                </a:moveTo>
                                <a:lnTo>
                                  <a:pt x="821" y="2058"/>
                                </a:lnTo>
                                <a:moveTo>
                                  <a:pt x="821" y="2058"/>
                                </a:moveTo>
                                <a:lnTo>
                                  <a:pt x="1449" y="1194"/>
                                </a:lnTo>
                                <a:moveTo>
                                  <a:pt x="1449" y="1194"/>
                                </a:moveTo>
                                <a:lnTo>
                                  <a:pt x="2465" y="865"/>
                                </a:lnTo>
                                <a:moveTo>
                                  <a:pt x="2465" y="577"/>
                                </a:moveTo>
                                <a:lnTo>
                                  <a:pt x="3650" y="961"/>
                                </a:lnTo>
                                <a:moveTo>
                                  <a:pt x="3650" y="961"/>
                                </a:moveTo>
                                <a:lnTo>
                                  <a:pt x="4385" y="1969"/>
                                </a:lnTo>
                                <a:moveTo>
                                  <a:pt x="4385" y="1969"/>
                                </a:moveTo>
                                <a:lnTo>
                                  <a:pt x="4385" y="3217"/>
                                </a:lnTo>
                                <a:moveTo>
                                  <a:pt x="4385" y="3217"/>
                                </a:moveTo>
                                <a:lnTo>
                                  <a:pt x="3650" y="4225"/>
                                </a:lnTo>
                                <a:moveTo>
                                  <a:pt x="3650" y="4225"/>
                                </a:moveTo>
                                <a:lnTo>
                                  <a:pt x="2465" y="4609"/>
                                </a:lnTo>
                                <a:moveTo>
                                  <a:pt x="2465" y="4609"/>
                                </a:moveTo>
                                <a:lnTo>
                                  <a:pt x="1281" y="4225"/>
                                </a:lnTo>
                                <a:moveTo>
                                  <a:pt x="1281" y="4225"/>
                                </a:moveTo>
                                <a:lnTo>
                                  <a:pt x="547" y="3217"/>
                                </a:lnTo>
                                <a:moveTo>
                                  <a:pt x="547" y="3217"/>
                                </a:moveTo>
                                <a:lnTo>
                                  <a:pt x="547" y="1969"/>
                                </a:lnTo>
                                <a:moveTo>
                                  <a:pt x="547" y="1969"/>
                                </a:moveTo>
                                <a:lnTo>
                                  <a:pt x="1281" y="961"/>
                                </a:lnTo>
                                <a:moveTo>
                                  <a:pt x="1281" y="961"/>
                                </a:moveTo>
                                <a:lnTo>
                                  <a:pt x="2465" y="577"/>
                                </a:lnTo>
                                <a:moveTo>
                                  <a:pt x="2465" y="289"/>
                                </a:moveTo>
                                <a:lnTo>
                                  <a:pt x="3821" y="728"/>
                                </a:lnTo>
                                <a:moveTo>
                                  <a:pt x="3821" y="728"/>
                                </a:moveTo>
                                <a:lnTo>
                                  <a:pt x="4658" y="1880"/>
                                </a:lnTo>
                                <a:moveTo>
                                  <a:pt x="4658" y="1880"/>
                                </a:moveTo>
                                <a:lnTo>
                                  <a:pt x="4658" y="3306"/>
                                </a:lnTo>
                                <a:moveTo>
                                  <a:pt x="4658" y="3306"/>
                                </a:moveTo>
                                <a:lnTo>
                                  <a:pt x="3821" y="4458"/>
                                </a:lnTo>
                                <a:moveTo>
                                  <a:pt x="3821" y="4458"/>
                                </a:moveTo>
                                <a:lnTo>
                                  <a:pt x="2465" y="4897"/>
                                </a:lnTo>
                                <a:moveTo>
                                  <a:pt x="2465" y="4897"/>
                                </a:moveTo>
                                <a:lnTo>
                                  <a:pt x="1111" y="4458"/>
                                </a:lnTo>
                                <a:moveTo>
                                  <a:pt x="1111" y="4458"/>
                                </a:moveTo>
                                <a:lnTo>
                                  <a:pt x="273" y="3306"/>
                                </a:lnTo>
                                <a:moveTo>
                                  <a:pt x="273" y="3306"/>
                                </a:moveTo>
                                <a:lnTo>
                                  <a:pt x="273" y="1880"/>
                                </a:lnTo>
                                <a:moveTo>
                                  <a:pt x="273" y="1880"/>
                                </a:moveTo>
                                <a:lnTo>
                                  <a:pt x="1111" y="728"/>
                                </a:lnTo>
                                <a:moveTo>
                                  <a:pt x="1111" y="728"/>
                                </a:moveTo>
                                <a:lnTo>
                                  <a:pt x="2465" y="289"/>
                                </a:lnTo>
                                <a:moveTo>
                                  <a:pt x="2465" y="0"/>
                                </a:moveTo>
                                <a:lnTo>
                                  <a:pt x="3989" y="496"/>
                                </a:lnTo>
                                <a:moveTo>
                                  <a:pt x="3989" y="496"/>
                                </a:moveTo>
                                <a:lnTo>
                                  <a:pt x="4931" y="1792"/>
                                </a:lnTo>
                                <a:moveTo>
                                  <a:pt x="4931" y="1792"/>
                                </a:moveTo>
                                <a:lnTo>
                                  <a:pt x="4931" y="3395"/>
                                </a:lnTo>
                                <a:moveTo>
                                  <a:pt x="4931" y="3395"/>
                                </a:moveTo>
                                <a:lnTo>
                                  <a:pt x="3989" y="4691"/>
                                </a:lnTo>
                                <a:moveTo>
                                  <a:pt x="3989" y="4691"/>
                                </a:moveTo>
                                <a:lnTo>
                                  <a:pt x="2465" y="5186"/>
                                </a:lnTo>
                                <a:moveTo>
                                  <a:pt x="2465" y="5186"/>
                                </a:moveTo>
                                <a:lnTo>
                                  <a:pt x="941" y="4691"/>
                                </a:lnTo>
                                <a:moveTo>
                                  <a:pt x="941" y="4691"/>
                                </a:moveTo>
                                <a:lnTo>
                                  <a:pt x="0" y="3395"/>
                                </a:lnTo>
                                <a:moveTo>
                                  <a:pt x="0" y="3395"/>
                                </a:moveTo>
                                <a:lnTo>
                                  <a:pt x="0" y="1792"/>
                                </a:lnTo>
                                <a:moveTo>
                                  <a:pt x="0" y="1792"/>
                                </a:moveTo>
                                <a:lnTo>
                                  <a:pt x="941" y="496"/>
                                </a:lnTo>
                                <a:moveTo>
                                  <a:pt x="941" y="496"/>
                                </a:moveTo>
                                <a:lnTo>
                                  <a:pt x="2465" y="0"/>
                                </a:lnTo>
                              </a:path>
                            </a:pathLst>
                          </a:custGeom>
                          <a:noFill/>
                          <a:ln w="9525">
                            <a:solidFill>
                              <a:srgbClr val="BEBEBE"/>
                            </a:solidFill>
                            <a:prstDash val="solid"/>
                            <a:round/>
                            <a:headEnd/>
                            <a:tailEnd/>
                          </a:ln>
                        </wps:spPr>
                        <wps:bodyPr rot="0" vert="horz" wrap="square" lIns="91440" tIns="45720" rIns="91440" bIns="45720" anchor="t" anchorCtr="0" upright="1">
                          <a:noAutofit/>
                        </wps:bodyPr>
                      </wps:wsp>
                      <wps:wsp>
                        <wps:cNvPr id="66" name="AutoShape 8"/>
                        <wps:cNvSpPr>
                          <a:spLocks/>
                        </wps:cNvSpPr>
                        <wps:spPr bwMode="auto">
                          <a:xfrm>
                            <a:off x="3397" y="127"/>
                            <a:ext cx="4987" cy="5244"/>
                          </a:xfrm>
                          <a:custGeom>
                            <a:avLst/>
                            <a:gdLst>
                              <a:gd name="T0" fmla="+- 0 5890 3397"/>
                              <a:gd name="T1" fmla="*/ T0 w 4987"/>
                              <a:gd name="T2" fmla="+- 0 2749 127"/>
                              <a:gd name="T3" fmla="*/ 2749 h 5244"/>
                              <a:gd name="T4" fmla="+- 0 5890 3397"/>
                              <a:gd name="T5" fmla="*/ T4 w 4987"/>
                              <a:gd name="T6" fmla="+- 0 127 127"/>
                              <a:gd name="T7" fmla="*/ 127 h 5244"/>
                              <a:gd name="T8" fmla="+- 0 5890 3397"/>
                              <a:gd name="T9" fmla="*/ T8 w 4987"/>
                              <a:gd name="T10" fmla="+- 0 2749 127"/>
                              <a:gd name="T11" fmla="*/ 2749 h 5244"/>
                              <a:gd name="T12" fmla="+- 0 7430 3397"/>
                              <a:gd name="T13" fmla="*/ T12 w 4987"/>
                              <a:gd name="T14" fmla="+- 0 628 127"/>
                              <a:gd name="T15" fmla="*/ 628 h 5244"/>
                              <a:gd name="T16" fmla="+- 0 5890 3397"/>
                              <a:gd name="T17" fmla="*/ T16 w 4987"/>
                              <a:gd name="T18" fmla="+- 0 2749 127"/>
                              <a:gd name="T19" fmla="*/ 2749 h 5244"/>
                              <a:gd name="T20" fmla="+- 0 8384 3397"/>
                              <a:gd name="T21" fmla="*/ T20 w 4987"/>
                              <a:gd name="T22" fmla="+- 0 1938 127"/>
                              <a:gd name="T23" fmla="*/ 1938 h 5244"/>
                              <a:gd name="T24" fmla="+- 0 5890 3397"/>
                              <a:gd name="T25" fmla="*/ T24 w 4987"/>
                              <a:gd name="T26" fmla="+- 0 2749 127"/>
                              <a:gd name="T27" fmla="*/ 2749 h 5244"/>
                              <a:gd name="T28" fmla="+- 0 8384 3397"/>
                              <a:gd name="T29" fmla="*/ T28 w 4987"/>
                              <a:gd name="T30" fmla="+- 0 3558 127"/>
                              <a:gd name="T31" fmla="*/ 3558 h 5244"/>
                              <a:gd name="T32" fmla="+- 0 5890 3397"/>
                              <a:gd name="T33" fmla="*/ T32 w 4987"/>
                              <a:gd name="T34" fmla="+- 0 2749 127"/>
                              <a:gd name="T35" fmla="*/ 2749 h 5244"/>
                              <a:gd name="T36" fmla="+- 0 7430 3397"/>
                              <a:gd name="T37" fmla="*/ T36 w 4987"/>
                              <a:gd name="T38" fmla="+- 0 4871 127"/>
                              <a:gd name="T39" fmla="*/ 4871 h 5244"/>
                              <a:gd name="T40" fmla="+- 0 5890 3397"/>
                              <a:gd name="T41" fmla="*/ T40 w 4987"/>
                              <a:gd name="T42" fmla="+- 0 2749 127"/>
                              <a:gd name="T43" fmla="*/ 2749 h 5244"/>
                              <a:gd name="T44" fmla="+- 0 5890 3397"/>
                              <a:gd name="T45" fmla="*/ T44 w 4987"/>
                              <a:gd name="T46" fmla="+- 0 5370 127"/>
                              <a:gd name="T47" fmla="*/ 5370 h 5244"/>
                              <a:gd name="T48" fmla="+- 0 5890 3397"/>
                              <a:gd name="T49" fmla="*/ T48 w 4987"/>
                              <a:gd name="T50" fmla="+- 0 2749 127"/>
                              <a:gd name="T51" fmla="*/ 2749 h 5244"/>
                              <a:gd name="T52" fmla="+- 0 4349 3397"/>
                              <a:gd name="T53" fmla="*/ T52 w 4987"/>
                              <a:gd name="T54" fmla="+- 0 4871 127"/>
                              <a:gd name="T55" fmla="*/ 4871 h 5244"/>
                              <a:gd name="T56" fmla="+- 0 5890 3397"/>
                              <a:gd name="T57" fmla="*/ T56 w 4987"/>
                              <a:gd name="T58" fmla="+- 0 2749 127"/>
                              <a:gd name="T59" fmla="*/ 2749 h 5244"/>
                              <a:gd name="T60" fmla="+- 0 3397 3397"/>
                              <a:gd name="T61" fmla="*/ T60 w 4987"/>
                              <a:gd name="T62" fmla="+- 0 3558 127"/>
                              <a:gd name="T63" fmla="*/ 3558 h 5244"/>
                              <a:gd name="T64" fmla="+- 0 5890 3397"/>
                              <a:gd name="T65" fmla="*/ T64 w 4987"/>
                              <a:gd name="T66" fmla="+- 0 2749 127"/>
                              <a:gd name="T67" fmla="*/ 2749 h 5244"/>
                              <a:gd name="T68" fmla="+- 0 3397 3397"/>
                              <a:gd name="T69" fmla="*/ T68 w 4987"/>
                              <a:gd name="T70" fmla="+- 0 1938 127"/>
                              <a:gd name="T71" fmla="*/ 1938 h 5244"/>
                              <a:gd name="T72" fmla="+- 0 5890 3397"/>
                              <a:gd name="T73" fmla="*/ T72 w 4987"/>
                              <a:gd name="T74" fmla="+- 0 2749 127"/>
                              <a:gd name="T75" fmla="*/ 2749 h 5244"/>
                              <a:gd name="T76" fmla="+- 0 4349 3397"/>
                              <a:gd name="T77" fmla="*/ T76 w 4987"/>
                              <a:gd name="T78" fmla="+- 0 628 127"/>
                              <a:gd name="T79" fmla="*/ 628 h 5244"/>
                              <a:gd name="T80" fmla="+- 0 5890 3397"/>
                              <a:gd name="T81" fmla="*/ T80 w 4987"/>
                              <a:gd name="T82" fmla="+- 0 2749 127"/>
                              <a:gd name="T83" fmla="*/ 2749 h 5244"/>
                              <a:gd name="T84" fmla="+- 0 5890 3397"/>
                              <a:gd name="T85" fmla="*/ T84 w 4987"/>
                              <a:gd name="T86" fmla="+- 0 127 127"/>
                              <a:gd name="T87" fmla="*/ 1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2"/>
                                </a:moveTo>
                                <a:lnTo>
                                  <a:pt x="2493" y="0"/>
                                </a:lnTo>
                                <a:moveTo>
                                  <a:pt x="2493" y="2622"/>
                                </a:moveTo>
                                <a:lnTo>
                                  <a:pt x="4033" y="501"/>
                                </a:lnTo>
                                <a:moveTo>
                                  <a:pt x="2493" y="2622"/>
                                </a:moveTo>
                                <a:lnTo>
                                  <a:pt x="4987" y="1811"/>
                                </a:lnTo>
                                <a:moveTo>
                                  <a:pt x="2493" y="2622"/>
                                </a:moveTo>
                                <a:lnTo>
                                  <a:pt x="4987" y="3431"/>
                                </a:lnTo>
                                <a:moveTo>
                                  <a:pt x="2493" y="2622"/>
                                </a:moveTo>
                                <a:lnTo>
                                  <a:pt x="4033" y="4744"/>
                                </a:lnTo>
                                <a:moveTo>
                                  <a:pt x="2493" y="2622"/>
                                </a:moveTo>
                                <a:lnTo>
                                  <a:pt x="2493" y="5243"/>
                                </a:lnTo>
                                <a:moveTo>
                                  <a:pt x="2493" y="2622"/>
                                </a:moveTo>
                                <a:lnTo>
                                  <a:pt x="952" y="4744"/>
                                </a:lnTo>
                                <a:moveTo>
                                  <a:pt x="2493" y="2622"/>
                                </a:moveTo>
                                <a:lnTo>
                                  <a:pt x="0" y="3431"/>
                                </a:lnTo>
                                <a:moveTo>
                                  <a:pt x="2493" y="2622"/>
                                </a:moveTo>
                                <a:lnTo>
                                  <a:pt x="0" y="1811"/>
                                </a:lnTo>
                                <a:moveTo>
                                  <a:pt x="2493" y="2622"/>
                                </a:moveTo>
                                <a:lnTo>
                                  <a:pt x="952" y="501"/>
                                </a:lnTo>
                                <a:moveTo>
                                  <a:pt x="2493" y="2622"/>
                                </a:moveTo>
                                <a:lnTo>
                                  <a:pt x="2493" y="0"/>
                                </a:lnTo>
                              </a:path>
                            </a:pathLst>
                          </a:custGeom>
                          <a:noFill/>
                          <a:ln w="9525">
                            <a:solidFill>
                              <a:srgbClr val="858585"/>
                            </a:solidFill>
                            <a:prstDash val="solid"/>
                            <a:round/>
                            <a:headEnd/>
                            <a:tailEnd/>
                          </a:ln>
                        </wps:spPr>
                        <wps:bodyPr rot="0" vert="horz" wrap="square" lIns="91440" tIns="45720" rIns="91440" bIns="45720" anchor="t" anchorCtr="0" upright="1">
                          <a:noAutofit/>
                        </wps:bodyPr>
                      </wps:wsp>
                      <wps:wsp>
                        <wps:cNvPr id="67" name="Freeform 9"/>
                        <wps:cNvSpPr>
                          <a:spLocks/>
                        </wps:cNvSpPr>
                        <wps:spPr bwMode="auto">
                          <a:xfrm>
                            <a:off x="4794" y="1596"/>
                            <a:ext cx="2192" cy="2305"/>
                          </a:xfrm>
                          <a:custGeom>
                            <a:avLst/>
                            <a:gdLst>
                              <a:gd name="T0" fmla="+- 0 5213 4795"/>
                              <a:gd name="T1" fmla="*/ T0 w 2192"/>
                              <a:gd name="T2" fmla="+- 0 1816 1596"/>
                              <a:gd name="T3" fmla="*/ 1816 h 2305"/>
                              <a:gd name="T4" fmla="+- 0 5890 4795"/>
                              <a:gd name="T5" fmla="*/ T4 w 2192"/>
                              <a:gd name="T6" fmla="+- 0 1596 1596"/>
                              <a:gd name="T7" fmla="*/ 1596 h 2305"/>
                              <a:gd name="T8" fmla="+- 0 6569 4795"/>
                              <a:gd name="T9" fmla="*/ T8 w 2192"/>
                              <a:gd name="T10" fmla="+- 0 1816 1596"/>
                              <a:gd name="T11" fmla="*/ 1816 h 2305"/>
                              <a:gd name="T12" fmla="+- 0 6987 4795"/>
                              <a:gd name="T13" fmla="*/ T12 w 2192"/>
                              <a:gd name="T14" fmla="+- 0 2392 1596"/>
                              <a:gd name="T15" fmla="*/ 2392 h 2305"/>
                              <a:gd name="T16" fmla="+- 0 6987 4795"/>
                              <a:gd name="T17" fmla="*/ T16 w 2192"/>
                              <a:gd name="T18" fmla="+- 0 3104 1596"/>
                              <a:gd name="T19" fmla="*/ 3104 h 2305"/>
                              <a:gd name="T20" fmla="+- 0 6569 4795"/>
                              <a:gd name="T21" fmla="*/ T20 w 2192"/>
                              <a:gd name="T22" fmla="+- 0 3680 1596"/>
                              <a:gd name="T23" fmla="*/ 3680 h 2305"/>
                              <a:gd name="T24" fmla="+- 0 5890 4795"/>
                              <a:gd name="T25" fmla="*/ T24 w 2192"/>
                              <a:gd name="T26" fmla="+- 0 3901 1596"/>
                              <a:gd name="T27" fmla="*/ 3901 h 2305"/>
                              <a:gd name="T28" fmla="+- 0 5213 4795"/>
                              <a:gd name="T29" fmla="*/ T28 w 2192"/>
                              <a:gd name="T30" fmla="+- 0 3680 1596"/>
                              <a:gd name="T31" fmla="*/ 3680 h 2305"/>
                              <a:gd name="T32" fmla="+- 0 4795 4795"/>
                              <a:gd name="T33" fmla="*/ T32 w 2192"/>
                              <a:gd name="T34" fmla="+- 0 3104 1596"/>
                              <a:gd name="T35" fmla="*/ 3104 h 2305"/>
                              <a:gd name="T36" fmla="+- 0 4795 4795"/>
                              <a:gd name="T37" fmla="*/ T36 w 2192"/>
                              <a:gd name="T38" fmla="+- 0 2392 1596"/>
                              <a:gd name="T39" fmla="*/ 2392 h 2305"/>
                              <a:gd name="T40" fmla="+- 0 5213 4795"/>
                              <a:gd name="T41" fmla="*/ T40 w 2192"/>
                              <a:gd name="T42" fmla="+- 0 1816 1596"/>
                              <a:gd name="T43" fmla="*/ 1816 h 2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92" h="2305">
                                <a:moveTo>
                                  <a:pt x="418" y="220"/>
                                </a:moveTo>
                                <a:lnTo>
                                  <a:pt x="1095" y="0"/>
                                </a:lnTo>
                                <a:lnTo>
                                  <a:pt x="1774" y="220"/>
                                </a:lnTo>
                                <a:lnTo>
                                  <a:pt x="2192" y="796"/>
                                </a:lnTo>
                                <a:lnTo>
                                  <a:pt x="2192" y="1508"/>
                                </a:lnTo>
                                <a:lnTo>
                                  <a:pt x="1774" y="2084"/>
                                </a:lnTo>
                                <a:lnTo>
                                  <a:pt x="1095" y="2305"/>
                                </a:lnTo>
                                <a:lnTo>
                                  <a:pt x="418" y="2084"/>
                                </a:lnTo>
                                <a:lnTo>
                                  <a:pt x="0" y="1508"/>
                                </a:lnTo>
                                <a:lnTo>
                                  <a:pt x="0" y="796"/>
                                </a:lnTo>
                                <a:lnTo>
                                  <a:pt x="418" y="220"/>
                                </a:lnTo>
                              </a:path>
                            </a:pathLst>
                          </a:custGeom>
                          <a:noFill/>
                          <a:ln w="28575">
                            <a:solidFill>
                              <a:srgbClr val="7E7E7E"/>
                            </a:solidFill>
                            <a:prstDash val="solid"/>
                            <a:round/>
                            <a:headEnd/>
                            <a:tailEnd/>
                          </a:ln>
                        </wps:spPr>
                        <wps:bodyPr rot="0" vert="horz" wrap="square" lIns="91440" tIns="45720" rIns="91440" bIns="45720" anchor="t" anchorCtr="0" upright="1">
                          <a:noAutofit/>
                        </wps:bodyPr>
                      </wps:wsp>
                      <pic:pic xmlns:pic="http://schemas.openxmlformats.org/drawingml/2006/picture">
                        <pic:nvPicPr>
                          <pic:cNvPr id="68" name="Picture 10"/>
                          <pic:cNvPicPr>
                            <a:picLocks noChangeAspect="1" noChangeArrowheads="1"/>
                          </pic:cNvPicPr>
                        </pic:nvPicPr>
                        <pic:blipFill>
                          <a:blip r:embed="rId19"/>
                          <a:srcRect/>
                          <a:stretch>
                            <a:fillRect/>
                          </a:stretch>
                        </pic:blipFill>
                        <pic:spPr bwMode="auto">
                          <a:xfrm>
                            <a:off x="5839" y="1547"/>
                            <a:ext cx="101" cy="101"/>
                          </a:xfrm>
                          <a:prstGeom prst="rect">
                            <a:avLst/>
                          </a:prstGeom>
                          <a:noFill/>
                          <a:ln>
                            <a:noFill/>
                          </a:ln>
                        </pic:spPr>
                      </pic:pic>
                      <pic:pic xmlns:pic="http://schemas.openxmlformats.org/drawingml/2006/picture">
                        <pic:nvPicPr>
                          <pic:cNvPr id="69" name="Picture 11"/>
                          <pic:cNvPicPr>
                            <a:picLocks noChangeAspect="1" noChangeArrowheads="1"/>
                          </pic:cNvPicPr>
                        </pic:nvPicPr>
                        <pic:blipFill>
                          <a:blip r:embed="rId20" cstate="print"/>
                          <a:srcRect/>
                          <a:stretch>
                            <a:fillRect/>
                          </a:stretch>
                        </pic:blipFill>
                        <pic:spPr bwMode="auto">
                          <a:xfrm>
                            <a:off x="6518" y="1766"/>
                            <a:ext cx="101" cy="101"/>
                          </a:xfrm>
                          <a:prstGeom prst="rect">
                            <a:avLst/>
                          </a:prstGeom>
                          <a:noFill/>
                          <a:ln>
                            <a:noFill/>
                          </a:ln>
                        </pic:spPr>
                      </pic:pic>
                      <pic:pic xmlns:pic="http://schemas.openxmlformats.org/drawingml/2006/picture">
                        <pic:nvPicPr>
                          <pic:cNvPr id="70" name="Picture 12"/>
                          <pic:cNvPicPr>
                            <a:picLocks noChangeAspect="1" noChangeArrowheads="1"/>
                          </pic:cNvPicPr>
                        </pic:nvPicPr>
                        <pic:blipFill>
                          <a:blip r:embed="rId19"/>
                          <a:srcRect/>
                          <a:stretch>
                            <a:fillRect/>
                          </a:stretch>
                        </pic:blipFill>
                        <pic:spPr bwMode="auto">
                          <a:xfrm>
                            <a:off x="6936" y="2342"/>
                            <a:ext cx="101" cy="101"/>
                          </a:xfrm>
                          <a:prstGeom prst="rect">
                            <a:avLst/>
                          </a:prstGeom>
                          <a:noFill/>
                          <a:ln>
                            <a:noFill/>
                          </a:ln>
                        </pic:spPr>
                      </pic:pic>
                      <pic:pic xmlns:pic="http://schemas.openxmlformats.org/drawingml/2006/picture">
                        <pic:nvPicPr>
                          <pic:cNvPr id="71" name="Picture 13"/>
                          <pic:cNvPicPr>
                            <a:picLocks noChangeAspect="1" noChangeArrowheads="1"/>
                          </pic:cNvPicPr>
                        </pic:nvPicPr>
                        <pic:blipFill>
                          <a:blip r:embed="rId19"/>
                          <a:srcRect/>
                          <a:stretch>
                            <a:fillRect/>
                          </a:stretch>
                        </pic:blipFill>
                        <pic:spPr bwMode="auto">
                          <a:xfrm>
                            <a:off x="6936" y="3055"/>
                            <a:ext cx="101" cy="101"/>
                          </a:xfrm>
                          <a:prstGeom prst="rect">
                            <a:avLst/>
                          </a:prstGeom>
                          <a:noFill/>
                          <a:ln>
                            <a:noFill/>
                          </a:ln>
                        </pic:spPr>
                      </pic:pic>
                      <pic:pic xmlns:pic="http://schemas.openxmlformats.org/drawingml/2006/picture">
                        <pic:nvPicPr>
                          <pic:cNvPr id="72" name="Picture 14"/>
                          <pic:cNvPicPr>
                            <a:picLocks noChangeAspect="1" noChangeArrowheads="1"/>
                          </pic:cNvPicPr>
                        </pic:nvPicPr>
                        <pic:blipFill>
                          <a:blip r:embed="rId20" cstate="print"/>
                          <a:srcRect/>
                          <a:stretch>
                            <a:fillRect/>
                          </a:stretch>
                        </pic:blipFill>
                        <pic:spPr bwMode="auto">
                          <a:xfrm>
                            <a:off x="6518" y="3631"/>
                            <a:ext cx="101" cy="101"/>
                          </a:xfrm>
                          <a:prstGeom prst="rect">
                            <a:avLst/>
                          </a:prstGeom>
                          <a:noFill/>
                          <a:ln>
                            <a:noFill/>
                          </a:ln>
                        </pic:spPr>
                      </pic:pic>
                      <pic:pic xmlns:pic="http://schemas.openxmlformats.org/drawingml/2006/picture">
                        <pic:nvPicPr>
                          <pic:cNvPr id="73" name="Picture 15"/>
                          <pic:cNvPicPr>
                            <a:picLocks noChangeAspect="1" noChangeArrowheads="1"/>
                          </pic:cNvPicPr>
                        </pic:nvPicPr>
                        <pic:blipFill>
                          <a:blip r:embed="rId21"/>
                          <a:srcRect/>
                          <a:stretch>
                            <a:fillRect/>
                          </a:stretch>
                        </pic:blipFill>
                        <pic:spPr bwMode="auto">
                          <a:xfrm>
                            <a:off x="5839" y="3851"/>
                            <a:ext cx="101" cy="101"/>
                          </a:xfrm>
                          <a:prstGeom prst="rect">
                            <a:avLst/>
                          </a:prstGeom>
                          <a:noFill/>
                          <a:ln>
                            <a:noFill/>
                          </a:ln>
                        </pic:spPr>
                      </pic:pic>
                      <pic:pic xmlns:pic="http://schemas.openxmlformats.org/drawingml/2006/picture">
                        <pic:nvPicPr>
                          <pic:cNvPr id="74" name="Picture 16"/>
                          <pic:cNvPicPr>
                            <a:picLocks noChangeAspect="1" noChangeArrowheads="1"/>
                          </pic:cNvPicPr>
                        </pic:nvPicPr>
                        <pic:blipFill>
                          <a:blip r:embed="rId20" cstate="print"/>
                          <a:srcRect/>
                          <a:stretch>
                            <a:fillRect/>
                          </a:stretch>
                        </pic:blipFill>
                        <pic:spPr bwMode="auto">
                          <a:xfrm>
                            <a:off x="5162" y="3631"/>
                            <a:ext cx="101" cy="101"/>
                          </a:xfrm>
                          <a:prstGeom prst="rect">
                            <a:avLst/>
                          </a:prstGeom>
                          <a:noFill/>
                          <a:ln>
                            <a:noFill/>
                          </a:ln>
                        </pic:spPr>
                      </pic:pic>
                      <pic:pic xmlns:pic="http://schemas.openxmlformats.org/drawingml/2006/picture">
                        <pic:nvPicPr>
                          <pic:cNvPr id="75" name="Picture 17"/>
                          <pic:cNvPicPr>
                            <a:picLocks noChangeAspect="1" noChangeArrowheads="1"/>
                          </pic:cNvPicPr>
                        </pic:nvPicPr>
                        <pic:blipFill>
                          <a:blip r:embed="rId19"/>
                          <a:srcRect/>
                          <a:stretch>
                            <a:fillRect/>
                          </a:stretch>
                        </pic:blipFill>
                        <pic:spPr bwMode="auto">
                          <a:xfrm>
                            <a:off x="4744" y="3055"/>
                            <a:ext cx="101" cy="101"/>
                          </a:xfrm>
                          <a:prstGeom prst="rect">
                            <a:avLst/>
                          </a:prstGeom>
                          <a:noFill/>
                          <a:ln>
                            <a:noFill/>
                          </a:ln>
                        </pic:spPr>
                      </pic:pic>
                      <pic:pic xmlns:pic="http://schemas.openxmlformats.org/drawingml/2006/picture">
                        <pic:nvPicPr>
                          <pic:cNvPr id="76" name="Picture 18"/>
                          <pic:cNvPicPr>
                            <a:picLocks noChangeAspect="1" noChangeArrowheads="1"/>
                          </pic:cNvPicPr>
                        </pic:nvPicPr>
                        <pic:blipFill>
                          <a:blip r:embed="rId19"/>
                          <a:srcRect/>
                          <a:stretch>
                            <a:fillRect/>
                          </a:stretch>
                        </pic:blipFill>
                        <pic:spPr bwMode="auto">
                          <a:xfrm>
                            <a:off x="4744" y="2342"/>
                            <a:ext cx="101" cy="101"/>
                          </a:xfrm>
                          <a:prstGeom prst="rect">
                            <a:avLst/>
                          </a:prstGeom>
                          <a:noFill/>
                          <a:ln>
                            <a:noFill/>
                          </a:ln>
                        </pic:spPr>
                      </pic:pic>
                      <pic:pic xmlns:pic="http://schemas.openxmlformats.org/drawingml/2006/picture">
                        <pic:nvPicPr>
                          <pic:cNvPr id="77" name="Picture 19"/>
                          <pic:cNvPicPr>
                            <a:picLocks noChangeAspect="1" noChangeArrowheads="1"/>
                          </pic:cNvPicPr>
                        </pic:nvPicPr>
                        <pic:blipFill>
                          <a:blip r:embed="rId20" cstate="print"/>
                          <a:srcRect/>
                          <a:stretch>
                            <a:fillRect/>
                          </a:stretch>
                        </pic:blipFill>
                        <pic:spPr bwMode="auto">
                          <a:xfrm>
                            <a:off x="5162" y="1766"/>
                            <a:ext cx="101" cy="101"/>
                          </a:xfrm>
                          <a:prstGeom prst="rect">
                            <a:avLst/>
                          </a:prstGeom>
                          <a:noFill/>
                          <a:ln>
                            <a:noFill/>
                          </a:ln>
                        </pic:spPr>
                      </pic:pic>
                      <wps:wsp>
                        <wps:cNvPr id="78" name="Freeform 20"/>
                        <wps:cNvSpPr>
                          <a:spLocks/>
                        </wps:cNvSpPr>
                        <wps:spPr bwMode="auto">
                          <a:xfrm>
                            <a:off x="3987" y="1508"/>
                            <a:ext cx="2924" cy="2481"/>
                          </a:xfrm>
                          <a:custGeom>
                            <a:avLst/>
                            <a:gdLst>
                              <a:gd name="T0" fmla="+- 0 5047 3988"/>
                              <a:gd name="T1" fmla="*/ T0 w 2924"/>
                              <a:gd name="T2" fmla="+- 0 1588 1509"/>
                              <a:gd name="T3" fmla="*/ 1588 h 2481"/>
                              <a:gd name="T4" fmla="+- 0 5890 3988"/>
                              <a:gd name="T5" fmla="*/ T4 w 2924"/>
                              <a:gd name="T6" fmla="+- 0 1509 1509"/>
                              <a:gd name="T7" fmla="*/ 1509 h 2481"/>
                              <a:gd name="T8" fmla="+- 0 6605 3988"/>
                              <a:gd name="T9" fmla="*/ T8 w 2924"/>
                              <a:gd name="T10" fmla="+- 0 1765 1509"/>
                              <a:gd name="T11" fmla="*/ 1765 h 2481"/>
                              <a:gd name="T12" fmla="+- 0 6911 3988"/>
                              <a:gd name="T13" fmla="*/ T12 w 2924"/>
                              <a:gd name="T14" fmla="+- 0 2418 1509"/>
                              <a:gd name="T15" fmla="*/ 2418 h 2481"/>
                              <a:gd name="T16" fmla="+- 0 6847 3988"/>
                              <a:gd name="T17" fmla="*/ T16 w 2924"/>
                              <a:gd name="T18" fmla="+- 0 3059 1509"/>
                              <a:gd name="T19" fmla="*/ 3059 h 2481"/>
                              <a:gd name="T20" fmla="+- 0 6768 3988"/>
                              <a:gd name="T21" fmla="*/ T20 w 2924"/>
                              <a:gd name="T22" fmla="+- 0 3956 1509"/>
                              <a:gd name="T23" fmla="*/ 3956 h 2481"/>
                              <a:gd name="T24" fmla="+- 0 5890 3988"/>
                              <a:gd name="T25" fmla="*/ T24 w 2924"/>
                              <a:gd name="T26" fmla="+- 0 3989 1509"/>
                              <a:gd name="T27" fmla="*/ 3989 h 2481"/>
                              <a:gd name="T28" fmla="+- 0 5263 3988"/>
                              <a:gd name="T29" fmla="*/ T28 w 2924"/>
                              <a:gd name="T30" fmla="+- 0 3611 1509"/>
                              <a:gd name="T31" fmla="*/ 3611 h 2481"/>
                              <a:gd name="T32" fmla="+- 0 4951 3988"/>
                              <a:gd name="T33" fmla="*/ T32 w 2924"/>
                              <a:gd name="T34" fmla="+- 0 3054 1509"/>
                              <a:gd name="T35" fmla="*/ 3054 h 2481"/>
                              <a:gd name="T36" fmla="+- 0 3988 3988"/>
                              <a:gd name="T37" fmla="*/ T36 w 2924"/>
                              <a:gd name="T38" fmla="+- 0 2130 1509"/>
                              <a:gd name="T39" fmla="*/ 2130 h 2481"/>
                              <a:gd name="T40" fmla="+- 0 5047 3988"/>
                              <a:gd name="T41" fmla="*/ T40 w 2924"/>
                              <a:gd name="T42" fmla="+- 0 1588 1509"/>
                              <a:gd name="T43" fmla="*/ 1588 h 2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24" h="2481">
                                <a:moveTo>
                                  <a:pt x="1059" y="79"/>
                                </a:moveTo>
                                <a:lnTo>
                                  <a:pt x="1902" y="0"/>
                                </a:lnTo>
                                <a:lnTo>
                                  <a:pt x="2617" y="256"/>
                                </a:lnTo>
                                <a:lnTo>
                                  <a:pt x="2923" y="909"/>
                                </a:lnTo>
                                <a:lnTo>
                                  <a:pt x="2859" y="1550"/>
                                </a:lnTo>
                                <a:lnTo>
                                  <a:pt x="2780" y="2447"/>
                                </a:lnTo>
                                <a:lnTo>
                                  <a:pt x="1902" y="2480"/>
                                </a:lnTo>
                                <a:lnTo>
                                  <a:pt x="1275" y="2102"/>
                                </a:lnTo>
                                <a:lnTo>
                                  <a:pt x="963" y="1545"/>
                                </a:lnTo>
                                <a:lnTo>
                                  <a:pt x="0" y="621"/>
                                </a:lnTo>
                                <a:lnTo>
                                  <a:pt x="1059" y="79"/>
                                </a:lnTo>
                              </a:path>
                            </a:pathLst>
                          </a:custGeom>
                          <a:noFill/>
                          <a:ln w="28575">
                            <a:solidFill>
                              <a:srgbClr val="C0504D"/>
                            </a:solidFill>
                            <a:prstDash val="solid"/>
                            <a:round/>
                            <a:headEnd/>
                            <a:tailEnd/>
                          </a:ln>
                        </wps:spPr>
                        <wps:bodyPr rot="0" vert="horz" wrap="square" lIns="91440" tIns="45720" rIns="91440" bIns="45720" anchor="t" anchorCtr="0" upright="1">
                          <a:noAutofit/>
                        </wps:bodyPr>
                      </wps:wsp>
                      <wps:wsp>
                        <wps:cNvPr id="79" name="AutoShape 21"/>
                        <wps:cNvSpPr>
                          <a:spLocks/>
                        </wps:cNvSpPr>
                        <wps:spPr bwMode="auto">
                          <a:xfrm>
                            <a:off x="3936" y="1459"/>
                            <a:ext cx="3024" cy="2583"/>
                          </a:xfrm>
                          <a:custGeom>
                            <a:avLst/>
                            <a:gdLst>
                              <a:gd name="T0" fmla="+- 0 4037 3936"/>
                              <a:gd name="T1" fmla="*/ T0 w 3024"/>
                              <a:gd name="T2" fmla="+- 0 2181 1459"/>
                              <a:gd name="T3" fmla="*/ 2181 h 2583"/>
                              <a:gd name="T4" fmla="+- 0 3986 3936"/>
                              <a:gd name="T5" fmla="*/ T4 w 3024"/>
                              <a:gd name="T6" fmla="+- 0 2081 1459"/>
                              <a:gd name="T7" fmla="*/ 2081 h 2583"/>
                              <a:gd name="T8" fmla="+- 0 3936 3936"/>
                              <a:gd name="T9" fmla="*/ T8 w 3024"/>
                              <a:gd name="T10" fmla="+- 0 2181 1459"/>
                              <a:gd name="T11" fmla="*/ 2181 h 2583"/>
                              <a:gd name="T12" fmla="+- 0 4037 3936"/>
                              <a:gd name="T13" fmla="*/ T12 w 3024"/>
                              <a:gd name="T14" fmla="+- 0 2181 1459"/>
                              <a:gd name="T15" fmla="*/ 2181 h 2583"/>
                              <a:gd name="T16" fmla="+- 0 5002 3936"/>
                              <a:gd name="T17" fmla="*/ T16 w 3024"/>
                              <a:gd name="T18" fmla="+- 0 3105 1459"/>
                              <a:gd name="T19" fmla="*/ 3105 h 2583"/>
                              <a:gd name="T20" fmla="+- 0 4951 3936"/>
                              <a:gd name="T21" fmla="*/ T20 w 3024"/>
                              <a:gd name="T22" fmla="+- 0 3005 1459"/>
                              <a:gd name="T23" fmla="*/ 3005 h 2583"/>
                              <a:gd name="T24" fmla="+- 0 4901 3936"/>
                              <a:gd name="T25" fmla="*/ T24 w 3024"/>
                              <a:gd name="T26" fmla="+- 0 3105 1459"/>
                              <a:gd name="T27" fmla="*/ 3105 h 2583"/>
                              <a:gd name="T28" fmla="+- 0 5002 3936"/>
                              <a:gd name="T29" fmla="*/ T28 w 3024"/>
                              <a:gd name="T30" fmla="+- 0 3105 1459"/>
                              <a:gd name="T31" fmla="*/ 3105 h 2583"/>
                              <a:gd name="T32" fmla="+- 0 5098 3936"/>
                              <a:gd name="T33" fmla="*/ T32 w 3024"/>
                              <a:gd name="T34" fmla="+- 0 1639 1459"/>
                              <a:gd name="T35" fmla="*/ 1639 h 2583"/>
                              <a:gd name="T36" fmla="+- 0 5047 3936"/>
                              <a:gd name="T37" fmla="*/ T36 w 3024"/>
                              <a:gd name="T38" fmla="+- 0 1538 1459"/>
                              <a:gd name="T39" fmla="*/ 1538 h 2583"/>
                              <a:gd name="T40" fmla="+- 0 4997 3936"/>
                              <a:gd name="T41" fmla="*/ T40 w 3024"/>
                              <a:gd name="T42" fmla="+- 0 1639 1459"/>
                              <a:gd name="T43" fmla="*/ 1639 h 2583"/>
                              <a:gd name="T44" fmla="+- 0 5098 3936"/>
                              <a:gd name="T45" fmla="*/ T44 w 3024"/>
                              <a:gd name="T46" fmla="+- 0 1639 1459"/>
                              <a:gd name="T47" fmla="*/ 1639 h 2583"/>
                              <a:gd name="T48" fmla="+- 0 5314 3936"/>
                              <a:gd name="T49" fmla="*/ T48 w 3024"/>
                              <a:gd name="T50" fmla="+- 0 3662 1459"/>
                              <a:gd name="T51" fmla="*/ 3662 h 2583"/>
                              <a:gd name="T52" fmla="+- 0 5263 3936"/>
                              <a:gd name="T53" fmla="*/ T52 w 3024"/>
                              <a:gd name="T54" fmla="+- 0 3561 1459"/>
                              <a:gd name="T55" fmla="*/ 3561 h 2583"/>
                              <a:gd name="T56" fmla="+- 0 5213 3936"/>
                              <a:gd name="T57" fmla="*/ T56 w 3024"/>
                              <a:gd name="T58" fmla="+- 0 3662 1459"/>
                              <a:gd name="T59" fmla="*/ 3662 h 2583"/>
                              <a:gd name="T60" fmla="+- 0 5314 3936"/>
                              <a:gd name="T61" fmla="*/ T60 w 3024"/>
                              <a:gd name="T62" fmla="+- 0 3662 1459"/>
                              <a:gd name="T63" fmla="*/ 3662 h 2583"/>
                              <a:gd name="T64" fmla="+- 0 5940 3936"/>
                              <a:gd name="T65" fmla="*/ T64 w 3024"/>
                              <a:gd name="T66" fmla="+- 0 4041 1459"/>
                              <a:gd name="T67" fmla="*/ 4041 h 2583"/>
                              <a:gd name="T68" fmla="+- 0 5890 3936"/>
                              <a:gd name="T69" fmla="*/ T68 w 3024"/>
                              <a:gd name="T70" fmla="+- 0 3941 1459"/>
                              <a:gd name="T71" fmla="*/ 3941 h 2583"/>
                              <a:gd name="T72" fmla="+- 0 5839 3936"/>
                              <a:gd name="T73" fmla="*/ T72 w 3024"/>
                              <a:gd name="T74" fmla="+- 0 4041 1459"/>
                              <a:gd name="T75" fmla="*/ 4041 h 2583"/>
                              <a:gd name="T76" fmla="+- 0 5940 3936"/>
                              <a:gd name="T77" fmla="*/ T76 w 3024"/>
                              <a:gd name="T78" fmla="+- 0 4041 1459"/>
                              <a:gd name="T79" fmla="*/ 4041 h 2583"/>
                              <a:gd name="T80" fmla="+- 0 5940 3936"/>
                              <a:gd name="T81" fmla="*/ T80 w 3024"/>
                              <a:gd name="T82" fmla="+- 0 1560 1459"/>
                              <a:gd name="T83" fmla="*/ 1560 h 2583"/>
                              <a:gd name="T84" fmla="+- 0 5890 3936"/>
                              <a:gd name="T85" fmla="*/ T84 w 3024"/>
                              <a:gd name="T86" fmla="+- 0 1459 1459"/>
                              <a:gd name="T87" fmla="*/ 1459 h 2583"/>
                              <a:gd name="T88" fmla="+- 0 5839 3936"/>
                              <a:gd name="T89" fmla="*/ T88 w 3024"/>
                              <a:gd name="T90" fmla="+- 0 1560 1459"/>
                              <a:gd name="T91" fmla="*/ 1560 h 2583"/>
                              <a:gd name="T92" fmla="+- 0 5940 3936"/>
                              <a:gd name="T93" fmla="*/ T92 w 3024"/>
                              <a:gd name="T94" fmla="+- 0 1560 1459"/>
                              <a:gd name="T95" fmla="*/ 1560 h 2583"/>
                              <a:gd name="T96" fmla="+- 0 6655 3936"/>
                              <a:gd name="T97" fmla="*/ T96 w 3024"/>
                              <a:gd name="T98" fmla="+- 0 1817 1459"/>
                              <a:gd name="T99" fmla="*/ 1817 h 2583"/>
                              <a:gd name="T100" fmla="+- 0 6605 3936"/>
                              <a:gd name="T101" fmla="*/ T100 w 3024"/>
                              <a:gd name="T102" fmla="+- 0 1716 1459"/>
                              <a:gd name="T103" fmla="*/ 1716 h 2583"/>
                              <a:gd name="T104" fmla="+- 0 6554 3936"/>
                              <a:gd name="T105" fmla="*/ T104 w 3024"/>
                              <a:gd name="T106" fmla="+- 0 1817 1459"/>
                              <a:gd name="T107" fmla="*/ 1817 h 2583"/>
                              <a:gd name="T108" fmla="+- 0 6655 3936"/>
                              <a:gd name="T109" fmla="*/ T108 w 3024"/>
                              <a:gd name="T110" fmla="+- 0 1817 1459"/>
                              <a:gd name="T111" fmla="*/ 1817 h 2583"/>
                              <a:gd name="T112" fmla="+- 0 6818 3936"/>
                              <a:gd name="T113" fmla="*/ T112 w 3024"/>
                              <a:gd name="T114" fmla="+- 0 4008 1459"/>
                              <a:gd name="T115" fmla="*/ 4008 h 2583"/>
                              <a:gd name="T116" fmla="+- 0 6768 3936"/>
                              <a:gd name="T117" fmla="*/ T116 w 3024"/>
                              <a:gd name="T118" fmla="+- 0 3907 1459"/>
                              <a:gd name="T119" fmla="*/ 3907 h 2583"/>
                              <a:gd name="T120" fmla="+- 0 6718 3936"/>
                              <a:gd name="T121" fmla="*/ T120 w 3024"/>
                              <a:gd name="T122" fmla="+- 0 4008 1459"/>
                              <a:gd name="T123" fmla="*/ 4008 h 2583"/>
                              <a:gd name="T124" fmla="+- 0 6818 3936"/>
                              <a:gd name="T125" fmla="*/ T124 w 3024"/>
                              <a:gd name="T126" fmla="+- 0 4008 1459"/>
                              <a:gd name="T127" fmla="*/ 4008 h 2583"/>
                              <a:gd name="T128" fmla="+- 0 6898 3936"/>
                              <a:gd name="T129" fmla="*/ T128 w 3024"/>
                              <a:gd name="T130" fmla="+- 0 3110 1459"/>
                              <a:gd name="T131" fmla="*/ 3110 h 2583"/>
                              <a:gd name="T132" fmla="+- 0 6847 3936"/>
                              <a:gd name="T133" fmla="*/ T132 w 3024"/>
                              <a:gd name="T134" fmla="+- 0 3009 1459"/>
                              <a:gd name="T135" fmla="*/ 3009 h 2583"/>
                              <a:gd name="T136" fmla="+- 0 6797 3936"/>
                              <a:gd name="T137" fmla="*/ T136 w 3024"/>
                              <a:gd name="T138" fmla="+- 0 3110 1459"/>
                              <a:gd name="T139" fmla="*/ 3110 h 2583"/>
                              <a:gd name="T140" fmla="+- 0 6898 3936"/>
                              <a:gd name="T141" fmla="*/ T140 w 3024"/>
                              <a:gd name="T142" fmla="+- 0 3110 1459"/>
                              <a:gd name="T143" fmla="*/ 3110 h 2583"/>
                              <a:gd name="T144" fmla="+- 0 6960 3936"/>
                              <a:gd name="T145" fmla="*/ T144 w 3024"/>
                              <a:gd name="T146" fmla="+- 0 2469 1459"/>
                              <a:gd name="T147" fmla="*/ 2469 h 2583"/>
                              <a:gd name="T148" fmla="+- 0 6910 3936"/>
                              <a:gd name="T149" fmla="*/ T148 w 3024"/>
                              <a:gd name="T150" fmla="+- 0 2369 1459"/>
                              <a:gd name="T151" fmla="*/ 2369 h 2583"/>
                              <a:gd name="T152" fmla="+- 0 6859 3936"/>
                              <a:gd name="T153" fmla="*/ T152 w 3024"/>
                              <a:gd name="T154" fmla="+- 0 2469 1459"/>
                              <a:gd name="T155" fmla="*/ 2469 h 2583"/>
                              <a:gd name="T156" fmla="+- 0 6960 3936"/>
                              <a:gd name="T157" fmla="*/ T156 w 3024"/>
                              <a:gd name="T158" fmla="+- 0 2469 1459"/>
                              <a:gd name="T159" fmla="*/ 2469 h 25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024" h="2583">
                                <a:moveTo>
                                  <a:pt x="101" y="722"/>
                                </a:moveTo>
                                <a:lnTo>
                                  <a:pt x="50" y="622"/>
                                </a:lnTo>
                                <a:lnTo>
                                  <a:pt x="0" y="722"/>
                                </a:lnTo>
                                <a:lnTo>
                                  <a:pt x="101" y="722"/>
                                </a:lnTo>
                                <a:close/>
                                <a:moveTo>
                                  <a:pt x="1066" y="1646"/>
                                </a:moveTo>
                                <a:lnTo>
                                  <a:pt x="1015" y="1546"/>
                                </a:lnTo>
                                <a:lnTo>
                                  <a:pt x="965" y="1646"/>
                                </a:lnTo>
                                <a:lnTo>
                                  <a:pt x="1066" y="1646"/>
                                </a:lnTo>
                                <a:close/>
                                <a:moveTo>
                                  <a:pt x="1162" y="180"/>
                                </a:moveTo>
                                <a:lnTo>
                                  <a:pt x="1111" y="79"/>
                                </a:lnTo>
                                <a:lnTo>
                                  <a:pt x="1061" y="180"/>
                                </a:lnTo>
                                <a:lnTo>
                                  <a:pt x="1162" y="180"/>
                                </a:lnTo>
                                <a:close/>
                                <a:moveTo>
                                  <a:pt x="1378" y="2203"/>
                                </a:moveTo>
                                <a:lnTo>
                                  <a:pt x="1327" y="2102"/>
                                </a:lnTo>
                                <a:lnTo>
                                  <a:pt x="1277" y="2203"/>
                                </a:lnTo>
                                <a:lnTo>
                                  <a:pt x="1378" y="2203"/>
                                </a:lnTo>
                                <a:close/>
                                <a:moveTo>
                                  <a:pt x="2004" y="2582"/>
                                </a:moveTo>
                                <a:lnTo>
                                  <a:pt x="1954" y="2482"/>
                                </a:lnTo>
                                <a:lnTo>
                                  <a:pt x="1903" y="2582"/>
                                </a:lnTo>
                                <a:lnTo>
                                  <a:pt x="2004" y="2582"/>
                                </a:lnTo>
                                <a:close/>
                                <a:moveTo>
                                  <a:pt x="2004" y="101"/>
                                </a:moveTo>
                                <a:lnTo>
                                  <a:pt x="1954" y="0"/>
                                </a:lnTo>
                                <a:lnTo>
                                  <a:pt x="1903" y="101"/>
                                </a:lnTo>
                                <a:lnTo>
                                  <a:pt x="2004" y="101"/>
                                </a:lnTo>
                                <a:close/>
                                <a:moveTo>
                                  <a:pt x="2719" y="358"/>
                                </a:moveTo>
                                <a:lnTo>
                                  <a:pt x="2669" y="257"/>
                                </a:lnTo>
                                <a:lnTo>
                                  <a:pt x="2618" y="358"/>
                                </a:lnTo>
                                <a:lnTo>
                                  <a:pt x="2719" y="358"/>
                                </a:lnTo>
                                <a:close/>
                                <a:moveTo>
                                  <a:pt x="2882" y="2549"/>
                                </a:moveTo>
                                <a:lnTo>
                                  <a:pt x="2832" y="2448"/>
                                </a:lnTo>
                                <a:lnTo>
                                  <a:pt x="2782" y="2549"/>
                                </a:lnTo>
                                <a:lnTo>
                                  <a:pt x="2882" y="2549"/>
                                </a:lnTo>
                                <a:close/>
                                <a:moveTo>
                                  <a:pt x="2962" y="1651"/>
                                </a:moveTo>
                                <a:lnTo>
                                  <a:pt x="2911" y="1550"/>
                                </a:lnTo>
                                <a:lnTo>
                                  <a:pt x="2861" y="1651"/>
                                </a:lnTo>
                                <a:lnTo>
                                  <a:pt x="2962" y="1651"/>
                                </a:lnTo>
                                <a:close/>
                                <a:moveTo>
                                  <a:pt x="3024" y="1010"/>
                                </a:moveTo>
                                <a:lnTo>
                                  <a:pt x="2974" y="910"/>
                                </a:lnTo>
                                <a:lnTo>
                                  <a:pt x="2923" y="1010"/>
                                </a:lnTo>
                                <a:lnTo>
                                  <a:pt x="3024" y="1010"/>
                                </a:lnTo>
                                <a:close/>
                              </a:path>
                            </a:pathLst>
                          </a:custGeom>
                          <a:solidFill>
                            <a:srgbClr val="C0504D"/>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E00DC" id="Grupė 63" o:spid="_x0000_s1026" style="position:absolute;margin-left:169.5pt;margin-top:4.55pt;width:225.75pt;height:204pt;z-index:-251659776;mso-position-horizontal-relative:page" coordorigin="3390,127" coordsize="5002,5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5608;top:2453;width:565;height: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">
                  <v:imagedata r:id="rId22" o:title=""/>
                </v:shape>
                <v:shape id="AutoShape 7" o:spid="_x0000_s1028" style="position:absolute;left:3424;top:156;width:4932;height:5186;visibility:visible;mso-wrap-style:square;v-text-anchor:top" coordsize="4932,5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" path="m2465,2017r340,111m2805,2128r209,288m3014,2416r,355m3014,2771r-209,288m2805,3059r-340,110m2465,3169l2126,3059t,l1917,2771t,l1917,2416t,l2126,2128t,l2465,2017t,-288l2973,1895t,l3288,2327t,l3288,2860t,l2973,3292t,l2465,3457t,l1958,3292t,l1644,2860t,l1644,2327t,l1958,1895t,l2465,1729t,-288l3144,1660t,l3561,2236t,l3561,2948t,l3144,3524t,l2465,3745t,l1788,3524t,l1370,2948t,l1370,2236t,l1788,1660t,l2465,1441t,-288l3312,1427t,l3835,2147t,l3835,3037t,l3312,3757t,l2465,4033t,l1620,3757t,l1097,3037t,l1097,2147t,l1620,1427t,l2465,1153t,-288l3482,1194t,l4109,2058t,l4109,3126t,l3482,3992t,l2465,4321t,l1449,3992t,l821,3126t,l821,2058t,l1449,1194t,l2465,865t,-288l3650,961t,l4385,1969t,l4385,3217t,l3650,4225t,l2465,4609t,l1281,4225t,l547,3217t,l547,1969t,l1281,961t,l2465,577t,-288l3821,728t,l4658,1880t,l4658,3306t,l3821,4458t,l2465,4897t,l1111,4458t,l273,3306t,l273,1880t,l1111,728t,l2465,289m2465,l3989,496t,l4931,1792t,l4931,3395t,l3989,4691t,l2465,5186t,l941,4691t,l,3395t,l,1792t,l941,496t,l2465,e" filled="f" strokecolor="#bebebe">
                  <v:path arrowok="t" o:connecttype="custom" o:connectlocs="2805,2284;3014,2927;2805,3215;2126,3215;1917,2927;2126,2284;2465,1885;3288,2483;3288,3016;2465,3613;1958,3448;1644,2483;1958,2051;3144,1816;3561,2392;3144,3680;2465,3901;1370,3104;1370,2392;2465,1597;3312,1583;3835,3193;3312,3913;1620,3913;1097,3193;1620,1583;2465,1021;4109,2214;4109,3282;2465,4477;1449,4148;821,2214;1449,1350;3650,1117;4385,2125;3650,4381;2465,4765;547,3373;547,2125;2465,733;3821,884;4658,3462;3821,4614;1111,4614;273,3462;1111,884;2465,156;4931,1948;4931,3551;2465,5342;941,4847;0,1948;941,652" o:connectangles="0,0,0,0,0,0,0,0,0,0,0,0,0,0,0,0,0,0,0,0,0,0,0,0,0,0,0,0,0,0,0,0,0,0,0,0,0,0,0,0,0,0,0,0,0,0,0,0,0,0,0,0,0"/>
                </v:shape>
                <v:shape id="AutoShape 8" o:spid="_x0000_s1029" style="position:absolute;left:3397;top:127;width:4987;height:5244;visibility:visible;mso-wrap-style:square;v-text-anchor:top" coordsize="4987,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" path="m2493,2622l2493,t,2622l4033,501m2493,2622l4987,1811m2493,2622r2494,809m2493,2622l4033,4744m2493,2622r,2621m2493,2622l952,4744m2493,2622l,3431m2493,2622l,1811t2493,811l952,501m2493,2622l2493,e" filled="f" strokecolor="#858585">
                  <v:path arrowok="t" o:connecttype="custom" o:connectlocs="2493,2749;2493,127;2493,2749;4033,628;2493,2749;4987,1938;2493,2749;4987,3558;2493,2749;4033,4871;2493,2749;2493,5370;2493,2749;952,4871;2493,2749;0,3558;2493,2749;0,1938;2493,2749;952,628;2493,2749;2493,127" o:connectangles="0,0,0,0,0,0,0,0,0,0,0,0,0,0,0,0,0,0,0,0,0,0"/>
                </v:shape>
                <v:shape id="Freeform 9" o:spid="_x0000_s1030" style="position:absolute;left:4794;top:1596;width:2192;height:2305;visibility:visible;mso-wrap-style:square;v-text-anchor:top" coordsize="2192,2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" path="m418,220l1095,r679,220l2192,796r,712l1774,2084r-679,221l418,2084,,1508,,796,418,220e" filled="f" strokecolor="#7e7e7e" strokeweight="2.25pt">
                  <v:path arrowok="t" o:connecttype="custom" o:connectlocs="418,1816;1095,1596;1774,1816;2192,2392;2192,3104;1774,3680;1095,3901;418,3680;0,3104;0,2392;418,1816" o:connectangles="0,0,0,0,0,0,0,0,0,0,0"/>
                </v:shape>
                <v:shape id="Picture 10" o:spid="_x0000_s1031" type="#_x0000_t75" style="position:absolute;left:5839;top:1547;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">
                  <v:imagedata r:id="rId23" o:title=""/>
                </v:shape>
                <v:shape id="Picture 11" o:spid="_x0000_s1032" type="#_x0000_t75" style="position:absolute;left:6518;top:1766;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">
                  <v:imagedata r:id="rId24" o:title=""/>
                </v:shape>
                <v:shape id="Picture 12" o:spid="_x0000_s1033" type="#_x0000_t75" style="position:absolute;left:6936;top:2342;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">
                  <v:imagedata r:id="rId23" o:title=""/>
                </v:shape>
                <v:shape id="Picture 13" o:spid="_x0000_s1034" type="#_x0000_t75" style="position:absolute;left:6936;top:3055;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">
                  <v:imagedata r:id="rId23" o:title=""/>
                </v:shape>
                <v:shape id="Picture 14" o:spid="_x0000_s1035" type="#_x0000_t75" style="position:absolute;left:6518;top:3631;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">
                  <v:imagedata r:id="rId24" o:title=""/>
                </v:shape>
                <v:shape id="Picture 15" o:spid="_x0000_s1036" type="#_x0000_t75" style="position:absolute;left:5839;top:3851;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">
                  <v:imagedata r:id="rId25" o:title=""/>
                </v:shape>
                <v:shape id="Picture 16" o:spid="_x0000_s1037" type="#_x0000_t75" style="position:absolute;left:5162;top:3631;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">
                  <v:imagedata r:id="rId24" o:title=""/>
                </v:shape>
                <v:shape id="Picture 17" o:spid="_x0000_s1038" type="#_x0000_t75" style="position:absolute;left:4744;top:3055;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">
                  <v:imagedata r:id="rId23" o:title=""/>
                </v:shape>
                <v:shape id="Picture 18" o:spid="_x0000_s1039" type="#_x0000_t75" style="position:absolute;left:4744;top:2342;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">
                  <v:imagedata r:id="rId23" o:title=""/>
                </v:shape>
                <v:shape id="Picture 19" o:spid="_x0000_s1040" type="#_x0000_t75" style="position:absolute;left:5162;top:1766;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">
                  <v:imagedata r:id="rId24" o:title=""/>
                </v:shape>
                <v:shape id="Freeform 20" o:spid="_x0000_s1041" style="position:absolute;left:3987;top:1508;width:2924;height:2481;visibility:visible;mso-wrap-style:square;v-text-anchor:top" coordsize="292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" path="m1059,79l1902,r715,256l2923,909r-64,641l2780,2447r-878,33l1275,2102,963,1545,,621,1059,79e" filled="f" strokecolor="#c0504d" strokeweight="2.25pt">
                  <v:path arrowok="t" o:connecttype="custom" o:connectlocs="1059,1588;1902,1509;2617,1765;2923,2418;2859,3059;2780,3956;1902,3989;1275,3611;963,3054;0,2130;1059,1588" o:connectangles="0,0,0,0,0,0,0,0,0,0,0"/>
                </v:shape>
                <v:shape id="AutoShape 21" o:spid="_x0000_s1042" style="position:absolute;left:3936;top:1459;width:3024;height:2583;visibility:visible;mso-wrap-style:square;v-text-anchor:top" coordsize="3024,2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" path="m101,722l50,622,,722r101,xm1066,1646r-51,-100l965,1646r101,xm1162,180l1111,79r-50,101l1162,180xm1378,2203r-51,-101l1277,2203r101,xm2004,2582r-50,-100l1903,2582r101,xm2004,101l1954,r-51,101l2004,101xm2719,358l2669,257r-51,101l2719,358xm2882,2549r-50,-101l2782,2549r100,xm2962,1651r-51,-101l2861,1651r101,xm3024,1010l2974,910r-51,100l3024,1010xe" fillcolor="#c0504d" stroked="f">
                  <v:path arrowok="t" o:connecttype="custom" o:connectlocs="101,2181;50,2081;0,2181;101,2181;1066,3105;1015,3005;965,3105;1066,3105;1162,1639;1111,1538;1061,1639;1162,1639;1378,3662;1327,3561;1277,3662;1378,3662;2004,4041;1954,3941;1903,4041;2004,4041;2004,1560;1954,1459;1903,1560;2004,1560;2719,1817;2669,1716;2618,1817;2719,1817;2882,4008;2832,3907;2782,4008;2882,4008;2962,3110;2911,3009;2861,3110;2962,3110;3024,2469;2974,2369;2923,2469;3024,2469" o:connectangles="0,0,0,0,0,0,0,0,0,0,0,0,0,0,0,0,0,0,0,0,0,0,0,0,0,0,0,0,0,0,0,0,0,0,0,0,0,0,0,0"/>
                </v:shape>
                <w10:wrap anchorx="page"/>
              </v:group>
            </w:pict>
          </mc:Fallback>
        </mc:AlternateContent>
      </w:r>
      <w:r w:rsidR="00B279FB" w:rsidRPr="00AD6E9E">
        <w:rPr>
          <w:b/>
          <w:sz w:val="20"/>
          <w:szCs w:val="20"/>
        </w:rPr>
        <w:t>Standartizuotas</w:t>
      </w:r>
      <w:r w:rsidR="00B279FB" w:rsidRPr="00AD6E9E">
        <w:rPr>
          <w:b/>
          <w:spacing w:val="-10"/>
          <w:sz w:val="20"/>
          <w:szCs w:val="20"/>
        </w:rPr>
        <w:t xml:space="preserve"> </w:t>
      </w:r>
      <w:r w:rsidR="00B279FB" w:rsidRPr="00AD6E9E">
        <w:rPr>
          <w:b/>
          <w:sz w:val="20"/>
          <w:szCs w:val="20"/>
        </w:rPr>
        <w:t>informacinių</w:t>
      </w:r>
      <w:r w:rsidR="00B279FB" w:rsidRPr="00AD6E9E">
        <w:rPr>
          <w:b/>
          <w:spacing w:val="-42"/>
          <w:sz w:val="20"/>
          <w:szCs w:val="20"/>
        </w:rPr>
        <w:t xml:space="preserve"> </w:t>
      </w:r>
      <w:r w:rsidR="00B279FB" w:rsidRPr="00AD6E9E">
        <w:rPr>
          <w:b/>
          <w:sz w:val="20"/>
          <w:szCs w:val="20"/>
        </w:rPr>
        <w:t>technologijų</w:t>
      </w:r>
      <w:r w:rsidR="00B279FB" w:rsidRPr="00AD6E9E">
        <w:rPr>
          <w:b/>
          <w:spacing w:val="-4"/>
          <w:sz w:val="20"/>
          <w:szCs w:val="20"/>
        </w:rPr>
        <w:t xml:space="preserve"> </w:t>
      </w:r>
      <w:r w:rsidR="00B279FB" w:rsidRPr="00AD6E9E">
        <w:rPr>
          <w:b/>
          <w:sz w:val="20"/>
          <w:szCs w:val="20"/>
        </w:rPr>
        <w:t>VBE</w:t>
      </w:r>
      <w:r w:rsidR="00B279FB" w:rsidRPr="00AD6E9E">
        <w:rPr>
          <w:b/>
          <w:spacing w:val="-3"/>
          <w:sz w:val="20"/>
          <w:szCs w:val="20"/>
        </w:rPr>
        <w:t xml:space="preserve"> </w:t>
      </w:r>
      <w:r w:rsidR="00B279FB" w:rsidRPr="00AD6E9E">
        <w:rPr>
          <w:b/>
          <w:sz w:val="20"/>
          <w:szCs w:val="20"/>
        </w:rPr>
        <w:t>rodiklis</w:t>
      </w:r>
    </w:p>
    <w:p w:rsidR="008967E3" w:rsidRDefault="00B279FB" w:rsidP="00B279FB">
      <w:pPr>
        <w:spacing w:before="59"/>
        <w:ind w:left="1089" w:right="-7" w:hanging="745"/>
        <w:rPr>
          <w:b/>
          <w:sz w:val="20"/>
          <w:szCs w:val="20"/>
        </w:rPr>
      </w:pPr>
      <w:r w:rsidRPr="00AD6E9E">
        <w:rPr>
          <w:b/>
          <w:sz w:val="20"/>
          <w:szCs w:val="20"/>
        </w:rPr>
        <w:br w:type="column"/>
      </w:r>
    </w:p>
    <w:p w:rsidR="008967E3" w:rsidRDefault="008967E3" w:rsidP="00B279FB">
      <w:pPr>
        <w:spacing w:before="59"/>
        <w:ind w:left="1089" w:right="-7" w:hanging="745"/>
        <w:rPr>
          <w:b/>
          <w:sz w:val="20"/>
          <w:szCs w:val="20"/>
        </w:rPr>
      </w:pPr>
    </w:p>
    <w:p w:rsidR="00B279FB" w:rsidRPr="00AD6E9E" w:rsidRDefault="00B279FB" w:rsidP="008967E3">
      <w:pPr>
        <w:spacing w:before="59"/>
        <w:ind w:left="1089" w:right="-7" w:hanging="745"/>
        <w:jc w:val="center"/>
        <w:rPr>
          <w:b/>
          <w:sz w:val="20"/>
          <w:szCs w:val="20"/>
        </w:rPr>
      </w:pPr>
      <w:r w:rsidRPr="00AD6E9E">
        <w:rPr>
          <w:b/>
          <w:spacing w:val="-1"/>
          <w:sz w:val="20"/>
          <w:szCs w:val="20"/>
        </w:rPr>
        <w:t>Standartizuotas</w:t>
      </w:r>
      <w:r w:rsidR="008967E3">
        <w:rPr>
          <w:b/>
          <w:spacing w:val="-1"/>
          <w:sz w:val="20"/>
          <w:szCs w:val="20"/>
        </w:rPr>
        <w:t xml:space="preserve"> </w:t>
      </w:r>
      <w:r w:rsidRPr="00AD6E9E">
        <w:rPr>
          <w:b/>
          <w:sz w:val="20"/>
          <w:szCs w:val="20"/>
        </w:rPr>
        <w:t>apibendrintas</w:t>
      </w:r>
      <w:r w:rsidRPr="00AD6E9E">
        <w:rPr>
          <w:b/>
          <w:spacing w:val="-42"/>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rsidR="00B279FB" w:rsidRPr="00AD6E9E" w:rsidRDefault="00B279FB" w:rsidP="00B279FB">
      <w:pPr>
        <w:spacing w:before="34"/>
        <w:ind w:left="1261"/>
        <w:rPr>
          <w:b/>
          <w:sz w:val="20"/>
          <w:szCs w:val="20"/>
        </w:rPr>
      </w:pPr>
      <w:r w:rsidRPr="00AD6E9E">
        <w:rPr>
          <w:b/>
          <w:color w:val="7E7E7E"/>
          <w:w w:val="99"/>
          <w:sz w:val="20"/>
          <w:szCs w:val="20"/>
        </w:rPr>
        <w:t>5</w:t>
      </w:r>
    </w:p>
    <w:p w:rsidR="00B279FB" w:rsidRPr="00AD6E9E" w:rsidRDefault="00B279FB" w:rsidP="00B279FB">
      <w:pPr>
        <w:spacing w:before="44"/>
        <w:ind w:left="1261"/>
        <w:rPr>
          <w:b/>
          <w:sz w:val="20"/>
          <w:szCs w:val="20"/>
        </w:rPr>
      </w:pPr>
      <w:r w:rsidRPr="00AD6E9E">
        <w:rPr>
          <w:b/>
          <w:color w:val="7E7E7E"/>
          <w:w w:val="99"/>
          <w:sz w:val="20"/>
          <w:szCs w:val="20"/>
        </w:rPr>
        <w:t>4</w:t>
      </w:r>
    </w:p>
    <w:p w:rsidR="00B279FB" w:rsidRPr="00AD6E9E" w:rsidRDefault="00B279FB" w:rsidP="00B279FB">
      <w:pPr>
        <w:spacing w:before="44"/>
        <w:ind w:left="1261"/>
        <w:rPr>
          <w:b/>
          <w:sz w:val="20"/>
          <w:szCs w:val="20"/>
        </w:rPr>
      </w:pPr>
      <w:r w:rsidRPr="00AD6E9E">
        <w:rPr>
          <w:b/>
          <w:color w:val="7E7E7E"/>
          <w:w w:val="99"/>
          <w:sz w:val="20"/>
          <w:szCs w:val="20"/>
        </w:rPr>
        <w:t>3</w:t>
      </w:r>
    </w:p>
    <w:p w:rsidR="00B279FB" w:rsidRPr="00AD6E9E" w:rsidRDefault="00B279FB" w:rsidP="00B279FB">
      <w:pPr>
        <w:spacing w:before="8" w:line="219" w:lineRule="exact"/>
        <w:ind w:left="1261"/>
        <w:rPr>
          <w:b/>
          <w:sz w:val="20"/>
          <w:szCs w:val="20"/>
        </w:rPr>
      </w:pPr>
      <w:r w:rsidRPr="00AD6E9E">
        <w:rPr>
          <w:b/>
          <w:color w:val="7E7E7E"/>
          <w:position w:val="-3"/>
          <w:sz w:val="20"/>
          <w:szCs w:val="20"/>
        </w:rPr>
        <w:t>2</w:t>
      </w:r>
      <w:r w:rsidRPr="00AD6E9E">
        <w:rPr>
          <w:b/>
          <w:color w:val="7E7E7E"/>
          <w:spacing w:val="29"/>
          <w:position w:val="-3"/>
          <w:sz w:val="20"/>
          <w:szCs w:val="20"/>
        </w:rPr>
        <w:t xml:space="preserve"> </w:t>
      </w:r>
      <w:r w:rsidRPr="00AD6E9E">
        <w:rPr>
          <w:b/>
          <w:color w:val="C00000"/>
          <w:sz w:val="20"/>
          <w:szCs w:val="20"/>
        </w:rPr>
        <w:t>0,3</w:t>
      </w:r>
    </w:p>
    <w:p w:rsidR="00B279FB" w:rsidRPr="00AD6E9E" w:rsidRDefault="00B279FB" w:rsidP="00B279FB">
      <w:pPr>
        <w:pStyle w:val="BodyText"/>
        <w:rPr>
          <w:b/>
          <w:sz w:val="20"/>
        </w:rPr>
      </w:pPr>
      <w:r w:rsidRPr="00AD6E9E">
        <w:rPr>
          <w:b/>
          <w:sz w:val="20"/>
        </w:rPr>
        <w:br w:type="column"/>
      </w:r>
    </w:p>
    <w:p w:rsidR="00B279FB" w:rsidRPr="00AD6E9E" w:rsidRDefault="00B279FB" w:rsidP="00B279FB">
      <w:pPr>
        <w:pStyle w:val="BodyText"/>
        <w:rPr>
          <w:b/>
          <w:sz w:val="20"/>
        </w:rPr>
      </w:pPr>
    </w:p>
    <w:p w:rsidR="00B279FB" w:rsidRPr="00AD6E9E" w:rsidRDefault="00B279FB" w:rsidP="00B279FB">
      <w:pPr>
        <w:pStyle w:val="BodyText"/>
        <w:spacing w:before="5"/>
        <w:rPr>
          <w:b/>
          <w:sz w:val="20"/>
        </w:rPr>
      </w:pPr>
    </w:p>
    <w:p w:rsidR="00B279FB" w:rsidRPr="00AD6E9E" w:rsidRDefault="00B279FB" w:rsidP="00B279FB">
      <w:pPr>
        <w:ind w:left="1290" w:right="1359" w:hanging="945"/>
        <w:rPr>
          <w:b/>
          <w:sz w:val="20"/>
          <w:szCs w:val="20"/>
        </w:rPr>
      </w:pPr>
      <w:r w:rsidRPr="00AD6E9E">
        <w:rPr>
          <w:b/>
          <w:sz w:val="20"/>
          <w:szCs w:val="20"/>
        </w:rPr>
        <w:t>Standartizuotas lietuvių k. VBE</w:t>
      </w:r>
      <w:r w:rsidRPr="00AD6E9E">
        <w:rPr>
          <w:b/>
          <w:spacing w:val="-43"/>
          <w:sz w:val="20"/>
          <w:szCs w:val="20"/>
        </w:rPr>
        <w:t xml:space="preserve"> </w:t>
      </w:r>
      <w:r w:rsidRPr="00AD6E9E">
        <w:rPr>
          <w:b/>
          <w:sz w:val="20"/>
          <w:szCs w:val="20"/>
        </w:rPr>
        <w:t>rodiklis</w:t>
      </w:r>
    </w:p>
    <w:p w:rsidR="00B279FB" w:rsidRPr="00AD6E9E" w:rsidRDefault="00B279FB" w:rsidP="00B279FB">
      <w:pPr>
        <w:rPr>
          <w:b/>
          <w:sz w:val="20"/>
          <w:szCs w:val="20"/>
        </w:rPr>
        <w:sectPr w:rsidR="00B279FB" w:rsidRPr="00AD6E9E">
          <w:footerReference w:type="default" r:id="rId26"/>
          <w:type w:val="continuous"/>
          <w:pgSz w:w="11910" w:h="16840"/>
          <w:pgMar w:top="540" w:right="560" w:bottom="700" w:left="460" w:header="567" w:footer="567" w:gutter="0"/>
          <w:cols w:num="3" w:space="1296" w:equalWidth="0">
            <w:col w:w="3827" w:space="40"/>
            <w:col w:w="2784" w:space="39"/>
            <w:col w:w="4200"/>
          </w:cols>
        </w:sectPr>
      </w:pPr>
    </w:p>
    <w:p w:rsidR="00B279FB" w:rsidRPr="00AD6E9E" w:rsidRDefault="00B279FB" w:rsidP="00B279FB">
      <w:pPr>
        <w:pStyle w:val="BodyText"/>
        <w:rPr>
          <w:b/>
          <w:sz w:val="20"/>
        </w:rPr>
      </w:pPr>
    </w:p>
    <w:p w:rsidR="00B279FB" w:rsidRPr="00AD6E9E" w:rsidRDefault="00B279FB" w:rsidP="00B279FB">
      <w:pPr>
        <w:pStyle w:val="BodyText"/>
        <w:spacing w:before="8"/>
        <w:rPr>
          <w:b/>
          <w:sz w:val="20"/>
        </w:rPr>
      </w:pPr>
    </w:p>
    <w:p w:rsidR="00B279FB" w:rsidRPr="00AD6E9E" w:rsidRDefault="00B279FB" w:rsidP="00B279FB">
      <w:pPr>
        <w:spacing w:line="219" w:lineRule="exact"/>
        <w:ind w:left="256"/>
        <w:rPr>
          <w:b/>
          <w:sz w:val="20"/>
          <w:szCs w:val="20"/>
        </w:rPr>
      </w:pPr>
      <w:r w:rsidRPr="00AD6E9E">
        <w:rPr>
          <w:b/>
          <w:sz w:val="20"/>
          <w:szCs w:val="20"/>
        </w:rPr>
        <w:t>Standartizuotas</w:t>
      </w:r>
      <w:r w:rsidRPr="00AD6E9E">
        <w:rPr>
          <w:b/>
          <w:spacing w:val="-4"/>
          <w:sz w:val="20"/>
          <w:szCs w:val="20"/>
        </w:rPr>
        <w:t xml:space="preserve"> </w:t>
      </w:r>
      <w:r w:rsidRPr="00AD6E9E">
        <w:rPr>
          <w:b/>
          <w:sz w:val="20"/>
          <w:szCs w:val="20"/>
        </w:rPr>
        <w:t>geografijos</w:t>
      </w:r>
      <w:r w:rsidRPr="00AD6E9E">
        <w:rPr>
          <w:b/>
          <w:spacing w:val="-5"/>
          <w:sz w:val="20"/>
          <w:szCs w:val="20"/>
        </w:rPr>
        <w:t xml:space="preserve"> </w:t>
      </w:r>
      <w:r w:rsidRPr="00AD6E9E">
        <w:rPr>
          <w:b/>
          <w:sz w:val="20"/>
          <w:szCs w:val="20"/>
        </w:rPr>
        <w:t>VBE</w:t>
      </w:r>
    </w:p>
    <w:p w:rsidR="00B279FB" w:rsidRPr="00AD6E9E" w:rsidRDefault="00B279FB" w:rsidP="00B279FB">
      <w:pPr>
        <w:tabs>
          <w:tab w:val="left" w:pos="2902"/>
        </w:tabs>
        <w:spacing w:line="269" w:lineRule="exact"/>
        <w:ind w:left="1253"/>
        <w:rPr>
          <w:b/>
          <w:sz w:val="20"/>
          <w:szCs w:val="20"/>
        </w:rPr>
      </w:pPr>
      <w:r w:rsidRPr="00AD6E9E">
        <w:rPr>
          <w:b/>
          <w:sz w:val="20"/>
          <w:szCs w:val="20"/>
        </w:rPr>
        <w:t>rodiklis</w:t>
      </w:r>
      <w:r w:rsidRPr="00AD6E9E">
        <w:rPr>
          <w:b/>
          <w:sz w:val="20"/>
          <w:szCs w:val="20"/>
        </w:rPr>
        <w:tab/>
      </w:r>
      <w:r w:rsidRPr="00AD6E9E">
        <w:rPr>
          <w:b/>
          <w:color w:val="C00000"/>
          <w:position w:val="5"/>
          <w:sz w:val="20"/>
          <w:szCs w:val="20"/>
        </w:rPr>
        <w:t>2,9</w:t>
      </w:r>
    </w:p>
    <w:p w:rsidR="00B279FB" w:rsidRPr="00AD6E9E" w:rsidRDefault="00B279FB" w:rsidP="00B279FB">
      <w:pPr>
        <w:spacing w:line="154" w:lineRule="exact"/>
        <w:ind w:left="256"/>
        <w:rPr>
          <w:b/>
          <w:sz w:val="20"/>
          <w:szCs w:val="20"/>
        </w:rPr>
      </w:pPr>
      <w:r w:rsidRPr="00AD6E9E">
        <w:rPr>
          <w:b/>
          <w:sz w:val="20"/>
          <w:szCs w:val="20"/>
        </w:rPr>
        <w:br w:type="column"/>
      </w:r>
      <w:r w:rsidRPr="00AD6E9E">
        <w:rPr>
          <w:b/>
          <w:color w:val="C00000"/>
          <w:sz w:val="20"/>
          <w:szCs w:val="20"/>
        </w:rPr>
        <w:t>1,0</w:t>
      </w:r>
    </w:p>
    <w:p w:rsidR="00B279FB" w:rsidRPr="00AD6E9E" w:rsidRDefault="00B279FB" w:rsidP="00B279FB">
      <w:pPr>
        <w:spacing w:line="195" w:lineRule="exact"/>
        <w:ind w:right="40"/>
        <w:jc w:val="right"/>
        <w:rPr>
          <w:b/>
          <w:sz w:val="20"/>
          <w:szCs w:val="20"/>
        </w:rPr>
      </w:pPr>
      <w:r w:rsidRPr="00AD6E9E">
        <w:rPr>
          <w:b/>
          <w:color w:val="7E7E7E"/>
          <w:w w:val="99"/>
          <w:sz w:val="20"/>
          <w:szCs w:val="20"/>
        </w:rPr>
        <w:t>1</w:t>
      </w:r>
    </w:p>
    <w:p w:rsidR="00B279FB" w:rsidRPr="00AD6E9E" w:rsidRDefault="00B279FB" w:rsidP="00B279FB">
      <w:pPr>
        <w:spacing w:before="44"/>
        <w:ind w:right="40"/>
        <w:jc w:val="right"/>
        <w:rPr>
          <w:b/>
          <w:sz w:val="20"/>
          <w:szCs w:val="20"/>
        </w:rPr>
      </w:pPr>
      <w:r w:rsidRPr="00AD6E9E">
        <w:rPr>
          <w:b/>
          <w:color w:val="7E7E7E"/>
          <w:w w:val="99"/>
          <w:sz w:val="20"/>
          <w:szCs w:val="20"/>
        </w:rPr>
        <w:t>0</w:t>
      </w:r>
    </w:p>
    <w:p w:rsidR="00B279FB" w:rsidRPr="00AD6E9E" w:rsidRDefault="00B279FB" w:rsidP="00B279FB">
      <w:pPr>
        <w:spacing w:before="44"/>
        <w:ind w:right="38"/>
        <w:jc w:val="right"/>
        <w:rPr>
          <w:b/>
          <w:sz w:val="20"/>
          <w:szCs w:val="20"/>
        </w:rPr>
      </w:pPr>
      <w:r w:rsidRPr="00AD6E9E">
        <w:rPr>
          <w:b/>
          <w:color w:val="7E7E7E"/>
          <w:sz w:val="20"/>
          <w:szCs w:val="20"/>
        </w:rPr>
        <w:t>-1</w:t>
      </w:r>
    </w:p>
    <w:p w:rsidR="00B279FB" w:rsidRPr="00AD6E9E" w:rsidRDefault="00B279FB" w:rsidP="00B279FB">
      <w:pPr>
        <w:spacing w:before="44"/>
        <w:ind w:right="38"/>
        <w:jc w:val="right"/>
        <w:rPr>
          <w:b/>
          <w:sz w:val="20"/>
          <w:szCs w:val="20"/>
        </w:rPr>
      </w:pPr>
      <w:r w:rsidRPr="00AD6E9E">
        <w:rPr>
          <w:b/>
          <w:color w:val="7E7E7E"/>
          <w:sz w:val="20"/>
          <w:szCs w:val="20"/>
        </w:rPr>
        <w:t>-2</w:t>
      </w:r>
    </w:p>
    <w:p w:rsidR="00B279FB" w:rsidRPr="00AD6E9E" w:rsidRDefault="00B279FB" w:rsidP="00B279FB">
      <w:pPr>
        <w:spacing w:before="44"/>
        <w:ind w:right="38"/>
        <w:jc w:val="right"/>
        <w:rPr>
          <w:b/>
          <w:sz w:val="20"/>
          <w:szCs w:val="20"/>
        </w:rPr>
      </w:pPr>
      <w:r w:rsidRPr="00AD6E9E">
        <w:rPr>
          <w:b/>
          <w:color w:val="7E7E7E"/>
          <w:sz w:val="20"/>
          <w:szCs w:val="20"/>
        </w:rPr>
        <w:t>-3</w:t>
      </w:r>
    </w:p>
    <w:p w:rsidR="00B279FB" w:rsidRPr="00AD6E9E" w:rsidRDefault="00B279FB" w:rsidP="00B279FB">
      <w:pPr>
        <w:spacing w:before="44"/>
        <w:ind w:right="38"/>
        <w:jc w:val="right"/>
        <w:rPr>
          <w:b/>
          <w:sz w:val="20"/>
          <w:szCs w:val="20"/>
        </w:rPr>
      </w:pPr>
      <w:r w:rsidRPr="00AD6E9E">
        <w:rPr>
          <w:b/>
          <w:color w:val="7E7E7E"/>
          <w:sz w:val="20"/>
          <w:szCs w:val="20"/>
        </w:rPr>
        <w:t>-4</w:t>
      </w:r>
    </w:p>
    <w:p w:rsidR="00B279FB" w:rsidRPr="00AD6E9E" w:rsidRDefault="00B279FB" w:rsidP="00B279FB">
      <w:pPr>
        <w:spacing w:before="138"/>
        <w:ind w:left="256"/>
        <w:rPr>
          <w:b/>
          <w:sz w:val="20"/>
          <w:szCs w:val="20"/>
        </w:rPr>
      </w:pPr>
      <w:r w:rsidRPr="00AD6E9E">
        <w:rPr>
          <w:b/>
          <w:sz w:val="20"/>
          <w:szCs w:val="20"/>
        </w:rPr>
        <w:br w:type="column"/>
      </w:r>
      <w:r w:rsidRPr="00AD6E9E">
        <w:rPr>
          <w:b/>
          <w:color w:val="C00000"/>
          <w:spacing w:val="-1"/>
          <w:sz w:val="20"/>
          <w:szCs w:val="20"/>
        </w:rPr>
        <w:t>0,2</w:t>
      </w:r>
    </w:p>
    <w:p w:rsidR="00B279FB" w:rsidRPr="00AD6E9E" w:rsidRDefault="00B279FB" w:rsidP="00B279FB">
      <w:pPr>
        <w:pStyle w:val="BodyText"/>
        <w:rPr>
          <w:b/>
          <w:sz w:val="20"/>
        </w:rPr>
      </w:pPr>
      <w:r w:rsidRPr="00AD6E9E">
        <w:rPr>
          <w:b/>
          <w:sz w:val="20"/>
        </w:rPr>
        <w:br w:type="column"/>
      </w: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pStyle w:val="BodyText"/>
        <w:spacing w:before="2"/>
        <w:rPr>
          <w:b/>
          <w:sz w:val="20"/>
        </w:rPr>
      </w:pPr>
    </w:p>
    <w:p w:rsidR="00B279FB" w:rsidRPr="00AD6E9E" w:rsidRDefault="00B279FB" w:rsidP="00B279FB">
      <w:pPr>
        <w:ind w:left="172"/>
        <w:rPr>
          <w:b/>
          <w:sz w:val="20"/>
          <w:szCs w:val="20"/>
        </w:rPr>
      </w:pPr>
      <w:r w:rsidRPr="00AD6E9E">
        <w:rPr>
          <w:b/>
          <w:color w:val="C00000"/>
          <w:sz w:val="20"/>
          <w:szCs w:val="20"/>
        </w:rPr>
        <w:t>-0,3</w:t>
      </w:r>
    </w:p>
    <w:p w:rsidR="00B279FB" w:rsidRPr="00AD6E9E" w:rsidRDefault="00B279FB" w:rsidP="00B279FB">
      <w:pPr>
        <w:pStyle w:val="BodyText"/>
        <w:rPr>
          <w:b/>
          <w:sz w:val="20"/>
        </w:rPr>
      </w:pPr>
      <w:r w:rsidRPr="00AD6E9E">
        <w:rPr>
          <w:b/>
          <w:sz w:val="20"/>
        </w:rPr>
        <w:br w:type="column"/>
      </w:r>
    </w:p>
    <w:p w:rsidR="00B279FB" w:rsidRPr="00AD6E9E" w:rsidRDefault="00B279FB" w:rsidP="00B279FB">
      <w:pPr>
        <w:pStyle w:val="BodyText"/>
        <w:spacing w:before="8"/>
        <w:rPr>
          <w:b/>
          <w:sz w:val="20"/>
        </w:rPr>
      </w:pPr>
    </w:p>
    <w:p w:rsidR="00B279FB" w:rsidRPr="00AD6E9E" w:rsidRDefault="00B279FB" w:rsidP="00B279FB">
      <w:pPr>
        <w:ind w:left="972" w:right="461" w:hanging="717"/>
        <w:rPr>
          <w:b/>
          <w:sz w:val="20"/>
          <w:szCs w:val="20"/>
        </w:rPr>
      </w:pPr>
      <w:r w:rsidRPr="00AD6E9E">
        <w:rPr>
          <w:b/>
          <w:sz w:val="20"/>
          <w:szCs w:val="20"/>
        </w:rPr>
        <w:t>Standartizuotas matematikos</w:t>
      </w:r>
      <w:r w:rsidRPr="00AD6E9E">
        <w:rPr>
          <w:b/>
          <w:spacing w:val="-43"/>
          <w:sz w:val="20"/>
          <w:szCs w:val="20"/>
        </w:rPr>
        <w:t xml:space="preserve"> </w:t>
      </w:r>
      <w:r w:rsidRPr="00AD6E9E">
        <w:rPr>
          <w:b/>
          <w:sz w:val="20"/>
          <w:szCs w:val="20"/>
        </w:rPr>
        <w:t>VBE</w:t>
      </w:r>
      <w:r w:rsidRPr="00AD6E9E">
        <w:rPr>
          <w:b/>
          <w:spacing w:val="-3"/>
          <w:sz w:val="20"/>
          <w:szCs w:val="20"/>
        </w:rPr>
        <w:t xml:space="preserve"> </w:t>
      </w:r>
      <w:r w:rsidRPr="00AD6E9E">
        <w:rPr>
          <w:b/>
          <w:sz w:val="20"/>
          <w:szCs w:val="20"/>
        </w:rPr>
        <w:t>rodiklis</w:t>
      </w:r>
    </w:p>
    <w:p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5" w:space="1296" w:equalWidth="0">
            <w:col w:w="3195" w:space="701"/>
            <w:col w:w="1375" w:space="802"/>
            <w:col w:w="509" w:space="39"/>
            <w:col w:w="525" w:space="623"/>
            <w:col w:w="3121"/>
          </w:cols>
        </w:sectPr>
      </w:pPr>
    </w:p>
    <w:p w:rsidR="00B279FB" w:rsidRPr="00AD6E9E" w:rsidRDefault="00B279FB" w:rsidP="00B279FB">
      <w:pPr>
        <w:pStyle w:val="BodyText"/>
        <w:spacing w:before="6"/>
        <w:rPr>
          <w:b/>
          <w:sz w:val="20"/>
        </w:rPr>
      </w:pPr>
    </w:p>
    <w:p w:rsidR="00B279FB" w:rsidRPr="00AD6E9E" w:rsidRDefault="00B279FB" w:rsidP="00B279FB">
      <w:pPr>
        <w:rPr>
          <w:b/>
          <w:sz w:val="20"/>
          <w:szCs w:val="20"/>
        </w:rPr>
        <w:sectPr w:rsidR="00B279FB" w:rsidRPr="00AD6E9E">
          <w:type w:val="continuous"/>
          <w:pgSz w:w="11910" w:h="16840"/>
          <w:pgMar w:top="540" w:right="560" w:bottom="700" w:left="460" w:header="567" w:footer="567" w:gutter="0"/>
          <w:cols w:space="1296"/>
        </w:sectPr>
      </w:pPr>
    </w:p>
    <w:p w:rsidR="00B279FB" w:rsidRPr="00AD6E9E" w:rsidRDefault="00B279FB" w:rsidP="00B279FB">
      <w:pPr>
        <w:pStyle w:val="BodyText"/>
        <w:spacing w:before="7"/>
        <w:rPr>
          <w:b/>
          <w:sz w:val="20"/>
        </w:rPr>
      </w:pPr>
    </w:p>
    <w:p w:rsidR="00B279FB" w:rsidRPr="00AD6E9E" w:rsidRDefault="00B279FB" w:rsidP="00B279FB">
      <w:pPr>
        <w:spacing w:before="1"/>
        <w:ind w:left="1380" w:right="32" w:hanging="871"/>
        <w:rPr>
          <w:b/>
          <w:sz w:val="20"/>
          <w:szCs w:val="20"/>
        </w:rPr>
      </w:pPr>
      <w:r w:rsidRPr="00AD6E9E">
        <w:rPr>
          <w:b/>
          <w:sz w:val="20"/>
          <w:szCs w:val="20"/>
        </w:rPr>
        <w:t>Standartizuotas</w:t>
      </w:r>
      <w:r w:rsidRPr="00AD6E9E">
        <w:rPr>
          <w:b/>
          <w:spacing w:val="-8"/>
          <w:sz w:val="20"/>
          <w:szCs w:val="20"/>
        </w:rPr>
        <w:t xml:space="preserve"> </w:t>
      </w:r>
      <w:r w:rsidRPr="00AD6E9E">
        <w:rPr>
          <w:b/>
          <w:sz w:val="20"/>
          <w:szCs w:val="20"/>
        </w:rPr>
        <w:t>istorijos</w:t>
      </w:r>
      <w:r w:rsidRPr="00AD6E9E">
        <w:rPr>
          <w:b/>
          <w:spacing w:val="-7"/>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rsidR="00B279FB" w:rsidRPr="00AD6E9E" w:rsidRDefault="00B279FB" w:rsidP="00B279FB">
      <w:pPr>
        <w:spacing w:before="59"/>
        <w:ind w:left="509"/>
        <w:rPr>
          <w:b/>
          <w:sz w:val="20"/>
          <w:szCs w:val="20"/>
        </w:rPr>
      </w:pPr>
      <w:r w:rsidRPr="00AD6E9E">
        <w:rPr>
          <w:b/>
          <w:sz w:val="20"/>
          <w:szCs w:val="20"/>
        </w:rPr>
        <w:br w:type="column"/>
      </w:r>
      <w:r w:rsidRPr="00AD6E9E">
        <w:rPr>
          <w:b/>
          <w:color w:val="C00000"/>
          <w:spacing w:val="-1"/>
          <w:sz w:val="20"/>
          <w:szCs w:val="20"/>
        </w:rPr>
        <w:t>-0,6</w:t>
      </w:r>
    </w:p>
    <w:p w:rsidR="00B279FB" w:rsidRPr="00AD6E9E" w:rsidRDefault="00B279FB" w:rsidP="00B279FB">
      <w:pPr>
        <w:pStyle w:val="BodyText"/>
        <w:rPr>
          <w:b/>
          <w:sz w:val="20"/>
        </w:rPr>
      </w:pPr>
      <w:r w:rsidRPr="00AD6E9E">
        <w:rPr>
          <w:b/>
          <w:sz w:val="20"/>
        </w:rPr>
        <w:br w:type="column"/>
      </w: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spacing w:before="145"/>
        <w:ind w:left="151"/>
        <w:rPr>
          <w:b/>
          <w:sz w:val="20"/>
          <w:szCs w:val="20"/>
        </w:rPr>
      </w:pPr>
      <w:r w:rsidRPr="00AD6E9E">
        <w:rPr>
          <w:b/>
          <w:color w:val="C00000"/>
          <w:sz w:val="20"/>
          <w:szCs w:val="20"/>
        </w:rPr>
        <w:t>-0,3</w:t>
      </w:r>
    </w:p>
    <w:p w:rsidR="00B279FB" w:rsidRPr="00AD6E9E" w:rsidRDefault="00B279FB" w:rsidP="00B279FB">
      <w:pPr>
        <w:pStyle w:val="BodyText"/>
        <w:rPr>
          <w:b/>
          <w:sz w:val="20"/>
        </w:rPr>
      </w:pPr>
      <w:r w:rsidRPr="00AD6E9E">
        <w:rPr>
          <w:b/>
          <w:sz w:val="20"/>
        </w:rPr>
        <w:br w:type="column"/>
      </w: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spacing w:before="135"/>
        <w:ind w:left="509"/>
        <w:rPr>
          <w:b/>
          <w:sz w:val="20"/>
          <w:szCs w:val="20"/>
        </w:rPr>
      </w:pPr>
      <w:r w:rsidRPr="00AD6E9E">
        <w:rPr>
          <w:b/>
          <w:color w:val="C00000"/>
          <w:sz w:val="20"/>
          <w:szCs w:val="20"/>
        </w:rPr>
        <w:t>0,3</w:t>
      </w:r>
    </w:p>
    <w:p w:rsidR="00B279FB" w:rsidRPr="00AD6E9E" w:rsidRDefault="00B279FB" w:rsidP="00B279FB">
      <w:pPr>
        <w:spacing w:before="64"/>
        <w:ind w:right="38"/>
        <w:jc w:val="right"/>
        <w:rPr>
          <w:b/>
          <w:sz w:val="20"/>
          <w:szCs w:val="20"/>
        </w:rPr>
      </w:pPr>
      <w:r w:rsidRPr="00AD6E9E">
        <w:rPr>
          <w:b/>
          <w:sz w:val="20"/>
          <w:szCs w:val="20"/>
        </w:rPr>
        <w:br w:type="column"/>
      </w:r>
      <w:r w:rsidRPr="00AD6E9E">
        <w:rPr>
          <w:b/>
          <w:color w:val="C00000"/>
          <w:sz w:val="20"/>
          <w:szCs w:val="20"/>
        </w:rPr>
        <w:t>-0,5</w:t>
      </w: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B279FB" w:rsidP="00B279FB">
      <w:pPr>
        <w:pStyle w:val="BodyText"/>
        <w:spacing w:before="11"/>
        <w:rPr>
          <w:b/>
          <w:sz w:val="20"/>
        </w:rPr>
      </w:pPr>
    </w:p>
    <w:p w:rsidR="00B279FB" w:rsidRPr="00AD6E9E" w:rsidRDefault="00B279FB" w:rsidP="00B279FB">
      <w:pPr>
        <w:ind w:left="509"/>
        <w:rPr>
          <w:b/>
          <w:sz w:val="20"/>
          <w:szCs w:val="20"/>
        </w:rPr>
      </w:pPr>
      <w:r w:rsidRPr="00AD6E9E">
        <w:rPr>
          <w:b/>
          <w:color w:val="C00000"/>
          <w:sz w:val="20"/>
          <w:szCs w:val="20"/>
        </w:rPr>
        <w:t>1,2</w:t>
      </w:r>
    </w:p>
    <w:p w:rsidR="00B279FB" w:rsidRPr="00AD6E9E" w:rsidRDefault="00B279FB" w:rsidP="00B279FB">
      <w:pPr>
        <w:pStyle w:val="BodyText"/>
        <w:spacing w:before="7"/>
        <w:rPr>
          <w:b/>
          <w:sz w:val="20"/>
        </w:rPr>
      </w:pPr>
      <w:r w:rsidRPr="00AD6E9E">
        <w:rPr>
          <w:b/>
          <w:sz w:val="20"/>
        </w:rPr>
        <w:br w:type="column"/>
      </w:r>
    </w:p>
    <w:p w:rsidR="00B279FB" w:rsidRPr="00AD6E9E" w:rsidRDefault="00B279FB" w:rsidP="00B279FB">
      <w:pPr>
        <w:spacing w:before="1"/>
        <w:ind w:left="1484" w:right="310" w:hanging="975"/>
        <w:rPr>
          <w:b/>
          <w:sz w:val="20"/>
          <w:szCs w:val="20"/>
        </w:rPr>
      </w:pPr>
      <w:r w:rsidRPr="00AD6E9E">
        <w:rPr>
          <w:b/>
          <w:sz w:val="20"/>
          <w:szCs w:val="20"/>
        </w:rPr>
        <w:t>Standartizuotas užsienio k. VBE</w:t>
      </w:r>
      <w:r w:rsidRPr="00AD6E9E">
        <w:rPr>
          <w:b/>
          <w:spacing w:val="-43"/>
          <w:sz w:val="20"/>
          <w:szCs w:val="20"/>
        </w:rPr>
        <w:t xml:space="preserve"> </w:t>
      </w:r>
      <w:r w:rsidRPr="00AD6E9E">
        <w:rPr>
          <w:b/>
          <w:sz w:val="20"/>
          <w:szCs w:val="20"/>
        </w:rPr>
        <w:t>rodiklis</w:t>
      </w:r>
    </w:p>
    <w:p w:rsidR="00B279FB" w:rsidRPr="00AD6E9E" w:rsidRDefault="00B279FB" w:rsidP="00B279FB">
      <w:pPr>
        <w:rPr>
          <w:b/>
          <w:sz w:val="20"/>
          <w:szCs w:val="20"/>
        </w:rPr>
        <w:sectPr w:rsidR="00B279FB" w:rsidRPr="00AD6E9E">
          <w:type w:val="continuous"/>
          <w:pgSz w:w="11910" w:h="16840"/>
          <w:pgMar w:top="540" w:right="560" w:bottom="700" w:left="460" w:header="567" w:footer="567" w:gutter="0"/>
          <w:cols w:num="6" w:space="1296" w:equalWidth="0">
            <w:col w:w="2874" w:space="451"/>
            <w:col w:w="822" w:space="40"/>
            <w:col w:w="504" w:space="104"/>
            <w:col w:w="802" w:space="384"/>
            <w:col w:w="1101" w:space="434"/>
            <w:col w:w="3374"/>
          </w:cols>
        </w:sectPr>
      </w:pPr>
    </w:p>
    <w:p w:rsidR="00B279FB" w:rsidRPr="00AD6E9E" w:rsidRDefault="00B279FB" w:rsidP="00B279FB">
      <w:pPr>
        <w:spacing w:before="64"/>
        <w:ind w:left="2417" w:right="34" w:hanging="825"/>
        <w:rPr>
          <w:b/>
          <w:sz w:val="20"/>
          <w:szCs w:val="20"/>
        </w:rPr>
      </w:pPr>
      <w:r w:rsidRPr="00AD6E9E">
        <w:rPr>
          <w:b/>
          <w:sz w:val="20"/>
          <w:szCs w:val="20"/>
        </w:rPr>
        <w:t>Standartizuotas</w:t>
      </w:r>
      <w:r w:rsidRPr="00AD6E9E">
        <w:rPr>
          <w:b/>
          <w:spacing w:val="-5"/>
          <w:sz w:val="20"/>
          <w:szCs w:val="20"/>
        </w:rPr>
        <w:t xml:space="preserve"> </w:t>
      </w:r>
      <w:r w:rsidRPr="00AD6E9E">
        <w:rPr>
          <w:b/>
          <w:sz w:val="20"/>
          <w:szCs w:val="20"/>
        </w:rPr>
        <w:t>fizikos</w:t>
      </w:r>
      <w:r w:rsidRPr="00AD6E9E">
        <w:rPr>
          <w:b/>
          <w:spacing w:val="34"/>
          <w:sz w:val="20"/>
          <w:szCs w:val="20"/>
        </w:rPr>
        <w:t xml:space="preserve"> </w:t>
      </w:r>
      <w:r w:rsidRPr="00AD6E9E">
        <w:rPr>
          <w:b/>
          <w:sz w:val="20"/>
          <w:szCs w:val="20"/>
        </w:rPr>
        <w:t>VBE</w:t>
      </w:r>
      <w:r w:rsidRPr="00AD6E9E">
        <w:rPr>
          <w:b/>
          <w:spacing w:val="-42"/>
          <w:sz w:val="20"/>
          <w:szCs w:val="20"/>
        </w:rPr>
        <w:t xml:space="preserve"> </w:t>
      </w:r>
      <w:r w:rsidRPr="00AD6E9E">
        <w:rPr>
          <w:b/>
          <w:sz w:val="20"/>
          <w:szCs w:val="20"/>
        </w:rPr>
        <w:t>rodiklis</w:t>
      </w:r>
    </w:p>
    <w:p w:rsidR="00B279FB" w:rsidRPr="00AD6E9E" w:rsidRDefault="00B279FB" w:rsidP="00B279FB">
      <w:pPr>
        <w:spacing w:before="64"/>
        <w:ind w:left="2530" w:right="1372" w:hanging="939"/>
        <w:rPr>
          <w:b/>
          <w:sz w:val="20"/>
          <w:szCs w:val="20"/>
        </w:rPr>
      </w:pPr>
      <w:r w:rsidRPr="00AD6E9E">
        <w:rPr>
          <w:b/>
          <w:sz w:val="20"/>
          <w:szCs w:val="20"/>
        </w:rPr>
        <w:br w:type="column"/>
      </w:r>
      <w:r w:rsidRPr="00AD6E9E">
        <w:rPr>
          <w:b/>
          <w:sz w:val="20"/>
          <w:szCs w:val="20"/>
        </w:rPr>
        <w:t>Standartizuotas biologijos VBE</w:t>
      </w:r>
      <w:r w:rsidRPr="00AD6E9E">
        <w:rPr>
          <w:b/>
          <w:spacing w:val="-43"/>
          <w:sz w:val="20"/>
          <w:szCs w:val="20"/>
        </w:rPr>
        <w:t xml:space="preserve"> </w:t>
      </w:r>
      <w:r w:rsidRPr="00AD6E9E">
        <w:rPr>
          <w:b/>
          <w:sz w:val="20"/>
          <w:szCs w:val="20"/>
        </w:rPr>
        <w:t>rodiklis</w:t>
      </w:r>
    </w:p>
    <w:p w:rsidR="00B279FB" w:rsidRPr="00AD6E9E" w:rsidRDefault="00B279FB" w:rsidP="00B279FB">
      <w:pPr>
        <w:rPr>
          <w:b/>
          <w:sz w:val="20"/>
          <w:szCs w:val="20"/>
        </w:rPr>
        <w:sectPr w:rsidR="00B279FB" w:rsidRPr="00AD6E9E" w:rsidSect="00AD3300">
          <w:type w:val="continuous"/>
          <w:pgSz w:w="11910" w:h="16840"/>
          <w:pgMar w:top="540" w:right="560" w:bottom="142" w:left="460" w:header="567" w:footer="567" w:gutter="0"/>
          <w:cols w:num="2" w:space="1296" w:equalWidth="0">
            <w:col w:w="3866" w:space="1577"/>
            <w:col w:w="5447"/>
          </w:cols>
        </w:sectPr>
      </w:pPr>
    </w:p>
    <w:p w:rsidR="00B279FB" w:rsidRPr="00AD6E9E" w:rsidRDefault="00B279FB" w:rsidP="00B279FB">
      <w:pPr>
        <w:pStyle w:val="BodyText"/>
        <w:spacing w:before="9"/>
        <w:rPr>
          <w:b/>
          <w:sz w:val="20"/>
        </w:rPr>
      </w:pPr>
    </w:p>
    <w:p w:rsidR="00B279FB" w:rsidRPr="00AD6E9E" w:rsidRDefault="00B279FB" w:rsidP="00B279FB">
      <w:pPr>
        <w:spacing w:before="59"/>
        <w:ind w:left="4206" w:right="4231"/>
        <w:jc w:val="center"/>
        <w:rPr>
          <w:b/>
          <w:sz w:val="20"/>
          <w:szCs w:val="20"/>
        </w:rPr>
      </w:pPr>
      <w:r w:rsidRPr="00AD6E9E">
        <w:rPr>
          <w:b/>
          <w:sz w:val="20"/>
          <w:szCs w:val="20"/>
        </w:rPr>
        <w:t>Standartizuotas chemijos</w:t>
      </w:r>
      <w:r w:rsidRPr="00AD6E9E">
        <w:rPr>
          <w:b/>
          <w:spacing w:val="1"/>
          <w:sz w:val="20"/>
          <w:szCs w:val="20"/>
        </w:rPr>
        <w:t xml:space="preserve"> </w:t>
      </w:r>
      <w:r w:rsidRPr="00AD6E9E">
        <w:rPr>
          <w:b/>
          <w:sz w:val="20"/>
          <w:szCs w:val="20"/>
        </w:rPr>
        <w:t>VBE</w:t>
      </w:r>
      <w:r w:rsidRPr="00AD6E9E">
        <w:rPr>
          <w:b/>
          <w:spacing w:val="-43"/>
          <w:sz w:val="20"/>
          <w:szCs w:val="20"/>
        </w:rPr>
        <w:t xml:space="preserve"> </w:t>
      </w:r>
      <w:r w:rsidRPr="00AD6E9E">
        <w:rPr>
          <w:b/>
          <w:sz w:val="20"/>
          <w:szCs w:val="20"/>
        </w:rPr>
        <w:t>rodiklis</w:t>
      </w:r>
    </w:p>
    <w:p w:rsidR="00B279FB" w:rsidRPr="00AD6E9E" w:rsidRDefault="00B279FB" w:rsidP="00B279FB">
      <w:pPr>
        <w:pStyle w:val="BodyText"/>
        <w:rPr>
          <w:b/>
          <w:sz w:val="20"/>
        </w:rPr>
      </w:pPr>
    </w:p>
    <w:p w:rsidR="00B279FB" w:rsidRPr="00AD6E9E" w:rsidRDefault="00B279FB" w:rsidP="00B279FB">
      <w:pPr>
        <w:pStyle w:val="BodyText"/>
        <w:rPr>
          <w:b/>
          <w:sz w:val="20"/>
        </w:rPr>
      </w:pPr>
    </w:p>
    <w:p w:rsidR="00B279FB" w:rsidRPr="00AD6E9E" w:rsidRDefault="00914D63" w:rsidP="00B279FB">
      <w:pPr>
        <w:tabs>
          <w:tab w:val="left" w:pos="3766"/>
        </w:tabs>
        <w:spacing w:before="59"/>
        <w:ind w:left="99"/>
        <w:jc w:val="center"/>
        <w:rPr>
          <w:b/>
          <w:sz w:val="20"/>
          <w:szCs w:val="20"/>
        </w:rPr>
      </w:pPr>
      <w:r>
        <w:rPr>
          <w:noProof/>
        </w:rPr>
        <mc:AlternateContent>
          <mc:Choice Requires="wpg">
            <w:drawing>
              <wp:anchor distT="0" distB="0" distL="114300" distR="114300" simplePos="0" relativeHeight="251655680" behindDoc="0" locked="0" layoutInCell="1" allowOverlap="1">
                <wp:simplePos x="0" y="0"/>
                <wp:positionH relativeFrom="page">
                  <wp:posOffset>1619250</wp:posOffset>
                </wp:positionH>
                <wp:positionV relativeFrom="paragraph">
                  <wp:posOffset>87630</wp:posOffset>
                </wp:positionV>
                <wp:extent cx="243840" cy="64135"/>
                <wp:effectExtent l="0" t="0" r="3810" b="0"/>
                <wp:wrapNone/>
                <wp:docPr id="80" name="Grupė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8"/>
                          <a:chExt cx="384" cy="101"/>
                        </a:xfrm>
                      </wpg:grpSpPr>
                      <wps:wsp>
                        <wps:cNvPr id="81" name="Line 3"/>
                        <wps:cNvCnPr>
                          <a:cxnSpLocks noChangeShapeType="1"/>
                        </wps:cNvCnPr>
                        <wps:spPr bwMode="auto">
                          <a:xfrm>
                            <a:off x="2550" y="191"/>
                            <a:ext cx="384" cy="0"/>
                          </a:xfrm>
                          <a:prstGeom prst="line">
                            <a:avLst/>
                          </a:prstGeom>
                          <a:noFill/>
                          <a:ln w="28575">
                            <a:solidFill>
                              <a:srgbClr val="7E7E7E"/>
                            </a:solidFill>
                            <a:prstDash val="solid"/>
                            <a:round/>
                            <a:headEnd/>
                            <a:tailEnd/>
                          </a:ln>
                        </wps:spPr>
                        <wps:bodyPr/>
                      </wps:wsp>
                      <wps:wsp>
                        <wps:cNvPr id="82" name="Freeform 4"/>
                        <wps:cNvSpPr>
                          <a:spLocks/>
                        </wps:cNvSpPr>
                        <wps:spPr bwMode="auto">
                          <a:xfrm>
                            <a:off x="2690" y="138"/>
                            <a:ext cx="101" cy="101"/>
                          </a:xfrm>
                          <a:custGeom>
                            <a:avLst/>
                            <a:gdLst>
                              <a:gd name="T0" fmla="+- 0 2741 2690"/>
                              <a:gd name="T1" fmla="*/ T0 w 101"/>
                              <a:gd name="T2" fmla="+- 0 138 138"/>
                              <a:gd name="T3" fmla="*/ 138 h 101"/>
                              <a:gd name="T4" fmla="+- 0 2721 2690"/>
                              <a:gd name="T5" fmla="*/ T4 w 101"/>
                              <a:gd name="T6" fmla="+- 0 142 138"/>
                              <a:gd name="T7" fmla="*/ 142 h 101"/>
                              <a:gd name="T8" fmla="+- 0 2705 2690"/>
                              <a:gd name="T9" fmla="*/ T8 w 101"/>
                              <a:gd name="T10" fmla="+- 0 153 138"/>
                              <a:gd name="T11" fmla="*/ 153 h 101"/>
                              <a:gd name="T12" fmla="+- 0 2694 2690"/>
                              <a:gd name="T13" fmla="*/ T12 w 101"/>
                              <a:gd name="T14" fmla="+- 0 169 138"/>
                              <a:gd name="T15" fmla="*/ 169 h 101"/>
                              <a:gd name="T16" fmla="+- 0 2690 2690"/>
                              <a:gd name="T17" fmla="*/ T16 w 101"/>
                              <a:gd name="T18" fmla="+- 0 188 138"/>
                              <a:gd name="T19" fmla="*/ 188 h 101"/>
                              <a:gd name="T20" fmla="+- 0 2694 2690"/>
                              <a:gd name="T21" fmla="*/ T20 w 101"/>
                              <a:gd name="T22" fmla="+- 0 208 138"/>
                              <a:gd name="T23" fmla="*/ 208 h 101"/>
                              <a:gd name="T24" fmla="+- 0 2705 2690"/>
                              <a:gd name="T25" fmla="*/ T24 w 101"/>
                              <a:gd name="T26" fmla="+- 0 224 138"/>
                              <a:gd name="T27" fmla="*/ 224 h 101"/>
                              <a:gd name="T28" fmla="+- 0 2721 2690"/>
                              <a:gd name="T29" fmla="*/ T28 w 101"/>
                              <a:gd name="T30" fmla="+- 0 235 138"/>
                              <a:gd name="T31" fmla="*/ 235 h 101"/>
                              <a:gd name="T32" fmla="+- 0 2741 2690"/>
                              <a:gd name="T33" fmla="*/ T32 w 101"/>
                              <a:gd name="T34" fmla="+- 0 239 138"/>
                              <a:gd name="T35" fmla="*/ 239 h 101"/>
                              <a:gd name="T36" fmla="+- 0 2760 2690"/>
                              <a:gd name="T37" fmla="*/ T36 w 101"/>
                              <a:gd name="T38" fmla="+- 0 235 138"/>
                              <a:gd name="T39" fmla="*/ 235 h 101"/>
                              <a:gd name="T40" fmla="+- 0 2776 2690"/>
                              <a:gd name="T41" fmla="*/ T40 w 101"/>
                              <a:gd name="T42" fmla="+- 0 224 138"/>
                              <a:gd name="T43" fmla="*/ 224 h 101"/>
                              <a:gd name="T44" fmla="+- 0 2787 2690"/>
                              <a:gd name="T45" fmla="*/ T44 w 101"/>
                              <a:gd name="T46" fmla="+- 0 208 138"/>
                              <a:gd name="T47" fmla="*/ 208 h 101"/>
                              <a:gd name="T48" fmla="+- 0 2791 2690"/>
                              <a:gd name="T49" fmla="*/ T48 w 101"/>
                              <a:gd name="T50" fmla="+- 0 188 138"/>
                              <a:gd name="T51" fmla="*/ 188 h 101"/>
                              <a:gd name="T52" fmla="+- 0 2787 2690"/>
                              <a:gd name="T53" fmla="*/ T52 w 101"/>
                              <a:gd name="T54" fmla="+- 0 169 138"/>
                              <a:gd name="T55" fmla="*/ 169 h 101"/>
                              <a:gd name="T56" fmla="+- 0 2776 2690"/>
                              <a:gd name="T57" fmla="*/ T56 w 101"/>
                              <a:gd name="T58" fmla="+- 0 153 138"/>
                              <a:gd name="T59" fmla="*/ 153 h 101"/>
                              <a:gd name="T60" fmla="+- 0 2760 2690"/>
                              <a:gd name="T61" fmla="*/ T60 w 101"/>
                              <a:gd name="T62" fmla="+- 0 142 138"/>
                              <a:gd name="T63" fmla="*/ 142 h 101"/>
                              <a:gd name="T64" fmla="+- 0 2741 2690"/>
                              <a:gd name="T65" fmla="*/ T64 w 101"/>
                              <a:gd name="T66" fmla="+- 0 138 138"/>
                              <a:gd name="T67" fmla="*/ 138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0"/>
                                </a:lnTo>
                                <a:lnTo>
                                  <a:pt x="4" y="70"/>
                                </a:lnTo>
                                <a:lnTo>
                                  <a:pt x="15" y="86"/>
                                </a:lnTo>
                                <a:lnTo>
                                  <a:pt x="31" y="97"/>
                                </a:lnTo>
                                <a:lnTo>
                                  <a:pt x="51" y="101"/>
                                </a:lnTo>
                                <a:lnTo>
                                  <a:pt x="70" y="97"/>
                                </a:lnTo>
                                <a:lnTo>
                                  <a:pt x="86" y="86"/>
                                </a:lnTo>
                                <a:lnTo>
                                  <a:pt x="97" y="70"/>
                                </a:lnTo>
                                <a:lnTo>
                                  <a:pt x="101" y="50"/>
                                </a:lnTo>
                                <a:lnTo>
                                  <a:pt x="97" y="31"/>
                                </a:lnTo>
                                <a:lnTo>
                                  <a:pt x="86" y="15"/>
                                </a:lnTo>
                                <a:lnTo>
                                  <a:pt x="70" y="4"/>
                                </a:lnTo>
                                <a:lnTo>
                                  <a:pt x="51" y="0"/>
                                </a:lnTo>
                                <a:close/>
                              </a:path>
                            </a:pathLst>
                          </a:custGeom>
                          <a:solidFill>
                            <a:srgbClr val="7E7E7E"/>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03FE21" id="Grupė 80" o:spid="_x0000_s1026" style="position:absolute;margin-left:127.5pt;margin-top:6.9pt;width:19.2pt;height:5.05pt;z-index:251655680;mso-position-horizontal-relative:page" coordorigin="2550,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">
                <v:line id="Line 3" o:spid="_x0000_s1027" style="position:absolute;visibility:visible;mso-wrap-style:square" from="2550,191" to="293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" strokecolor="#7e7e7e" strokeweight="2.25pt"/>
                <v:shape id="Freeform 4" o:spid="_x0000_s1028" style="position:absolute;left:2690;top:138;width:101;height:101;visibility:visible;mso-wrap-style:square;v-text-anchor:top" coordsize="10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" path="m51,l31,4,15,15,4,31,,50,4,70,15,86,31,97r20,4l70,97,86,86,97,70r4,-20l97,31,86,15,70,4,51,xe" fillcolor="#7e7e7e" stroked="f">
                  <v:path arrowok="t" o:connecttype="custom" o:connectlocs="51,138;31,142;15,153;4,169;0,188;4,208;15,224;31,235;51,239;70,235;86,224;97,208;101,188;97,169;86,153;70,142;51,138" o:connectangles="0,0,0,0,0,0,0,0,0,0,0,0,0,0,0,0,0"/>
                </v:shape>
                <w10:wrap anchorx="page"/>
              </v:group>
            </w:pict>
          </mc:Fallback>
        </mc:AlternateContent>
      </w:r>
      <w:r>
        <w:rPr>
          <w:noProof/>
        </w:rPr>
        <mc:AlternateContent>
          <mc:Choice Requires="wpg">
            <w:drawing>
              <wp:anchor distT="0" distB="0" distL="114300" distR="114300" simplePos="0" relativeHeight="251657728" behindDoc="1" locked="0" layoutInCell="1" allowOverlap="1">
                <wp:simplePos x="0" y="0"/>
                <wp:positionH relativeFrom="page">
                  <wp:posOffset>3947160</wp:posOffset>
                </wp:positionH>
                <wp:positionV relativeFrom="paragraph">
                  <wp:posOffset>87630</wp:posOffset>
                </wp:positionV>
                <wp:extent cx="243840" cy="64135"/>
                <wp:effectExtent l="0" t="0" r="3810" b="0"/>
                <wp:wrapNone/>
                <wp:docPr id="83" name="Grupė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8"/>
                          <a:chExt cx="384" cy="101"/>
                        </a:xfrm>
                      </wpg:grpSpPr>
                      <wps:wsp>
                        <wps:cNvPr id="84" name="Line 23"/>
                        <wps:cNvCnPr>
                          <a:cxnSpLocks noChangeShapeType="1"/>
                        </wps:cNvCnPr>
                        <wps:spPr bwMode="auto">
                          <a:xfrm>
                            <a:off x="6216" y="191"/>
                            <a:ext cx="384" cy="0"/>
                          </a:xfrm>
                          <a:prstGeom prst="line">
                            <a:avLst/>
                          </a:prstGeom>
                          <a:noFill/>
                          <a:ln w="28575">
                            <a:solidFill>
                              <a:srgbClr val="C0504D"/>
                            </a:solidFill>
                            <a:prstDash val="solid"/>
                            <a:round/>
                            <a:headEnd/>
                            <a:tailEnd/>
                          </a:ln>
                        </wps:spPr>
                        <wps:bodyPr/>
                      </wps:wsp>
                      <wps:wsp>
                        <wps:cNvPr id="85" name="Freeform 24"/>
                        <wps:cNvSpPr>
                          <a:spLocks/>
                        </wps:cNvSpPr>
                        <wps:spPr bwMode="auto">
                          <a:xfrm>
                            <a:off x="6355" y="138"/>
                            <a:ext cx="101" cy="101"/>
                          </a:xfrm>
                          <a:custGeom>
                            <a:avLst/>
                            <a:gdLst>
                              <a:gd name="T0" fmla="+- 0 6406 6355"/>
                              <a:gd name="T1" fmla="*/ T0 w 101"/>
                              <a:gd name="T2" fmla="+- 0 138 138"/>
                              <a:gd name="T3" fmla="*/ 138 h 101"/>
                              <a:gd name="T4" fmla="+- 0 6355 6355"/>
                              <a:gd name="T5" fmla="*/ T4 w 101"/>
                              <a:gd name="T6" fmla="+- 0 239 138"/>
                              <a:gd name="T7" fmla="*/ 239 h 101"/>
                              <a:gd name="T8" fmla="+- 0 6456 6355"/>
                              <a:gd name="T9" fmla="*/ T8 w 101"/>
                              <a:gd name="T10" fmla="+- 0 239 138"/>
                              <a:gd name="T11" fmla="*/ 239 h 101"/>
                              <a:gd name="T12" fmla="+- 0 6406 6355"/>
                              <a:gd name="T13" fmla="*/ T12 w 101"/>
                              <a:gd name="T14" fmla="+- 0 138 138"/>
                              <a:gd name="T15" fmla="*/ 138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99E2F" id="Grupė 83" o:spid="_x0000_s1026" style="position:absolute;margin-left:310.8pt;margin-top:6.9pt;width:19.2pt;height:5.05pt;z-index:-251658752;mso-position-horizontal-relative:page" coordorigin="6216,138"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">
                <v:line id="Line 23" o:spid="_x0000_s1027" style="position:absolute;visibility:visible;mso-wrap-style:square" from="6216,191" to="660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" strokecolor="#c0504d" strokeweight="2.25pt"/>
                <v:shape id="Freeform 24" o:spid="_x0000_s1028" style="position:absolute;left:6355;top:138;width:101;height:101;visibility:visible;mso-wrap-style:square;v-text-anchor:top" coordsize="10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" path="m51,l,101r101,l51,xe" fillcolor="#c0504d" stroked="f">
                  <v:path arrowok="t" o:connecttype="custom" o:connectlocs="51,138;0,239;101,239;51,138" o:connectangles="0,0,0,0"/>
                </v:shape>
                <w10:wrap anchorx="page"/>
              </v:group>
            </w:pict>
          </mc:Fallback>
        </mc:AlternateContent>
      </w:r>
      <w:r w:rsidR="00B279FB" w:rsidRPr="00AD6E9E">
        <w:rPr>
          <w:b/>
          <w:sz w:val="20"/>
          <w:szCs w:val="20"/>
        </w:rPr>
        <w:t>Šalies</w:t>
      </w:r>
      <w:r w:rsidR="00B279FB" w:rsidRPr="00AD6E9E">
        <w:rPr>
          <w:b/>
          <w:spacing w:val="-4"/>
          <w:sz w:val="20"/>
          <w:szCs w:val="20"/>
        </w:rPr>
        <w:t xml:space="preserve"> </w:t>
      </w:r>
      <w:r w:rsidR="00B279FB" w:rsidRPr="00AD6E9E">
        <w:rPr>
          <w:b/>
          <w:sz w:val="20"/>
          <w:szCs w:val="20"/>
        </w:rPr>
        <w:t>mokyklų</w:t>
      </w:r>
      <w:r w:rsidR="00B279FB" w:rsidRPr="00AD6E9E">
        <w:rPr>
          <w:b/>
          <w:spacing w:val="-1"/>
          <w:sz w:val="20"/>
          <w:szCs w:val="20"/>
        </w:rPr>
        <w:t xml:space="preserve"> </w:t>
      </w:r>
      <w:r w:rsidR="00B279FB" w:rsidRPr="00AD6E9E">
        <w:rPr>
          <w:b/>
          <w:sz w:val="20"/>
          <w:szCs w:val="20"/>
        </w:rPr>
        <w:t>vidurkis</w:t>
      </w:r>
      <w:r w:rsidR="00B279FB" w:rsidRPr="00AD6E9E">
        <w:rPr>
          <w:b/>
          <w:sz w:val="20"/>
          <w:szCs w:val="20"/>
        </w:rPr>
        <w:tab/>
        <w:t>Anykščių</w:t>
      </w:r>
      <w:r w:rsidR="00B279FB" w:rsidRPr="00AD6E9E">
        <w:rPr>
          <w:b/>
          <w:spacing w:val="-4"/>
          <w:sz w:val="20"/>
          <w:szCs w:val="20"/>
        </w:rPr>
        <w:t xml:space="preserve"> </w:t>
      </w:r>
      <w:r w:rsidR="00B279FB" w:rsidRPr="00AD6E9E">
        <w:rPr>
          <w:b/>
          <w:sz w:val="20"/>
          <w:szCs w:val="20"/>
        </w:rPr>
        <w:t>r.</w:t>
      </w:r>
      <w:r w:rsidR="00B279FB" w:rsidRPr="00AD6E9E">
        <w:rPr>
          <w:b/>
          <w:spacing w:val="-2"/>
          <w:sz w:val="20"/>
          <w:szCs w:val="20"/>
        </w:rPr>
        <w:t xml:space="preserve"> </w:t>
      </w:r>
      <w:r w:rsidR="00B279FB" w:rsidRPr="00AD6E9E">
        <w:rPr>
          <w:b/>
          <w:sz w:val="20"/>
          <w:szCs w:val="20"/>
        </w:rPr>
        <w:t>mokyklų</w:t>
      </w:r>
      <w:r w:rsidR="00B279FB" w:rsidRPr="00AD6E9E">
        <w:rPr>
          <w:b/>
          <w:spacing w:val="-1"/>
          <w:sz w:val="20"/>
          <w:szCs w:val="20"/>
        </w:rPr>
        <w:t xml:space="preserve"> </w:t>
      </w:r>
      <w:r w:rsidR="00B279FB" w:rsidRPr="00AD6E9E">
        <w:rPr>
          <w:b/>
          <w:sz w:val="20"/>
          <w:szCs w:val="20"/>
        </w:rPr>
        <w:t>vidurkis</w:t>
      </w:r>
    </w:p>
    <w:p w:rsidR="00B279FB" w:rsidRPr="005156C2" w:rsidRDefault="00B279FB" w:rsidP="00B279FB">
      <w:pPr>
        <w:jc w:val="center"/>
        <w:rPr>
          <w:b/>
          <w:sz w:val="20"/>
        </w:rPr>
        <w:sectPr w:rsidR="00B279FB" w:rsidRPr="005156C2">
          <w:type w:val="continuous"/>
          <w:pgSz w:w="11910" w:h="16840"/>
          <w:pgMar w:top="540" w:right="560" w:bottom="700" w:left="460" w:header="567" w:footer="567" w:gutter="0"/>
          <w:cols w:space="1296"/>
        </w:sectPr>
      </w:pPr>
    </w:p>
    <w:p w:rsidR="008967E3" w:rsidRDefault="00D477B9" w:rsidP="00D477B9">
      <w:pPr>
        <w:pStyle w:val="ListParagraph"/>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lastRenderedPageBreak/>
        <w:t xml:space="preserve">               </w:t>
      </w:r>
    </w:p>
    <w:p w:rsidR="00D477B9" w:rsidRDefault="00D477B9" w:rsidP="00D477B9">
      <w:pPr>
        <w:pStyle w:val="ListParagraph"/>
        <w:widowControl w:val="0"/>
        <w:tabs>
          <w:tab w:val="left" w:pos="317"/>
        </w:tabs>
        <w:autoSpaceDE w:val="0"/>
        <w:autoSpaceDN w:val="0"/>
        <w:spacing w:before="34" w:line="259" w:lineRule="auto"/>
        <w:ind w:left="644" w:right="-25"/>
        <w:contextualSpacing w:val="0"/>
        <w:jc w:val="right"/>
        <w:rPr>
          <w:b/>
          <w:sz w:val="20"/>
          <w:szCs w:val="20"/>
        </w:rPr>
      </w:pPr>
      <w:r>
        <w:rPr>
          <w:b/>
          <w:sz w:val="20"/>
          <w:szCs w:val="20"/>
        </w:rPr>
        <w:t xml:space="preserve">             7 </w:t>
      </w:r>
      <w:r w:rsidR="00B279FB" w:rsidRPr="00D477B9">
        <w:rPr>
          <w:b/>
          <w:sz w:val="20"/>
          <w:szCs w:val="20"/>
        </w:rPr>
        <w:t>diagrama.</w:t>
      </w:r>
      <w:r w:rsidR="00B279FB" w:rsidRPr="00D477B9">
        <w:rPr>
          <w:b/>
          <w:spacing w:val="1"/>
          <w:sz w:val="20"/>
          <w:szCs w:val="20"/>
        </w:rPr>
        <w:t xml:space="preserve"> </w:t>
      </w:r>
      <w:r w:rsidR="00B279FB" w:rsidRPr="00D477B9">
        <w:rPr>
          <w:b/>
          <w:sz w:val="20"/>
          <w:szCs w:val="20"/>
        </w:rPr>
        <w:t xml:space="preserve">Savivaldybės 2020 m. VBE balų vidurkių palyginimas su šalies </w:t>
      </w:r>
    </w:p>
    <w:p w:rsidR="00B279FB" w:rsidRPr="00D477B9" w:rsidRDefault="00B279FB" w:rsidP="00D477B9">
      <w:pPr>
        <w:pStyle w:val="ListParagraph"/>
        <w:widowControl w:val="0"/>
        <w:tabs>
          <w:tab w:val="left" w:pos="317"/>
        </w:tabs>
        <w:autoSpaceDE w:val="0"/>
        <w:autoSpaceDN w:val="0"/>
        <w:spacing w:before="34" w:line="259" w:lineRule="auto"/>
        <w:ind w:left="644" w:right="613"/>
        <w:contextualSpacing w:val="0"/>
        <w:jc w:val="right"/>
        <w:rPr>
          <w:b/>
          <w:sz w:val="20"/>
          <w:szCs w:val="20"/>
        </w:rPr>
      </w:pPr>
      <w:r w:rsidRPr="00D477B9">
        <w:rPr>
          <w:b/>
          <w:sz w:val="20"/>
          <w:szCs w:val="20"/>
        </w:rPr>
        <w:t>rezultatais, naudojant standartizuotus</w:t>
      </w:r>
      <w:r w:rsidRPr="00D477B9">
        <w:rPr>
          <w:b/>
          <w:spacing w:val="-47"/>
          <w:sz w:val="20"/>
          <w:szCs w:val="20"/>
        </w:rPr>
        <w:t xml:space="preserve"> </w:t>
      </w:r>
      <w:r w:rsidR="001863E7">
        <w:rPr>
          <w:b/>
          <w:spacing w:val="-47"/>
          <w:sz w:val="20"/>
          <w:szCs w:val="20"/>
        </w:rPr>
        <w:t xml:space="preserve">             </w:t>
      </w:r>
      <w:r w:rsidRPr="00D477B9">
        <w:rPr>
          <w:b/>
          <w:sz w:val="20"/>
          <w:szCs w:val="20"/>
        </w:rPr>
        <w:t>taškus</w:t>
      </w:r>
    </w:p>
    <w:p w:rsidR="00B279FB" w:rsidRPr="00D477B9" w:rsidRDefault="00B279FB" w:rsidP="00D477B9">
      <w:pPr>
        <w:spacing w:before="20"/>
        <w:ind w:left="152"/>
        <w:jc w:val="right"/>
        <w:rPr>
          <w:b/>
          <w:sz w:val="20"/>
          <w:szCs w:val="20"/>
        </w:rPr>
      </w:pPr>
      <w:r w:rsidRPr="00D477B9">
        <w:rPr>
          <w:b/>
          <w:sz w:val="20"/>
          <w:szCs w:val="20"/>
        </w:rPr>
        <w:t>Diagramoje</w:t>
      </w:r>
      <w:r w:rsidRPr="00D477B9">
        <w:rPr>
          <w:b/>
          <w:spacing w:val="-3"/>
          <w:sz w:val="20"/>
          <w:szCs w:val="20"/>
        </w:rPr>
        <w:t xml:space="preserve"> </w:t>
      </w:r>
      <w:r w:rsidRPr="00D477B9">
        <w:rPr>
          <w:b/>
          <w:sz w:val="20"/>
          <w:szCs w:val="20"/>
        </w:rPr>
        <w:t>analizuojami</w:t>
      </w:r>
      <w:r w:rsidRPr="00D477B9">
        <w:rPr>
          <w:b/>
          <w:spacing w:val="-3"/>
          <w:sz w:val="20"/>
          <w:szCs w:val="20"/>
        </w:rPr>
        <w:t xml:space="preserve"> </w:t>
      </w:r>
      <w:r w:rsidRPr="00D477B9">
        <w:rPr>
          <w:b/>
          <w:spacing w:val="-2"/>
          <w:sz w:val="20"/>
          <w:szCs w:val="20"/>
        </w:rPr>
        <w:t xml:space="preserve"> </w:t>
      </w:r>
      <w:r w:rsidRPr="00D477B9">
        <w:rPr>
          <w:b/>
          <w:sz w:val="20"/>
          <w:szCs w:val="20"/>
        </w:rPr>
        <w:t>savivaldybės</w:t>
      </w:r>
      <w:r w:rsidRPr="00D477B9">
        <w:rPr>
          <w:b/>
          <w:spacing w:val="-4"/>
          <w:sz w:val="20"/>
          <w:szCs w:val="20"/>
        </w:rPr>
        <w:t xml:space="preserve"> </w:t>
      </w:r>
      <w:r w:rsidRPr="00D477B9">
        <w:rPr>
          <w:b/>
          <w:sz w:val="20"/>
          <w:szCs w:val="20"/>
        </w:rPr>
        <w:t>mokyklų</w:t>
      </w:r>
      <w:r w:rsidRPr="00D477B9">
        <w:rPr>
          <w:b/>
          <w:spacing w:val="-2"/>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šalies</w:t>
      </w:r>
      <w:r w:rsidRPr="00D477B9">
        <w:rPr>
          <w:b/>
          <w:spacing w:val="-3"/>
          <w:sz w:val="20"/>
          <w:szCs w:val="20"/>
        </w:rPr>
        <w:t xml:space="preserve"> </w:t>
      </w:r>
      <w:r w:rsidRPr="00D477B9">
        <w:rPr>
          <w:b/>
          <w:sz w:val="20"/>
          <w:szCs w:val="20"/>
        </w:rPr>
        <w:t>mokiniai,</w:t>
      </w:r>
      <w:r w:rsidRPr="00D477B9">
        <w:rPr>
          <w:b/>
          <w:spacing w:val="-3"/>
          <w:sz w:val="20"/>
          <w:szCs w:val="20"/>
        </w:rPr>
        <w:t xml:space="preserve"> </w:t>
      </w:r>
      <w:r w:rsidRPr="00D477B9">
        <w:rPr>
          <w:b/>
          <w:sz w:val="20"/>
          <w:szCs w:val="20"/>
        </w:rPr>
        <w:t>be</w:t>
      </w:r>
      <w:r w:rsidRPr="00D477B9">
        <w:rPr>
          <w:b/>
          <w:spacing w:val="-2"/>
          <w:sz w:val="20"/>
          <w:szCs w:val="20"/>
        </w:rPr>
        <w:t xml:space="preserve"> </w:t>
      </w:r>
      <w:r w:rsidRPr="00D477B9">
        <w:rPr>
          <w:b/>
          <w:sz w:val="20"/>
          <w:szCs w:val="20"/>
        </w:rPr>
        <w:t>eksternų</w:t>
      </w:r>
      <w:r w:rsidRPr="00D477B9">
        <w:rPr>
          <w:b/>
          <w:spacing w:val="-3"/>
          <w:sz w:val="20"/>
          <w:szCs w:val="20"/>
        </w:rPr>
        <w:t xml:space="preserve"> </w:t>
      </w:r>
      <w:r w:rsidRPr="00D477B9">
        <w:rPr>
          <w:b/>
          <w:sz w:val="20"/>
          <w:szCs w:val="20"/>
        </w:rPr>
        <w:t>ir</w:t>
      </w:r>
      <w:r w:rsidRPr="00D477B9">
        <w:rPr>
          <w:b/>
          <w:spacing w:val="-4"/>
          <w:sz w:val="20"/>
          <w:szCs w:val="20"/>
        </w:rPr>
        <w:t xml:space="preserve"> </w:t>
      </w:r>
      <w:r w:rsidRPr="00D477B9">
        <w:rPr>
          <w:b/>
          <w:sz w:val="20"/>
          <w:szCs w:val="20"/>
        </w:rPr>
        <w:t>buvusių</w:t>
      </w:r>
      <w:r w:rsidRPr="00D477B9">
        <w:rPr>
          <w:b/>
          <w:spacing w:val="-1"/>
          <w:sz w:val="20"/>
          <w:szCs w:val="20"/>
        </w:rPr>
        <w:t xml:space="preserve"> </w:t>
      </w:r>
      <w:r w:rsidRPr="00D477B9">
        <w:rPr>
          <w:b/>
          <w:sz w:val="20"/>
          <w:szCs w:val="20"/>
        </w:rPr>
        <w:t>mokinių.</w:t>
      </w:r>
    </w:p>
    <w:p w:rsidR="00B279FB" w:rsidRPr="005156C2" w:rsidRDefault="00B279FB" w:rsidP="00B279FB">
      <w:pPr>
        <w:pStyle w:val="BodyText"/>
        <w:rPr>
          <w:b/>
          <w:i/>
          <w:sz w:val="20"/>
        </w:rPr>
      </w:pPr>
    </w:p>
    <w:p w:rsidR="00B279FB" w:rsidRPr="005156C2" w:rsidRDefault="00B279FB" w:rsidP="00B279FB">
      <w:pPr>
        <w:pStyle w:val="BodyText"/>
        <w:rPr>
          <w:b/>
          <w:i/>
          <w:sz w:val="20"/>
        </w:rPr>
      </w:pPr>
    </w:p>
    <w:p w:rsidR="00B279FB" w:rsidRPr="005156C2" w:rsidRDefault="00B279FB" w:rsidP="00B279FB">
      <w:pPr>
        <w:pStyle w:val="BodyText"/>
        <w:rPr>
          <w:b/>
          <w:i/>
          <w:sz w:val="20"/>
        </w:rPr>
      </w:pPr>
    </w:p>
    <w:p w:rsidR="00B279FB" w:rsidRPr="005156C2" w:rsidRDefault="00B279FB" w:rsidP="00B279FB">
      <w:pPr>
        <w:rPr>
          <w:b/>
          <w:sz w:val="25"/>
        </w:rPr>
        <w:sectPr w:rsidR="00B279FB" w:rsidRPr="005156C2" w:rsidSect="005331B9">
          <w:type w:val="nextColumn"/>
          <w:pgSz w:w="11910" w:h="16840"/>
          <w:pgMar w:top="1134" w:right="560" w:bottom="700" w:left="460" w:header="0" w:footer="513" w:gutter="0"/>
          <w:cols w:space="1296"/>
        </w:sectPr>
      </w:pPr>
    </w:p>
    <w:p w:rsidR="00B279FB" w:rsidRPr="005156C2" w:rsidRDefault="00B279FB" w:rsidP="00B279FB">
      <w:pPr>
        <w:pStyle w:val="BodyText"/>
        <w:rPr>
          <w:b/>
          <w:i/>
          <w:sz w:val="20"/>
        </w:rPr>
      </w:pPr>
    </w:p>
    <w:p w:rsidR="00B279FB" w:rsidRPr="005156C2" w:rsidRDefault="00B279FB" w:rsidP="00B279FB">
      <w:pPr>
        <w:pStyle w:val="BodyText"/>
        <w:rPr>
          <w:b/>
          <w:i/>
          <w:sz w:val="20"/>
        </w:rPr>
      </w:pPr>
    </w:p>
    <w:p w:rsidR="00B279FB" w:rsidRPr="005156C2" w:rsidRDefault="00B279FB" w:rsidP="00B279FB">
      <w:pPr>
        <w:pStyle w:val="BodyText"/>
        <w:spacing w:before="5"/>
        <w:rPr>
          <w:b/>
          <w:i/>
          <w:sz w:val="18"/>
        </w:rPr>
      </w:pPr>
    </w:p>
    <w:p w:rsidR="00B279FB" w:rsidRPr="005156C2" w:rsidRDefault="00B279FB" w:rsidP="00B279FB">
      <w:pPr>
        <w:ind w:left="1479"/>
        <w:jc w:val="center"/>
        <w:rPr>
          <w:b/>
          <w:sz w:val="20"/>
        </w:rPr>
      </w:pPr>
      <w:r w:rsidRPr="005156C2">
        <w:rPr>
          <w:b/>
          <w:sz w:val="20"/>
        </w:rPr>
        <w:t>Standartizuotas</w:t>
      </w:r>
      <w:r w:rsidRPr="005156C2">
        <w:rPr>
          <w:b/>
          <w:spacing w:val="-10"/>
          <w:sz w:val="20"/>
        </w:rPr>
        <w:t xml:space="preserve"> </w:t>
      </w:r>
      <w:r w:rsidRPr="005156C2">
        <w:rPr>
          <w:b/>
          <w:sz w:val="20"/>
        </w:rPr>
        <w:t>informacinių</w:t>
      </w:r>
      <w:r w:rsidRPr="005156C2">
        <w:rPr>
          <w:b/>
          <w:spacing w:val="-42"/>
          <w:sz w:val="20"/>
        </w:rPr>
        <w:t xml:space="preserve"> </w:t>
      </w:r>
      <w:r w:rsidRPr="005156C2">
        <w:rPr>
          <w:b/>
          <w:sz w:val="20"/>
        </w:rPr>
        <w:t>technologijų VBE įvertinimų</w:t>
      </w:r>
      <w:r w:rsidRPr="005156C2">
        <w:rPr>
          <w:b/>
          <w:spacing w:val="1"/>
          <w:sz w:val="20"/>
        </w:rPr>
        <w:t xml:space="preserve"> </w:t>
      </w:r>
      <w:r w:rsidRPr="005156C2">
        <w:rPr>
          <w:b/>
          <w:sz w:val="20"/>
        </w:rPr>
        <w:t>vidurkis</w:t>
      </w:r>
    </w:p>
    <w:p w:rsidR="00B279FB" w:rsidRPr="005156C2" w:rsidRDefault="00B279FB" w:rsidP="00B279FB">
      <w:pPr>
        <w:pStyle w:val="BodyText"/>
        <w:rPr>
          <w:b/>
          <w:sz w:val="20"/>
        </w:rPr>
      </w:pPr>
    </w:p>
    <w:p w:rsidR="00B279FB" w:rsidRPr="005156C2" w:rsidRDefault="00914D63" w:rsidP="00B279FB">
      <w:pPr>
        <w:pStyle w:val="BodyText"/>
        <w:rPr>
          <w:b/>
          <w:sz w:val="20"/>
        </w:rPr>
      </w:pPr>
      <w:r>
        <w:rPr>
          <w:noProof/>
        </w:rPr>
        <mc:AlternateContent>
          <mc:Choice Requires="wpg">
            <w:drawing>
              <wp:anchor distT="0" distB="0" distL="114300" distR="114300" simplePos="0" relativeHeight="251659776" behindDoc="1" locked="0" layoutInCell="1" allowOverlap="1">
                <wp:simplePos x="0" y="0"/>
                <wp:positionH relativeFrom="page">
                  <wp:posOffset>2432685</wp:posOffset>
                </wp:positionH>
                <wp:positionV relativeFrom="paragraph">
                  <wp:posOffset>122555</wp:posOffset>
                </wp:positionV>
                <wp:extent cx="2895600" cy="2758440"/>
                <wp:effectExtent l="0" t="0" r="0" b="3810"/>
                <wp:wrapNone/>
                <wp:docPr id="87" name="Grupė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0" cy="2758440"/>
                          <a:chOff x="3390" y="120"/>
                          <a:chExt cx="5002" cy="5259"/>
                        </a:xfrm>
                      </wpg:grpSpPr>
                      <pic:pic xmlns:pic="http://schemas.openxmlformats.org/drawingml/2006/picture">
                        <pic:nvPicPr>
                          <pic:cNvPr id="88" name="Picture 29"/>
                          <pic:cNvPicPr>
                            <a:picLocks noChangeAspect="1" noChangeArrowheads="1"/>
                          </pic:cNvPicPr>
                        </pic:nvPicPr>
                        <pic:blipFill>
                          <a:blip r:embed="rId27"/>
                          <a:srcRect/>
                          <a:stretch>
                            <a:fillRect/>
                          </a:stretch>
                        </pic:blipFill>
                        <pic:spPr bwMode="auto">
                          <a:xfrm>
                            <a:off x="5572" y="2415"/>
                            <a:ext cx="637" cy="671"/>
                          </a:xfrm>
                          <a:prstGeom prst="rect">
                            <a:avLst/>
                          </a:prstGeom>
                          <a:noFill/>
                          <a:ln>
                            <a:noFill/>
                          </a:ln>
                        </pic:spPr>
                      </pic:pic>
                      <wps:wsp>
                        <wps:cNvPr id="89" name="AutoShape 30"/>
                        <wps:cNvSpPr>
                          <a:spLocks/>
                        </wps:cNvSpPr>
                        <wps:spPr bwMode="auto">
                          <a:xfrm>
                            <a:off x="3397" y="127"/>
                            <a:ext cx="4987" cy="5244"/>
                          </a:xfrm>
                          <a:custGeom>
                            <a:avLst/>
                            <a:gdLst>
                              <a:gd name="T0" fmla="+- 0 6276 3397"/>
                              <a:gd name="T1" fmla="*/ T0 w 4987"/>
                              <a:gd name="T2" fmla="+- 0 2219 128"/>
                              <a:gd name="T3" fmla="*/ 2219 h 5244"/>
                              <a:gd name="T4" fmla="+- 0 6514 3397"/>
                              <a:gd name="T5" fmla="*/ T4 w 4987"/>
                              <a:gd name="T6" fmla="+- 0 2951 128"/>
                              <a:gd name="T7" fmla="*/ 2951 h 5244"/>
                              <a:gd name="T8" fmla="+- 0 6276 3397"/>
                              <a:gd name="T9" fmla="*/ T8 w 4987"/>
                              <a:gd name="T10" fmla="+- 0 3279 128"/>
                              <a:gd name="T11" fmla="*/ 3279 h 5244"/>
                              <a:gd name="T12" fmla="+- 0 5506 3397"/>
                              <a:gd name="T13" fmla="*/ T12 w 4987"/>
                              <a:gd name="T14" fmla="+- 0 3279 128"/>
                              <a:gd name="T15" fmla="*/ 3279 h 5244"/>
                              <a:gd name="T16" fmla="+- 0 5268 3397"/>
                              <a:gd name="T17" fmla="*/ T16 w 4987"/>
                              <a:gd name="T18" fmla="+- 0 2951 128"/>
                              <a:gd name="T19" fmla="*/ 2951 h 5244"/>
                              <a:gd name="T20" fmla="+- 0 5506 3397"/>
                              <a:gd name="T21" fmla="*/ T20 w 4987"/>
                              <a:gd name="T22" fmla="+- 0 2219 128"/>
                              <a:gd name="T23" fmla="*/ 2219 h 5244"/>
                              <a:gd name="T24" fmla="+- 0 5890 3397"/>
                              <a:gd name="T25" fmla="*/ T24 w 4987"/>
                              <a:gd name="T26" fmla="+- 0 1765 128"/>
                              <a:gd name="T27" fmla="*/ 1765 h 5244"/>
                              <a:gd name="T28" fmla="+- 0 6826 3397"/>
                              <a:gd name="T29" fmla="*/ T28 w 4987"/>
                              <a:gd name="T30" fmla="+- 0 2444 128"/>
                              <a:gd name="T31" fmla="*/ 2444 h 5244"/>
                              <a:gd name="T32" fmla="+- 0 6826 3397"/>
                              <a:gd name="T33" fmla="*/ T32 w 4987"/>
                              <a:gd name="T34" fmla="+- 0 3054 128"/>
                              <a:gd name="T35" fmla="*/ 3054 h 5244"/>
                              <a:gd name="T36" fmla="+- 0 5890 3397"/>
                              <a:gd name="T37" fmla="*/ T36 w 4987"/>
                              <a:gd name="T38" fmla="+- 0 3733 128"/>
                              <a:gd name="T39" fmla="*/ 3733 h 5244"/>
                              <a:gd name="T40" fmla="+- 0 5314 3397"/>
                              <a:gd name="T41" fmla="*/ T40 w 4987"/>
                              <a:gd name="T42" fmla="+- 0 3543 128"/>
                              <a:gd name="T43" fmla="*/ 3543 h 5244"/>
                              <a:gd name="T44" fmla="+- 0 4956 3397"/>
                              <a:gd name="T45" fmla="*/ T44 w 4987"/>
                              <a:gd name="T46" fmla="+- 0 2444 128"/>
                              <a:gd name="T47" fmla="*/ 2444 h 5244"/>
                              <a:gd name="T48" fmla="+- 0 5314 3397"/>
                              <a:gd name="T49" fmla="*/ T48 w 4987"/>
                              <a:gd name="T50" fmla="+- 0 1955 128"/>
                              <a:gd name="T51" fmla="*/ 1955 h 5244"/>
                              <a:gd name="T52" fmla="+- 0 6660 3397"/>
                              <a:gd name="T53" fmla="*/ T52 w 4987"/>
                              <a:gd name="T54" fmla="+- 0 1688 128"/>
                              <a:gd name="T55" fmla="*/ 1688 h 5244"/>
                              <a:gd name="T56" fmla="+- 0 7138 3397"/>
                              <a:gd name="T57" fmla="*/ T56 w 4987"/>
                              <a:gd name="T58" fmla="+- 0 2343 128"/>
                              <a:gd name="T59" fmla="*/ 2343 h 5244"/>
                              <a:gd name="T60" fmla="+- 0 6660 3397"/>
                              <a:gd name="T61" fmla="*/ T60 w 4987"/>
                              <a:gd name="T62" fmla="+- 0 3810 128"/>
                              <a:gd name="T63" fmla="*/ 3810 h 5244"/>
                              <a:gd name="T64" fmla="+- 0 5890 3397"/>
                              <a:gd name="T65" fmla="*/ T64 w 4987"/>
                              <a:gd name="T66" fmla="+- 0 4059 128"/>
                              <a:gd name="T67" fmla="*/ 4059 h 5244"/>
                              <a:gd name="T68" fmla="+- 0 4644 3397"/>
                              <a:gd name="T69" fmla="*/ T68 w 4987"/>
                              <a:gd name="T70" fmla="+- 0 3155 128"/>
                              <a:gd name="T71" fmla="*/ 3155 h 5244"/>
                              <a:gd name="T72" fmla="+- 0 4644 3397"/>
                              <a:gd name="T73" fmla="*/ T72 w 4987"/>
                              <a:gd name="T74" fmla="+- 0 2343 128"/>
                              <a:gd name="T75" fmla="*/ 2343 h 5244"/>
                              <a:gd name="T76" fmla="+- 0 5890 3397"/>
                              <a:gd name="T77" fmla="*/ T76 w 4987"/>
                              <a:gd name="T78" fmla="+- 0 1439 128"/>
                              <a:gd name="T79" fmla="*/ 1439 h 5244"/>
                              <a:gd name="T80" fmla="+- 0 6854 3397"/>
                              <a:gd name="T81" fmla="*/ T80 w 4987"/>
                              <a:gd name="T82" fmla="+- 0 1424 128"/>
                              <a:gd name="T83" fmla="*/ 1424 h 5244"/>
                              <a:gd name="T84" fmla="+- 0 7450 3397"/>
                              <a:gd name="T85" fmla="*/ T84 w 4987"/>
                              <a:gd name="T86" fmla="+- 0 3255 128"/>
                              <a:gd name="T87" fmla="*/ 3255 h 5244"/>
                              <a:gd name="T88" fmla="+- 0 6854 3397"/>
                              <a:gd name="T89" fmla="*/ T88 w 4987"/>
                              <a:gd name="T90" fmla="+- 0 4074 128"/>
                              <a:gd name="T91" fmla="*/ 4074 h 5244"/>
                              <a:gd name="T92" fmla="+- 0 4927 3397"/>
                              <a:gd name="T93" fmla="*/ T92 w 4987"/>
                              <a:gd name="T94" fmla="+- 0 4074 128"/>
                              <a:gd name="T95" fmla="*/ 4074 h 5244"/>
                              <a:gd name="T96" fmla="+- 0 4332 3397"/>
                              <a:gd name="T97" fmla="*/ T96 w 4987"/>
                              <a:gd name="T98" fmla="+- 0 3255 128"/>
                              <a:gd name="T99" fmla="*/ 3255 h 5244"/>
                              <a:gd name="T100" fmla="+- 0 4927 3397"/>
                              <a:gd name="T101" fmla="*/ T100 w 4987"/>
                              <a:gd name="T102" fmla="+- 0 1424 128"/>
                              <a:gd name="T103" fmla="*/ 1424 h 5244"/>
                              <a:gd name="T104" fmla="+- 0 5890 3397"/>
                              <a:gd name="T105" fmla="*/ T104 w 4987"/>
                              <a:gd name="T106" fmla="+- 0 783 128"/>
                              <a:gd name="T107" fmla="*/ 783 h 5244"/>
                              <a:gd name="T108" fmla="+- 0 7762 3397"/>
                              <a:gd name="T109" fmla="*/ T108 w 4987"/>
                              <a:gd name="T110" fmla="+- 0 2142 128"/>
                              <a:gd name="T111" fmla="*/ 2142 h 5244"/>
                              <a:gd name="T112" fmla="+- 0 7762 3397"/>
                              <a:gd name="T113" fmla="*/ T112 w 4987"/>
                              <a:gd name="T114" fmla="+- 0 3356 128"/>
                              <a:gd name="T115" fmla="*/ 3356 h 5244"/>
                              <a:gd name="T116" fmla="+- 0 5890 3397"/>
                              <a:gd name="T117" fmla="*/ T116 w 4987"/>
                              <a:gd name="T118" fmla="+- 0 4715 128"/>
                              <a:gd name="T119" fmla="*/ 4715 h 5244"/>
                              <a:gd name="T120" fmla="+- 0 4735 3397"/>
                              <a:gd name="T121" fmla="*/ T120 w 4987"/>
                              <a:gd name="T122" fmla="+- 0 4340 128"/>
                              <a:gd name="T123" fmla="*/ 4340 h 5244"/>
                              <a:gd name="T124" fmla="+- 0 4020 3397"/>
                              <a:gd name="T125" fmla="*/ T124 w 4987"/>
                              <a:gd name="T126" fmla="+- 0 2142 128"/>
                              <a:gd name="T127" fmla="*/ 2142 h 5244"/>
                              <a:gd name="T128" fmla="+- 0 4735 3397"/>
                              <a:gd name="T129" fmla="*/ T128 w 4987"/>
                              <a:gd name="T130" fmla="+- 0 1158 128"/>
                              <a:gd name="T131" fmla="*/ 1158 h 5244"/>
                              <a:gd name="T132" fmla="+- 0 7238 3397"/>
                              <a:gd name="T133" fmla="*/ T132 w 4987"/>
                              <a:gd name="T134" fmla="+- 0 894 128"/>
                              <a:gd name="T135" fmla="*/ 894 h 5244"/>
                              <a:gd name="T136" fmla="+- 0 8071 3397"/>
                              <a:gd name="T137" fmla="*/ T136 w 4987"/>
                              <a:gd name="T138" fmla="+- 0 2041 128"/>
                              <a:gd name="T139" fmla="*/ 2041 h 5244"/>
                              <a:gd name="T140" fmla="+- 0 7238 3397"/>
                              <a:gd name="T141" fmla="*/ T140 w 4987"/>
                              <a:gd name="T142" fmla="+- 0 4604 128"/>
                              <a:gd name="T143" fmla="*/ 4604 h 5244"/>
                              <a:gd name="T144" fmla="+- 0 5890 3397"/>
                              <a:gd name="T145" fmla="*/ T144 w 4987"/>
                              <a:gd name="T146" fmla="+- 0 5043 128"/>
                              <a:gd name="T147" fmla="*/ 5043 h 5244"/>
                              <a:gd name="T148" fmla="+- 0 3708 3397"/>
                              <a:gd name="T149" fmla="*/ T148 w 4987"/>
                              <a:gd name="T150" fmla="+- 0 3457 128"/>
                              <a:gd name="T151" fmla="*/ 3457 h 5244"/>
                              <a:gd name="T152" fmla="+- 0 3708 3397"/>
                              <a:gd name="T153" fmla="*/ T152 w 4987"/>
                              <a:gd name="T154" fmla="+- 0 2041 128"/>
                              <a:gd name="T155" fmla="*/ 2041 h 5244"/>
                              <a:gd name="T156" fmla="+- 0 5890 3397"/>
                              <a:gd name="T157" fmla="*/ T156 w 4987"/>
                              <a:gd name="T158" fmla="+- 0 455 128"/>
                              <a:gd name="T159" fmla="*/ 455 h 5244"/>
                              <a:gd name="T160" fmla="+- 0 7430 3397"/>
                              <a:gd name="T161" fmla="*/ T160 w 4987"/>
                              <a:gd name="T162" fmla="+- 0 627 128"/>
                              <a:gd name="T163" fmla="*/ 627 h 5244"/>
                              <a:gd name="T164" fmla="+- 0 8384 3397"/>
                              <a:gd name="T165" fmla="*/ T164 w 4987"/>
                              <a:gd name="T166" fmla="+- 0 3560 128"/>
                              <a:gd name="T167" fmla="*/ 3560 h 5244"/>
                              <a:gd name="T168" fmla="+- 0 7430 3397"/>
                              <a:gd name="T169" fmla="*/ T168 w 4987"/>
                              <a:gd name="T170" fmla="+- 0 4871 128"/>
                              <a:gd name="T171" fmla="*/ 4871 h 5244"/>
                              <a:gd name="T172" fmla="+- 0 4349 3397"/>
                              <a:gd name="T173" fmla="*/ T172 w 4987"/>
                              <a:gd name="T174" fmla="+- 0 4871 128"/>
                              <a:gd name="T175" fmla="*/ 4871 h 5244"/>
                              <a:gd name="T176" fmla="+- 0 3397 3397"/>
                              <a:gd name="T177" fmla="*/ T176 w 4987"/>
                              <a:gd name="T178" fmla="+- 0 3560 128"/>
                              <a:gd name="T179" fmla="*/ 3560 h 5244"/>
                              <a:gd name="T180" fmla="+- 0 4349 3397"/>
                              <a:gd name="T181" fmla="*/ T180 w 4987"/>
                              <a:gd name="T182" fmla="+- 0 627 128"/>
                              <a:gd name="T183" fmla="*/ 627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987" h="5244">
                                <a:moveTo>
                                  <a:pt x="2493" y="1966"/>
                                </a:moveTo>
                                <a:lnTo>
                                  <a:pt x="2879" y="2091"/>
                                </a:lnTo>
                                <a:moveTo>
                                  <a:pt x="2879" y="2091"/>
                                </a:moveTo>
                                <a:lnTo>
                                  <a:pt x="3117" y="2419"/>
                                </a:lnTo>
                                <a:moveTo>
                                  <a:pt x="3117" y="2419"/>
                                </a:moveTo>
                                <a:lnTo>
                                  <a:pt x="3117" y="2823"/>
                                </a:lnTo>
                                <a:moveTo>
                                  <a:pt x="3117" y="2823"/>
                                </a:moveTo>
                                <a:lnTo>
                                  <a:pt x="2879" y="3151"/>
                                </a:lnTo>
                                <a:moveTo>
                                  <a:pt x="2879" y="3151"/>
                                </a:moveTo>
                                <a:lnTo>
                                  <a:pt x="2493" y="3276"/>
                                </a:lnTo>
                                <a:moveTo>
                                  <a:pt x="2493" y="3276"/>
                                </a:moveTo>
                                <a:lnTo>
                                  <a:pt x="2109" y="3151"/>
                                </a:lnTo>
                                <a:moveTo>
                                  <a:pt x="2109" y="3151"/>
                                </a:moveTo>
                                <a:lnTo>
                                  <a:pt x="1871" y="2823"/>
                                </a:lnTo>
                                <a:moveTo>
                                  <a:pt x="1871" y="2823"/>
                                </a:moveTo>
                                <a:lnTo>
                                  <a:pt x="1871" y="2419"/>
                                </a:lnTo>
                                <a:moveTo>
                                  <a:pt x="1871" y="2419"/>
                                </a:moveTo>
                                <a:lnTo>
                                  <a:pt x="2109" y="2091"/>
                                </a:lnTo>
                                <a:moveTo>
                                  <a:pt x="2109" y="2091"/>
                                </a:moveTo>
                                <a:lnTo>
                                  <a:pt x="2493" y="1966"/>
                                </a:lnTo>
                                <a:moveTo>
                                  <a:pt x="2493" y="1637"/>
                                </a:moveTo>
                                <a:lnTo>
                                  <a:pt x="3071" y="1827"/>
                                </a:lnTo>
                                <a:moveTo>
                                  <a:pt x="3071" y="1827"/>
                                </a:moveTo>
                                <a:lnTo>
                                  <a:pt x="3429" y="2316"/>
                                </a:lnTo>
                                <a:moveTo>
                                  <a:pt x="3429" y="2316"/>
                                </a:moveTo>
                                <a:lnTo>
                                  <a:pt x="3429" y="2926"/>
                                </a:lnTo>
                                <a:moveTo>
                                  <a:pt x="3429" y="2926"/>
                                </a:moveTo>
                                <a:lnTo>
                                  <a:pt x="3071" y="3415"/>
                                </a:lnTo>
                                <a:moveTo>
                                  <a:pt x="3071" y="3415"/>
                                </a:moveTo>
                                <a:lnTo>
                                  <a:pt x="2493" y="3605"/>
                                </a:lnTo>
                                <a:moveTo>
                                  <a:pt x="2493" y="3605"/>
                                </a:moveTo>
                                <a:lnTo>
                                  <a:pt x="1917" y="3415"/>
                                </a:lnTo>
                                <a:moveTo>
                                  <a:pt x="1917" y="3415"/>
                                </a:moveTo>
                                <a:lnTo>
                                  <a:pt x="1559" y="2926"/>
                                </a:lnTo>
                                <a:moveTo>
                                  <a:pt x="1559" y="2926"/>
                                </a:moveTo>
                                <a:lnTo>
                                  <a:pt x="1559" y="2316"/>
                                </a:lnTo>
                                <a:moveTo>
                                  <a:pt x="1559" y="2316"/>
                                </a:moveTo>
                                <a:lnTo>
                                  <a:pt x="1917" y="1827"/>
                                </a:lnTo>
                                <a:moveTo>
                                  <a:pt x="1917" y="1827"/>
                                </a:moveTo>
                                <a:lnTo>
                                  <a:pt x="2493" y="1637"/>
                                </a:lnTo>
                                <a:moveTo>
                                  <a:pt x="2493" y="1311"/>
                                </a:moveTo>
                                <a:lnTo>
                                  <a:pt x="3263" y="1560"/>
                                </a:lnTo>
                                <a:moveTo>
                                  <a:pt x="3263" y="1560"/>
                                </a:moveTo>
                                <a:lnTo>
                                  <a:pt x="3741" y="2215"/>
                                </a:lnTo>
                                <a:moveTo>
                                  <a:pt x="3741" y="2215"/>
                                </a:moveTo>
                                <a:lnTo>
                                  <a:pt x="3741" y="3027"/>
                                </a:lnTo>
                                <a:moveTo>
                                  <a:pt x="3741" y="3027"/>
                                </a:moveTo>
                                <a:lnTo>
                                  <a:pt x="3263" y="3682"/>
                                </a:lnTo>
                                <a:moveTo>
                                  <a:pt x="3263" y="3682"/>
                                </a:moveTo>
                                <a:lnTo>
                                  <a:pt x="2493" y="3931"/>
                                </a:lnTo>
                                <a:moveTo>
                                  <a:pt x="2493" y="3931"/>
                                </a:moveTo>
                                <a:lnTo>
                                  <a:pt x="1722" y="3682"/>
                                </a:lnTo>
                                <a:moveTo>
                                  <a:pt x="1722" y="3682"/>
                                </a:moveTo>
                                <a:lnTo>
                                  <a:pt x="1247" y="3027"/>
                                </a:lnTo>
                                <a:moveTo>
                                  <a:pt x="1247" y="3027"/>
                                </a:moveTo>
                                <a:lnTo>
                                  <a:pt x="1247" y="2215"/>
                                </a:lnTo>
                                <a:moveTo>
                                  <a:pt x="1247" y="2215"/>
                                </a:moveTo>
                                <a:lnTo>
                                  <a:pt x="1722" y="1560"/>
                                </a:lnTo>
                                <a:moveTo>
                                  <a:pt x="1722" y="1560"/>
                                </a:moveTo>
                                <a:lnTo>
                                  <a:pt x="2493" y="1311"/>
                                </a:lnTo>
                                <a:moveTo>
                                  <a:pt x="2493" y="982"/>
                                </a:moveTo>
                                <a:lnTo>
                                  <a:pt x="3457" y="1296"/>
                                </a:lnTo>
                                <a:moveTo>
                                  <a:pt x="3457" y="1296"/>
                                </a:moveTo>
                                <a:lnTo>
                                  <a:pt x="4053" y="2115"/>
                                </a:lnTo>
                                <a:moveTo>
                                  <a:pt x="4053" y="2115"/>
                                </a:moveTo>
                                <a:lnTo>
                                  <a:pt x="4053" y="3127"/>
                                </a:lnTo>
                                <a:moveTo>
                                  <a:pt x="4053" y="3127"/>
                                </a:moveTo>
                                <a:lnTo>
                                  <a:pt x="3457" y="3946"/>
                                </a:lnTo>
                                <a:moveTo>
                                  <a:pt x="3457" y="3946"/>
                                </a:moveTo>
                                <a:lnTo>
                                  <a:pt x="2493" y="4260"/>
                                </a:lnTo>
                                <a:moveTo>
                                  <a:pt x="2493" y="4260"/>
                                </a:moveTo>
                                <a:lnTo>
                                  <a:pt x="1530" y="3946"/>
                                </a:lnTo>
                                <a:moveTo>
                                  <a:pt x="1530" y="3946"/>
                                </a:moveTo>
                                <a:lnTo>
                                  <a:pt x="935" y="3127"/>
                                </a:lnTo>
                                <a:moveTo>
                                  <a:pt x="935" y="3127"/>
                                </a:moveTo>
                                <a:lnTo>
                                  <a:pt x="935" y="2115"/>
                                </a:lnTo>
                                <a:moveTo>
                                  <a:pt x="935" y="2115"/>
                                </a:moveTo>
                                <a:lnTo>
                                  <a:pt x="1530" y="1296"/>
                                </a:lnTo>
                                <a:moveTo>
                                  <a:pt x="1530" y="1296"/>
                                </a:moveTo>
                                <a:lnTo>
                                  <a:pt x="2493" y="982"/>
                                </a:lnTo>
                                <a:moveTo>
                                  <a:pt x="2493" y="655"/>
                                </a:moveTo>
                                <a:lnTo>
                                  <a:pt x="3649" y="1030"/>
                                </a:lnTo>
                                <a:moveTo>
                                  <a:pt x="3649" y="1030"/>
                                </a:moveTo>
                                <a:lnTo>
                                  <a:pt x="4365" y="2014"/>
                                </a:lnTo>
                                <a:moveTo>
                                  <a:pt x="4365" y="2014"/>
                                </a:moveTo>
                                <a:lnTo>
                                  <a:pt x="4365" y="3228"/>
                                </a:lnTo>
                                <a:moveTo>
                                  <a:pt x="4365" y="3228"/>
                                </a:moveTo>
                                <a:lnTo>
                                  <a:pt x="3649" y="4212"/>
                                </a:lnTo>
                                <a:moveTo>
                                  <a:pt x="3649" y="4212"/>
                                </a:moveTo>
                                <a:lnTo>
                                  <a:pt x="2493" y="4587"/>
                                </a:lnTo>
                                <a:moveTo>
                                  <a:pt x="2493" y="4587"/>
                                </a:moveTo>
                                <a:lnTo>
                                  <a:pt x="1338" y="4212"/>
                                </a:lnTo>
                                <a:moveTo>
                                  <a:pt x="1338" y="4212"/>
                                </a:moveTo>
                                <a:lnTo>
                                  <a:pt x="623" y="3228"/>
                                </a:lnTo>
                                <a:moveTo>
                                  <a:pt x="623" y="3228"/>
                                </a:moveTo>
                                <a:lnTo>
                                  <a:pt x="623" y="2014"/>
                                </a:lnTo>
                                <a:moveTo>
                                  <a:pt x="623" y="2014"/>
                                </a:moveTo>
                                <a:lnTo>
                                  <a:pt x="1338" y="1030"/>
                                </a:lnTo>
                                <a:moveTo>
                                  <a:pt x="1338" y="1030"/>
                                </a:moveTo>
                                <a:lnTo>
                                  <a:pt x="2493" y="655"/>
                                </a:lnTo>
                                <a:moveTo>
                                  <a:pt x="2493" y="327"/>
                                </a:moveTo>
                                <a:lnTo>
                                  <a:pt x="3841" y="766"/>
                                </a:lnTo>
                                <a:moveTo>
                                  <a:pt x="3841" y="766"/>
                                </a:moveTo>
                                <a:lnTo>
                                  <a:pt x="4674" y="1913"/>
                                </a:lnTo>
                                <a:moveTo>
                                  <a:pt x="4674" y="1913"/>
                                </a:moveTo>
                                <a:lnTo>
                                  <a:pt x="4674" y="3329"/>
                                </a:lnTo>
                                <a:moveTo>
                                  <a:pt x="4674" y="3329"/>
                                </a:moveTo>
                                <a:lnTo>
                                  <a:pt x="3841" y="4476"/>
                                </a:lnTo>
                                <a:moveTo>
                                  <a:pt x="3841" y="4476"/>
                                </a:moveTo>
                                <a:lnTo>
                                  <a:pt x="2493" y="4915"/>
                                </a:lnTo>
                                <a:moveTo>
                                  <a:pt x="2493" y="4915"/>
                                </a:moveTo>
                                <a:lnTo>
                                  <a:pt x="1146" y="4476"/>
                                </a:lnTo>
                                <a:moveTo>
                                  <a:pt x="1146" y="4476"/>
                                </a:moveTo>
                                <a:lnTo>
                                  <a:pt x="311" y="3329"/>
                                </a:lnTo>
                                <a:moveTo>
                                  <a:pt x="311" y="3329"/>
                                </a:moveTo>
                                <a:lnTo>
                                  <a:pt x="311" y="1913"/>
                                </a:lnTo>
                                <a:moveTo>
                                  <a:pt x="311" y="1913"/>
                                </a:moveTo>
                                <a:lnTo>
                                  <a:pt x="1146" y="766"/>
                                </a:lnTo>
                                <a:moveTo>
                                  <a:pt x="1146" y="766"/>
                                </a:moveTo>
                                <a:lnTo>
                                  <a:pt x="2493" y="327"/>
                                </a:lnTo>
                                <a:moveTo>
                                  <a:pt x="2493" y="0"/>
                                </a:moveTo>
                                <a:lnTo>
                                  <a:pt x="4033" y="499"/>
                                </a:lnTo>
                                <a:moveTo>
                                  <a:pt x="4033" y="499"/>
                                </a:moveTo>
                                <a:lnTo>
                                  <a:pt x="4987" y="1812"/>
                                </a:lnTo>
                                <a:moveTo>
                                  <a:pt x="4987" y="1812"/>
                                </a:moveTo>
                                <a:lnTo>
                                  <a:pt x="4987" y="3432"/>
                                </a:lnTo>
                                <a:moveTo>
                                  <a:pt x="4987" y="3432"/>
                                </a:moveTo>
                                <a:lnTo>
                                  <a:pt x="4033" y="4743"/>
                                </a:lnTo>
                                <a:moveTo>
                                  <a:pt x="4033" y="4743"/>
                                </a:moveTo>
                                <a:lnTo>
                                  <a:pt x="2493" y="5243"/>
                                </a:lnTo>
                                <a:moveTo>
                                  <a:pt x="2493" y="5243"/>
                                </a:moveTo>
                                <a:lnTo>
                                  <a:pt x="952" y="4743"/>
                                </a:lnTo>
                                <a:moveTo>
                                  <a:pt x="952" y="4743"/>
                                </a:moveTo>
                                <a:lnTo>
                                  <a:pt x="0" y="3432"/>
                                </a:lnTo>
                                <a:moveTo>
                                  <a:pt x="0" y="3432"/>
                                </a:moveTo>
                                <a:lnTo>
                                  <a:pt x="0" y="1812"/>
                                </a:lnTo>
                                <a:moveTo>
                                  <a:pt x="0" y="1812"/>
                                </a:moveTo>
                                <a:lnTo>
                                  <a:pt x="952" y="499"/>
                                </a:lnTo>
                                <a:moveTo>
                                  <a:pt x="952" y="499"/>
                                </a:moveTo>
                                <a:lnTo>
                                  <a:pt x="2493" y="0"/>
                                </a:lnTo>
                              </a:path>
                            </a:pathLst>
                          </a:custGeom>
                          <a:noFill/>
                          <a:ln w="9525">
                            <a:solidFill>
                              <a:srgbClr val="BEBEBE"/>
                            </a:solidFill>
                            <a:prstDash val="solid"/>
                            <a:round/>
                            <a:headEnd/>
                            <a:tailEnd/>
                          </a:ln>
                        </wps:spPr>
                        <wps:bodyPr rot="0" vert="horz" wrap="square" lIns="91440" tIns="45720" rIns="91440" bIns="45720" anchor="t" anchorCtr="0" upright="1">
                          <a:noAutofit/>
                        </wps:bodyPr>
                      </wps:wsp>
                      <wps:wsp>
                        <wps:cNvPr id="90" name="AutoShape 31"/>
                        <wps:cNvSpPr>
                          <a:spLocks/>
                        </wps:cNvSpPr>
                        <wps:spPr bwMode="auto">
                          <a:xfrm>
                            <a:off x="3397" y="127"/>
                            <a:ext cx="4987" cy="5244"/>
                          </a:xfrm>
                          <a:custGeom>
                            <a:avLst/>
                            <a:gdLst>
                              <a:gd name="T0" fmla="+- 0 5890 3397"/>
                              <a:gd name="T1" fmla="*/ T0 w 4987"/>
                              <a:gd name="T2" fmla="+- 0 2749 128"/>
                              <a:gd name="T3" fmla="*/ 2749 h 5244"/>
                              <a:gd name="T4" fmla="+- 0 5890 3397"/>
                              <a:gd name="T5" fmla="*/ T4 w 4987"/>
                              <a:gd name="T6" fmla="+- 0 128 128"/>
                              <a:gd name="T7" fmla="*/ 128 h 5244"/>
                              <a:gd name="T8" fmla="+- 0 5890 3397"/>
                              <a:gd name="T9" fmla="*/ T8 w 4987"/>
                              <a:gd name="T10" fmla="+- 0 2749 128"/>
                              <a:gd name="T11" fmla="*/ 2749 h 5244"/>
                              <a:gd name="T12" fmla="+- 0 7430 3397"/>
                              <a:gd name="T13" fmla="*/ T12 w 4987"/>
                              <a:gd name="T14" fmla="+- 0 627 128"/>
                              <a:gd name="T15" fmla="*/ 627 h 5244"/>
                              <a:gd name="T16" fmla="+- 0 5890 3397"/>
                              <a:gd name="T17" fmla="*/ T16 w 4987"/>
                              <a:gd name="T18" fmla="+- 0 2749 128"/>
                              <a:gd name="T19" fmla="*/ 2749 h 5244"/>
                              <a:gd name="T20" fmla="+- 0 8384 3397"/>
                              <a:gd name="T21" fmla="*/ T20 w 4987"/>
                              <a:gd name="T22" fmla="+- 0 1940 128"/>
                              <a:gd name="T23" fmla="*/ 1940 h 5244"/>
                              <a:gd name="T24" fmla="+- 0 5890 3397"/>
                              <a:gd name="T25" fmla="*/ T24 w 4987"/>
                              <a:gd name="T26" fmla="+- 0 2749 128"/>
                              <a:gd name="T27" fmla="*/ 2749 h 5244"/>
                              <a:gd name="T28" fmla="+- 0 8384 3397"/>
                              <a:gd name="T29" fmla="*/ T28 w 4987"/>
                              <a:gd name="T30" fmla="+- 0 3560 128"/>
                              <a:gd name="T31" fmla="*/ 3560 h 5244"/>
                              <a:gd name="T32" fmla="+- 0 5890 3397"/>
                              <a:gd name="T33" fmla="*/ T32 w 4987"/>
                              <a:gd name="T34" fmla="+- 0 2749 128"/>
                              <a:gd name="T35" fmla="*/ 2749 h 5244"/>
                              <a:gd name="T36" fmla="+- 0 7430 3397"/>
                              <a:gd name="T37" fmla="*/ T36 w 4987"/>
                              <a:gd name="T38" fmla="+- 0 4871 128"/>
                              <a:gd name="T39" fmla="*/ 4871 h 5244"/>
                              <a:gd name="T40" fmla="+- 0 5890 3397"/>
                              <a:gd name="T41" fmla="*/ T40 w 4987"/>
                              <a:gd name="T42" fmla="+- 0 2749 128"/>
                              <a:gd name="T43" fmla="*/ 2749 h 5244"/>
                              <a:gd name="T44" fmla="+- 0 5890 3397"/>
                              <a:gd name="T45" fmla="*/ T44 w 4987"/>
                              <a:gd name="T46" fmla="+- 0 5371 128"/>
                              <a:gd name="T47" fmla="*/ 5371 h 5244"/>
                              <a:gd name="T48" fmla="+- 0 5890 3397"/>
                              <a:gd name="T49" fmla="*/ T48 w 4987"/>
                              <a:gd name="T50" fmla="+- 0 2749 128"/>
                              <a:gd name="T51" fmla="*/ 2749 h 5244"/>
                              <a:gd name="T52" fmla="+- 0 4349 3397"/>
                              <a:gd name="T53" fmla="*/ T52 w 4987"/>
                              <a:gd name="T54" fmla="+- 0 4871 128"/>
                              <a:gd name="T55" fmla="*/ 4871 h 5244"/>
                              <a:gd name="T56" fmla="+- 0 5890 3397"/>
                              <a:gd name="T57" fmla="*/ T56 w 4987"/>
                              <a:gd name="T58" fmla="+- 0 2749 128"/>
                              <a:gd name="T59" fmla="*/ 2749 h 5244"/>
                              <a:gd name="T60" fmla="+- 0 3397 3397"/>
                              <a:gd name="T61" fmla="*/ T60 w 4987"/>
                              <a:gd name="T62" fmla="+- 0 3560 128"/>
                              <a:gd name="T63" fmla="*/ 3560 h 5244"/>
                              <a:gd name="T64" fmla="+- 0 5890 3397"/>
                              <a:gd name="T65" fmla="*/ T64 w 4987"/>
                              <a:gd name="T66" fmla="+- 0 2749 128"/>
                              <a:gd name="T67" fmla="*/ 2749 h 5244"/>
                              <a:gd name="T68" fmla="+- 0 3397 3397"/>
                              <a:gd name="T69" fmla="*/ T68 w 4987"/>
                              <a:gd name="T70" fmla="+- 0 1940 128"/>
                              <a:gd name="T71" fmla="*/ 1940 h 5244"/>
                              <a:gd name="T72" fmla="+- 0 5890 3397"/>
                              <a:gd name="T73" fmla="*/ T72 w 4987"/>
                              <a:gd name="T74" fmla="+- 0 2749 128"/>
                              <a:gd name="T75" fmla="*/ 2749 h 5244"/>
                              <a:gd name="T76" fmla="+- 0 4349 3397"/>
                              <a:gd name="T77" fmla="*/ T76 w 4987"/>
                              <a:gd name="T78" fmla="+- 0 627 128"/>
                              <a:gd name="T79" fmla="*/ 627 h 5244"/>
                              <a:gd name="T80" fmla="+- 0 5890 3397"/>
                              <a:gd name="T81" fmla="*/ T80 w 4987"/>
                              <a:gd name="T82" fmla="+- 0 2749 128"/>
                              <a:gd name="T83" fmla="*/ 2749 h 5244"/>
                              <a:gd name="T84" fmla="+- 0 5890 3397"/>
                              <a:gd name="T85" fmla="*/ T84 w 4987"/>
                              <a:gd name="T86" fmla="+- 0 128 128"/>
                              <a:gd name="T87" fmla="*/ 128 h 5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987" h="5244">
                                <a:moveTo>
                                  <a:pt x="2493" y="2621"/>
                                </a:moveTo>
                                <a:lnTo>
                                  <a:pt x="2493" y="0"/>
                                </a:lnTo>
                                <a:moveTo>
                                  <a:pt x="2493" y="2621"/>
                                </a:moveTo>
                                <a:lnTo>
                                  <a:pt x="4033" y="499"/>
                                </a:lnTo>
                                <a:moveTo>
                                  <a:pt x="2493" y="2621"/>
                                </a:moveTo>
                                <a:lnTo>
                                  <a:pt x="4987" y="1812"/>
                                </a:lnTo>
                                <a:moveTo>
                                  <a:pt x="2493" y="2621"/>
                                </a:moveTo>
                                <a:lnTo>
                                  <a:pt x="4987" y="3432"/>
                                </a:lnTo>
                                <a:moveTo>
                                  <a:pt x="2493" y="2621"/>
                                </a:moveTo>
                                <a:lnTo>
                                  <a:pt x="4033" y="4743"/>
                                </a:lnTo>
                                <a:moveTo>
                                  <a:pt x="2493" y="2621"/>
                                </a:moveTo>
                                <a:lnTo>
                                  <a:pt x="2493" y="5243"/>
                                </a:lnTo>
                                <a:moveTo>
                                  <a:pt x="2493" y="2621"/>
                                </a:moveTo>
                                <a:lnTo>
                                  <a:pt x="952" y="4743"/>
                                </a:lnTo>
                                <a:moveTo>
                                  <a:pt x="2493" y="2621"/>
                                </a:moveTo>
                                <a:lnTo>
                                  <a:pt x="0" y="3432"/>
                                </a:lnTo>
                                <a:moveTo>
                                  <a:pt x="2493" y="2621"/>
                                </a:moveTo>
                                <a:lnTo>
                                  <a:pt x="0" y="1812"/>
                                </a:lnTo>
                                <a:moveTo>
                                  <a:pt x="2493" y="2621"/>
                                </a:moveTo>
                                <a:lnTo>
                                  <a:pt x="952" y="499"/>
                                </a:lnTo>
                                <a:moveTo>
                                  <a:pt x="2493" y="2621"/>
                                </a:moveTo>
                                <a:lnTo>
                                  <a:pt x="2493" y="0"/>
                                </a:lnTo>
                              </a:path>
                            </a:pathLst>
                          </a:custGeom>
                          <a:noFill/>
                          <a:ln w="9525">
                            <a:solidFill>
                              <a:srgbClr val="858585"/>
                            </a:solidFill>
                            <a:prstDash val="solid"/>
                            <a:round/>
                            <a:headEnd/>
                            <a:tailEnd/>
                          </a:ln>
                        </wps:spPr>
                        <wps:bodyPr rot="0" vert="horz" wrap="square" lIns="91440" tIns="45720" rIns="91440" bIns="45720" anchor="t" anchorCtr="0" upright="1">
                          <a:noAutofit/>
                        </wps:bodyPr>
                      </wps:wsp>
                      <wps:wsp>
                        <wps:cNvPr id="91" name="Freeform 32"/>
                        <wps:cNvSpPr>
                          <a:spLocks/>
                        </wps:cNvSpPr>
                        <wps:spPr bwMode="auto">
                          <a:xfrm>
                            <a:off x="4643" y="1438"/>
                            <a:ext cx="2494" cy="2622"/>
                          </a:xfrm>
                          <a:custGeom>
                            <a:avLst/>
                            <a:gdLst>
                              <a:gd name="T0" fmla="+- 0 5119 4644"/>
                              <a:gd name="T1" fmla="*/ T0 w 2494"/>
                              <a:gd name="T2" fmla="+- 0 1688 1438"/>
                              <a:gd name="T3" fmla="*/ 1688 h 2622"/>
                              <a:gd name="T4" fmla="+- 0 5890 4644"/>
                              <a:gd name="T5" fmla="*/ T4 w 2494"/>
                              <a:gd name="T6" fmla="+- 0 1438 1438"/>
                              <a:gd name="T7" fmla="*/ 1438 h 2622"/>
                              <a:gd name="T8" fmla="+- 0 6660 4644"/>
                              <a:gd name="T9" fmla="*/ T8 w 2494"/>
                              <a:gd name="T10" fmla="+- 0 1688 1438"/>
                              <a:gd name="T11" fmla="*/ 1688 h 2622"/>
                              <a:gd name="T12" fmla="+- 0 7137 4644"/>
                              <a:gd name="T13" fmla="*/ T12 w 2494"/>
                              <a:gd name="T14" fmla="+- 0 2343 1438"/>
                              <a:gd name="T15" fmla="*/ 2343 h 2622"/>
                              <a:gd name="T16" fmla="+- 0 7137 4644"/>
                              <a:gd name="T17" fmla="*/ T16 w 2494"/>
                              <a:gd name="T18" fmla="+- 0 3155 1438"/>
                              <a:gd name="T19" fmla="*/ 3155 h 2622"/>
                              <a:gd name="T20" fmla="+- 0 6660 4644"/>
                              <a:gd name="T21" fmla="*/ T20 w 2494"/>
                              <a:gd name="T22" fmla="+- 0 3810 1438"/>
                              <a:gd name="T23" fmla="*/ 3810 h 2622"/>
                              <a:gd name="T24" fmla="+- 0 5890 4644"/>
                              <a:gd name="T25" fmla="*/ T24 w 2494"/>
                              <a:gd name="T26" fmla="+- 0 4060 1438"/>
                              <a:gd name="T27" fmla="*/ 4060 h 2622"/>
                              <a:gd name="T28" fmla="+- 0 5119 4644"/>
                              <a:gd name="T29" fmla="*/ T28 w 2494"/>
                              <a:gd name="T30" fmla="+- 0 3810 1438"/>
                              <a:gd name="T31" fmla="*/ 3810 h 2622"/>
                              <a:gd name="T32" fmla="+- 0 4644 4644"/>
                              <a:gd name="T33" fmla="*/ T32 w 2494"/>
                              <a:gd name="T34" fmla="+- 0 3155 1438"/>
                              <a:gd name="T35" fmla="*/ 3155 h 2622"/>
                              <a:gd name="T36" fmla="+- 0 4644 4644"/>
                              <a:gd name="T37" fmla="*/ T36 w 2494"/>
                              <a:gd name="T38" fmla="+- 0 2343 1438"/>
                              <a:gd name="T39" fmla="*/ 2343 h 2622"/>
                              <a:gd name="T40" fmla="+- 0 5119 4644"/>
                              <a:gd name="T41" fmla="*/ T40 w 2494"/>
                              <a:gd name="T42" fmla="+- 0 1688 1438"/>
                              <a:gd name="T43" fmla="*/ 1688 h 26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2622">
                                <a:moveTo>
                                  <a:pt x="475" y="250"/>
                                </a:moveTo>
                                <a:lnTo>
                                  <a:pt x="1246" y="0"/>
                                </a:lnTo>
                                <a:lnTo>
                                  <a:pt x="2016" y="250"/>
                                </a:lnTo>
                                <a:lnTo>
                                  <a:pt x="2493" y="905"/>
                                </a:lnTo>
                                <a:lnTo>
                                  <a:pt x="2493" y="1717"/>
                                </a:lnTo>
                                <a:lnTo>
                                  <a:pt x="2016" y="2372"/>
                                </a:lnTo>
                                <a:lnTo>
                                  <a:pt x="1246" y="2622"/>
                                </a:lnTo>
                                <a:lnTo>
                                  <a:pt x="475" y="2372"/>
                                </a:lnTo>
                                <a:lnTo>
                                  <a:pt x="0" y="1717"/>
                                </a:lnTo>
                                <a:lnTo>
                                  <a:pt x="0" y="905"/>
                                </a:lnTo>
                                <a:lnTo>
                                  <a:pt x="475" y="250"/>
                                </a:lnTo>
                              </a:path>
                            </a:pathLst>
                          </a:custGeom>
                          <a:noFill/>
                          <a:ln w="28575">
                            <a:solidFill>
                              <a:srgbClr val="7E7E7E"/>
                            </a:solidFill>
                            <a:prstDash val="solid"/>
                            <a:round/>
                            <a:headEnd/>
                            <a:tailEnd/>
                          </a:ln>
                        </wps:spPr>
                        <wps:bodyPr rot="0" vert="horz" wrap="square" lIns="91440" tIns="45720" rIns="91440" bIns="45720" anchor="t" anchorCtr="0" upright="1">
                          <a:noAutofit/>
                        </wps:bodyPr>
                      </wps:wsp>
                      <pic:pic xmlns:pic="http://schemas.openxmlformats.org/drawingml/2006/picture">
                        <pic:nvPicPr>
                          <pic:cNvPr id="92" name="Picture 33"/>
                          <pic:cNvPicPr>
                            <a:picLocks noChangeAspect="1" noChangeArrowheads="1"/>
                          </pic:cNvPicPr>
                        </pic:nvPicPr>
                        <pic:blipFill>
                          <a:blip r:embed="rId19"/>
                          <a:srcRect/>
                          <a:stretch>
                            <a:fillRect/>
                          </a:stretch>
                        </pic:blipFill>
                        <pic:spPr bwMode="auto">
                          <a:xfrm>
                            <a:off x="5839" y="1388"/>
                            <a:ext cx="101" cy="101"/>
                          </a:xfrm>
                          <a:prstGeom prst="rect">
                            <a:avLst/>
                          </a:prstGeom>
                          <a:noFill/>
                          <a:ln>
                            <a:noFill/>
                          </a:ln>
                        </pic:spPr>
                      </pic:pic>
                      <pic:pic xmlns:pic="http://schemas.openxmlformats.org/drawingml/2006/picture">
                        <pic:nvPicPr>
                          <pic:cNvPr id="93" name="Picture 34"/>
                          <pic:cNvPicPr>
                            <a:picLocks noChangeAspect="1" noChangeArrowheads="1"/>
                          </pic:cNvPicPr>
                        </pic:nvPicPr>
                        <pic:blipFill>
                          <a:blip r:embed="rId28"/>
                          <a:srcRect/>
                          <a:stretch>
                            <a:fillRect/>
                          </a:stretch>
                        </pic:blipFill>
                        <pic:spPr bwMode="auto">
                          <a:xfrm>
                            <a:off x="6609" y="1638"/>
                            <a:ext cx="101" cy="101"/>
                          </a:xfrm>
                          <a:prstGeom prst="rect">
                            <a:avLst/>
                          </a:prstGeom>
                          <a:noFill/>
                          <a:ln>
                            <a:noFill/>
                          </a:ln>
                        </pic:spPr>
                      </pic:pic>
                      <pic:pic xmlns:pic="http://schemas.openxmlformats.org/drawingml/2006/picture">
                        <pic:nvPicPr>
                          <pic:cNvPr id="94" name="Picture 35"/>
                          <pic:cNvPicPr>
                            <a:picLocks noChangeAspect="1" noChangeArrowheads="1"/>
                          </pic:cNvPicPr>
                        </pic:nvPicPr>
                        <pic:blipFill>
                          <a:blip r:embed="rId19"/>
                          <a:srcRect/>
                          <a:stretch>
                            <a:fillRect/>
                          </a:stretch>
                        </pic:blipFill>
                        <pic:spPr bwMode="auto">
                          <a:xfrm>
                            <a:off x="7087" y="3104"/>
                            <a:ext cx="101" cy="101"/>
                          </a:xfrm>
                          <a:prstGeom prst="rect">
                            <a:avLst/>
                          </a:prstGeom>
                          <a:noFill/>
                          <a:ln>
                            <a:noFill/>
                          </a:ln>
                        </pic:spPr>
                      </pic:pic>
                      <pic:pic xmlns:pic="http://schemas.openxmlformats.org/drawingml/2006/picture">
                        <pic:nvPicPr>
                          <pic:cNvPr id="95" name="Picture 36"/>
                          <pic:cNvPicPr>
                            <a:picLocks noChangeAspect="1" noChangeArrowheads="1"/>
                          </pic:cNvPicPr>
                        </pic:nvPicPr>
                        <pic:blipFill>
                          <a:blip r:embed="rId19"/>
                          <a:srcRect/>
                          <a:stretch>
                            <a:fillRect/>
                          </a:stretch>
                        </pic:blipFill>
                        <pic:spPr bwMode="auto">
                          <a:xfrm>
                            <a:off x="7087" y="2293"/>
                            <a:ext cx="101" cy="101"/>
                          </a:xfrm>
                          <a:prstGeom prst="rect">
                            <a:avLst/>
                          </a:prstGeom>
                          <a:noFill/>
                          <a:ln>
                            <a:noFill/>
                          </a:ln>
                        </pic:spPr>
                      </pic:pic>
                      <pic:pic xmlns:pic="http://schemas.openxmlformats.org/drawingml/2006/picture">
                        <pic:nvPicPr>
                          <pic:cNvPr id="96" name="Picture 37"/>
                          <pic:cNvPicPr>
                            <a:picLocks noChangeAspect="1" noChangeArrowheads="1"/>
                          </pic:cNvPicPr>
                        </pic:nvPicPr>
                        <pic:blipFill>
                          <a:blip r:embed="rId28"/>
                          <a:srcRect/>
                          <a:stretch>
                            <a:fillRect/>
                          </a:stretch>
                        </pic:blipFill>
                        <pic:spPr bwMode="auto">
                          <a:xfrm>
                            <a:off x="6609" y="3760"/>
                            <a:ext cx="101" cy="101"/>
                          </a:xfrm>
                          <a:prstGeom prst="rect">
                            <a:avLst/>
                          </a:prstGeom>
                          <a:noFill/>
                          <a:ln>
                            <a:noFill/>
                          </a:ln>
                        </pic:spPr>
                      </pic:pic>
                      <pic:pic xmlns:pic="http://schemas.openxmlformats.org/drawingml/2006/picture">
                        <pic:nvPicPr>
                          <pic:cNvPr id="97" name="Picture 38"/>
                          <pic:cNvPicPr>
                            <a:picLocks noChangeAspect="1" noChangeArrowheads="1"/>
                          </pic:cNvPicPr>
                        </pic:nvPicPr>
                        <pic:blipFill>
                          <a:blip r:embed="rId21"/>
                          <a:srcRect/>
                          <a:stretch>
                            <a:fillRect/>
                          </a:stretch>
                        </pic:blipFill>
                        <pic:spPr bwMode="auto">
                          <a:xfrm>
                            <a:off x="5839" y="4009"/>
                            <a:ext cx="101" cy="101"/>
                          </a:xfrm>
                          <a:prstGeom prst="rect">
                            <a:avLst/>
                          </a:prstGeom>
                          <a:noFill/>
                          <a:ln>
                            <a:noFill/>
                          </a:ln>
                        </pic:spPr>
                      </pic:pic>
                      <pic:pic xmlns:pic="http://schemas.openxmlformats.org/drawingml/2006/picture">
                        <pic:nvPicPr>
                          <pic:cNvPr id="98" name="Picture 39"/>
                          <pic:cNvPicPr>
                            <a:picLocks noChangeAspect="1" noChangeArrowheads="1"/>
                          </pic:cNvPicPr>
                        </pic:nvPicPr>
                        <pic:blipFill>
                          <a:blip r:embed="rId29"/>
                          <a:srcRect/>
                          <a:stretch>
                            <a:fillRect/>
                          </a:stretch>
                        </pic:blipFill>
                        <pic:spPr bwMode="auto">
                          <a:xfrm>
                            <a:off x="4593" y="3104"/>
                            <a:ext cx="101" cy="101"/>
                          </a:xfrm>
                          <a:prstGeom prst="rect">
                            <a:avLst/>
                          </a:prstGeom>
                          <a:noFill/>
                          <a:ln>
                            <a:noFill/>
                          </a:ln>
                        </pic:spPr>
                      </pic:pic>
                      <pic:pic xmlns:pic="http://schemas.openxmlformats.org/drawingml/2006/picture">
                        <pic:nvPicPr>
                          <pic:cNvPr id="99" name="Picture 40"/>
                          <pic:cNvPicPr>
                            <a:picLocks noChangeAspect="1" noChangeArrowheads="1"/>
                          </pic:cNvPicPr>
                        </pic:nvPicPr>
                        <pic:blipFill>
                          <a:blip r:embed="rId21"/>
                          <a:srcRect/>
                          <a:stretch>
                            <a:fillRect/>
                          </a:stretch>
                        </pic:blipFill>
                        <pic:spPr bwMode="auto">
                          <a:xfrm>
                            <a:off x="5068" y="3760"/>
                            <a:ext cx="101" cy="101"/>
                          </a:xfrm>
                          <a:prstGeom prst="rect">
                            <a:avLst/>
                          </a:prstGeom>
                          <a:noFill/>
                          <a:ln>
                            <a:noFill/>
                          </a:ln>
                        </pic:spPr>
                      </pic:pic>
                      <pic:pic xmlns:pic="http://schemas.openxmlformats.org/drawingml/2006/picture">
                        <pic:nvPicPr>
                          <pic:cNvPr id="100" name="Picture 41"/>
                          <pic:cNvPicPr>
                            <a:picLocks noChangeAspect="1" noChangeArrowheads="1"/>
                          </pic:cNvPicPr>
                        </pic:nvPicPr>
                        <pic:blipFill>
                          <a:blip r:embed="rId29"/>
                          <a:srcRect/>
                          <a:stretch>
                            <a:fillRect/>
                          </a:stretch>
                        </pic:blipFill>
                        <pic:spPr bwMode="auto">
                          <a:xfrm>
                            <a:off x="4593" y="2293"/>
                            <a:ext cx="101" cy="101"/>
                          </a:xfrm>
                          <a:prstGeom prst="rect">
                            <a:avLst/>
                          </a:prstGeom>
                          <a:noFill/>
                          <a:ln>
                            <a:noFill/>
                          </a:ln>
                        </pic:spPr>
                      </pic:pic>
                      <pic:pic xmlns:pic="http://schemas.openxmlformats.org/drawingml/2006/picture">
                        <pic:nvPicPr>
                          <pic:cNvPr id="101" name="Picture 42"/>
                          <pic:cNvPicPr>
                            <a:picLocks noChangeAspect="1" noChangeArrowheads="1"/>
                          </pic:cNvPicPr>
                        </pic:nvPicPr>
                        <pic:blipFill>
                          <a:blip r:embed="rId21"/>
                          <a:srcRect/>
                          <a:stretch>
                            <a:fillRect/>
                          </a:stretch>
                        </pic:blipFill>
                        <pic:spPr bwMode="auto">
                          <a:xfrm>
                            <a:off x="5068" y="1638"/>
                            <a:ext cx="101" cy="101"/>
                          </a:xfrm>
                          <a:prstGeom prst="rect">
                            <a:avLst/>
                          </a:prstGeom>
                          <a:noFill/>
                          <a:ln>
                            <a:noFill/>
                          </a:ln>
                        </pic:spPr>
                      </pic:pic>
                      <wps:wsp>
                        <wps:cNvPr id="102" name="Freeform 43"/>
                        <wps:cNvSpPr>
                          <a:spLocks/>
                        </wps:cNvSpPr>
                        <wps:spPr bwMode="auto">
                          <a:xfrm>
                            <a:off x="4651" y="1206"/>
                            <a:ext cx="2364" cy="2788"/>
                          </a:xfrm>
                          <a:custGeom>
                            <a:avLst/>
                            <a:gdLst>
                              <a:gd name="T0" fmla="+- 0 4769 4651"/>
                              <a:gd name="T1" fmla="*/ T0 w 2364"/>
                              <a:gd name="T2" fmla="+- 0 1206 1206"/>
                              <a:gd name="T3" fmla="*/ 1206 h 2788"/>
                              <a:gd name="T4" fmla="+- 0 5890 4651"/>
                              <a:gd name="T5" fmla="*/ T4 w 2364"/>
                              <a:gd name="T6" fmla="+- 0 1460 1206"/>
                              <a:gd name="T7" fmla="*/ 1460 h 2788"/>
                              <a:gd name="T8" fmla="+- 0 6823 4651"/>
                              <a:gd name="T9" fmla="*/ T8 w 2364"/>
                              <a:gd name="T10" fmla="+- 0 1465 1206"/>
                              <a:gd name="T11" fmla="*/ 1465 h 2788"/>
                              <a:gd name="T12" fmla="+- 0 7015 4651"/>
                              <a:gd name="T13" fmla="*/ T12 w 2364"/>
                              <a:gd name="T14" fmla="+- 0 2384 1206"/>
                              <a:gd name="T15" fmla="*/ 2384 h 2788"/>
                              <a:gd name="T16" fmla="+- 0 6888 4651"/>
                              <a:gd name="T17" fmla="*/ T16 w 2364"/>
                              <a:gd name="T18" fmla="+- 0 3073 1206"/>
                              <a:gd name="T19" fmla="*/ 3073 h 2788"/>
                              <a:gd name="T20" fmla="+- 0 6718 4651"/>
                              <a:gd name="T21" fmla="*/ T20 w 2364"/>
                              <a:gd name="T22" fmla="+- 0 3887 1206"/>
                              <a:gd name="T23" fmla="*/ 3887 h 2788"/>
                              <a:gd name="T24" fmla="+- 0 5890 4651"/>
                              <a:gd name="T25" fmla="*/ T24 w 2364"/>
                              <a:gd name="T26" fmla="+- 0 3994 1206"/>
                              <a:gd name="T27" fmla="*/ 3994 h 2788"/>
                              <a:gd name="T28" fmla="+- 0 5266 4651"/>
                              <a:gd name="T29" fmla="*/ T28 w 2364"/>
                              <a:gd name="T30" fmla="+- 0 3611 1206"/>
                              <a:gd name="T31" fmla="*/ 3611 h 2788"/>
                              <a:gd name="T32" fmla="+- 0 4829 4651"/>
                              <a:gd name="T33" fmla="*/ T32 w 2364"/>
                              <a:gd name="T34" fmla="+- 0 3095 1206"/>
                              <a:gd name="T35" fmla="*/ 3095 h 2788"/>
                              <a:gd name="T36" fmla="+- 0 4651 4651"/>
                              <a:gd name="T37" fmla="*/ T36 w 2364"/>
                              <a:gd name="T38" fmla="+- 0 2346 1206"/>
                              <a:gd name="T39" fmla="*/ 2346 h 2788"/>
                              <a:gd name="T40" fmla="+- 0 4769 4651"/>
                              <a:gd name="T41" fmla="*/ T40 w 2364"/>
                              <a:gd name="T42" fmla="+- 0 1206 1206"/>
                              <a:gd name="T43" fmla="*/ 1206 h 2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364" h="2788">
                                <a:moveTo>
                                  <a:pt x="118" y="0"/>
                                </a:moveTo>
                                <a:lnTo>
                                  <a:pt x="1239" y="254"/>
                                </a:lnTo>
                                <a:lnTo>
                                  <a:pt x="2172" y="259"/>
                                </a:lnTo>
                                <a:lnTo>
                                  <a:pt x="2364" y="1178"/>
                                </a:lnTo>
                                <a:lnTo>
                                  <a:pt x="2237" y="1867"/>
                                </a:lnTo>
                                <a:lnTo>
                                  <a:pt x="2067" y="2681"/>
                                </a:lnTo>
                                <a:lnTo>
                                  <a:pt x="1239" y="2788"/>
                                </a:lnTo>
                                <a:lnTo>
                                  <a:pt x="615" y="2405"/>
                                </a:lnTo>
                                <a:lnTo>
                                  <a:pt x="178" y="1889"/>
                                </a:lnTo>
                                <a:lnTo>
                                  <a:pt x="0" y="1140"/>
                                </a:lnTo>
                                <a:lnTo>
                                  <a:pt x="118" y="0"/>
                                </a:lnTo>
                              </a:path>
                            </a:pathLst>
                          </a:custGeom>
                          <a:noFill/>
                          <a:ln w="28575">
                            <a:solidFill>
                              <a:srgbClr val="C54848"/>
                            </a:solidFill>
                            <a:prstDash val="solid"/>
                            <a:round/>
                            <a:headEnd/>
                            <a:tailEnd/>
                          </a:ln>
                        </wps:spPr>
                        <wps:bodyPr rot="0" vert="horz" wrap="square" lIns="91440" tIns="45720" rIns="91440" bIns="45720" anchor="t" anchorCtr="0" upright="1">
                          <a:noAutofit/>
                        </wps:bodyPr>
                      </wps:wsp>
                      <wps:wsp>
                        <wps:cNvPr id="103" name="AutoShape 44"/>
                        <wps:cNvSpPr>
                          <a:spLocks/>
                        </wps:cNvSpPr>
                        <wps:spPr bwMode="auto">
                          <a:xfrm>
                            <a:off x="4600" y="1156"/>
                            <a:ext cx="2465" cy="2890"/>
                          </a:xfrm>
                          <a:custGeom>
                            <a:avLst/>
                            <a:gdLst>
                              <a:gd name="T0" fmla="+- 0 4702 4601"/>
                              <a:gd name="T1" fmla="*/ T0 w 2465"/>
                              <a:gd name="T2" fmla="+- 0 2397 1156"/>
                              <a:gd name="T3" fmla="*/ 2397 h 2890"/>
                              <a:gd name="T4" fmla="+- 0 4651 4601"/>
                              <a:gd name="T5" fmla="*/ T4 w 2465"/>
                              <a:gd name="T6" fmla="+- 0 2296 1156"/>
                              <a:gd name="T7" fmla="*/ 2296 h 2890"/>
                              <a:gd name="T8" fmla="+- 0 4601 4601"/>
                              <a:gd name="T9" fmla="*/ T8 w 2465"/>
                              <a:gd name="T10" fmla="+- 0 2397 1156"/>
                              <a:gd name="T11" fmla="*/ 2397 h 2890"/>
                              <a:gd name="T12" fmla="+- 0 4702 4601"/>
                              <a:gd name="T13" fmla="*/ T12 w 2465"/>
                              <a:gd name="T14" fmla="+- 0 2397 1156"/>
                              <a:gd name="T15" fmla="*/ 2397 h 2890"/>
                              <a:gd name="T16" fmla="+- 0 4819 4601"/>
                              <a:gd name="T17" fmla="*/ T16 w 2465"/>
                              <a:gd name="T18" fmla="+- 0 1257 1156"/>
                              <a:gd name="T19" fmla="*/ 1257 h 2890"/>
                              <a:gd name="T20" fmla="+- 0 4769 4601"/>
                              <a:gd name="T21" fmla="*/ T20 w 2465"/>
                              <a:gd name="T22" fmla="+- 0 1156 1156"/>
                              <a:gd name="T23" fmla="*/ 1156 h 2890"/>
                              <a:gd name="T24" fmla="+- 0 4718 4601"/>
                              <a:gd name="T25" fmla="*/ T24 w 2465"/>
                              <a:gd name="T26" fmla="+- 0 1257 1156"/>
                              <a:gd name="T27" fmla="*/ 1257 h 2890"/>
                              <a:gd name="T28" fmla="+- 0 4819 4601"/>
                              <a:gd name="T29" fmla="*/ T28 w 2465"/>
                              <a:gd name="T30" fmla="+- 0 1257 1156"/>
                              <a:gd name="T31" fmla="*/ 1257 h 2890"/>
                              <a:gd name="T32" fmla="+- 0 4879 4601"/>
                              <a:gd name="T33" fmla="*/ T32 w 2465"/>
                              <a:gd name="T34" fmla="+- 0 3146 1156"/>
                              <a:gd name="T35" fmla="*/ 3146 h 2890"/>
                              <a:gd name="T36" fmla="+- 0 4829 4601"/>
                              <a:gd name="T37" fmla="*/ T36 w 2465"/>
                              <a:gd name="T38" fmla="+- 0 3045 1156"/>
                              <a:gd name="T39" fmla="*/ 3045 h 2890"/>
                              <a:gd name="T40" fmla="+- 0 4778 4601"/>
                              <a:gd name="T41" fmla="*/ T40 w 2465"/>
                              <a:gd name="T42" fmla="+- 0 3146 1156"/>
                              <a:gd name="T43" fmla="*/ 3146 h 2890"/>
                              <a:gd name="T44" fmla="+- 0 4879 4601"/>
                              <a:gd name="T45" fmla="*/ T44 w 2465"/>
                              <a:gd name="T46" fmla="+- 0 3146 1156"/>
                              <a:gd name="T47" fmla="*/ 3146 h 2890"/>
                              <a:gd name="T48" fmla="+- 0 5316 4601"/>
                              <a:gd name="T49" fmla="*/ T48 w 2465"/>
                              <a:gd name="T50" fmla="+- 0 3662 1156"/>
                              <a:gd name="T51" fmla="*/ 3662 h 2890"/>
                              <a:gd name="T52" fmla="+- 0 5266 4601"/>
                              <a:gd name="T53" fmla="*/ T52 w 2465"/>
                              <a:gd name="T54" fmla="+- 0 3561 1156"/>
                              <a:gd name="T55" fmla="*/ 3561 h 2890"/>
                              <a:gd name="T56" fmla="+- 0 5215 4601"/>
                              <a:gd name="T57" fmla="*/ T56 w 2465"/>
                              <a:gd name="T58" fmla="+- 0 3662 1156"/>
                              <a:gd name="T59" fmla="*/ 3662 h 2890"/>
                              <a:gd name="T60" fmla="+- 0 5316 4601"/>
                              <a:gd name="T61" fmla="*/ T60 w 2465"/>
                              <a:gd name="T62" fmla="+- 0 3662 1156"/>
                              <a:gd name="T63" fmla="*/ 3662 h 2890"/>
                              <a:gd name="T64" fmla="+- 0 5940 4601"/>
                              <a:gd name="T65" fmla="*/ T64 w 2465"/>
                              <a:gd name="T66" fmla="+- 0 4046 1156"/>
                              <a:gd name="T67" fmla="*/ 4046 h 2890"/>
                              <a:gd name="T68" fmla="+- 0 5890 4601"/>
                              <a:gd name="T69" fmla="*/ T68 w 2465"/>
                              <a:gd name="T70" fmla="+- 0 3945 1156"/>
                              <a:gd name="T71" fmla="*/ 3945 h 2890"/>
                              <a:gd name="T72" fmla="+- 0 5839 4601"/>
                              <a:gd name="T73" fmla="*/ T72 w 2465"/>
                              <a:gd name="T74" fmla="+- 0 4046 1156"/>
                              <a:gd name="T75" fmla="*/ 4046 h 2890"/>
                              <a:gd name="T76" fmla="+- 0 5940 4601"/>
                              <a:gd name="T77" fmla="*/ T76 w 2465"/>
                              <a:gd name="T78" fmla="+- 0 4046 1156"/>
                              <a:gd name="T79" fmla="*/ 4046 h 2890"/>
                              <a:gd name="T80" fmla="+- 0 5940 4601"/>
                              <a:gd name="T81" fmla="*/ T80 w 2465"/>
                              <a:gd name="T82" fmla="+- 0 1511 1156"/>
                              <a:gd name="T83" fmla="*/ 1511 h 2890"/>
                              <a:gd name="T84" fmla="+- 0 5890 4601"/>
                              <a:gd name="T85" fmla="*/ T84 w 2465"/>
                              <a:gd name="T86" fmla="+- 0 1410 1156"/>
                              <a:gd name="T87" fmla="*/ 1410 h 2890"/>
                              <a:gd name="T88" fmla="+- 0 5839 4601"/>
                              <a:gd name="T89" fmla="*/ T88 w 2465"/>
                              <a:gd name="T90" fmla="+- 0 1511 1156"/>
                              <a:gd name="T91" fmla="*/ 1511 h 2890"/>
                              <a:gd name="T92" fmla="+- 0 5940 4601"/>
                              <a:gd name="T93" fmla="*/ T92 w 2465"/>
                              <a:gd name="T94" fmla="+- 0 1511 1156"/>
                              <a:gd name="T95" fmla="*/ 1511 h 2890"/>
                              <a:gd name="T96" fmla="+- 0 6768 4601"/>
                              <a:gd name="T97" fmla="*/ T96 w 2465"/>
                              <a:gd name="T98" fmla="+- 0 3938 1156"/>
                              <a:gd name="T99" fmla="*/ 3938 h 2890"/>
                              <a:gd name="T100" fmla="+- 0 6718 4601"/>
                              <a:gd name="T101" fmla="*/ T100 w 2465"/>
                              <a:gd name="T102" fmla="+- 0 3837 1156"/>
                              <a:gd name="T103" fmla="*/ 3837 h 2890"/>
                              <a:gd name="T104" fmla="+- 0 6667 4601"/>
                              <a:gd name="T105" fmla="*/ T104 w 2465"/>
                              <a:gd name="T106" fmla="+- 0 3938 1156"/>
                              <a:gd name="T107" fmla="*/ 3938 h 2890"/>
                              <a:gd name="T108" fmla="+- 0 6768 4601"/>
                              <a:gd name="T109" fmla="*/ T108 w 2465"/>
                              <a:gd name="T110" fmla="+- 0 3938 1156"/>
                              <a:gd name="T111" fmla="*/ 3938 h 2890"/>
                              <a:gd name="T112" fmla="+- 0 6938 4601"/>
                              <a:gd name="T113" fmla="*/ T112 w 2465"/>
                              <a:gd name="T114" fmla="+- 0 3124 1156"/>
                              <a:gd name="T115" fmla="*/ 3124 h 2890"/>
                              <a:gd name="T116" fmla="+- 0 6888 4601"/>
                              <a:gd name="T117" fmla="*/ T116 w 2465"/>
                              <a:gd name="T118" fmla="+- 0 3023 1156"/>
                              <a:gd name="T119" fmla="*/ 3023 h 2890"/>
                              <a:gd name="T120" fmla="+- 0 6838 4601"/>
                              <a:gd name="T121" fmla="*/ T120 w 2465"/>
                              <a:gd name="T122" fmla="+- 0 3124 1156"/>
                              <a:gd name="T123" fmla="*/ 3124 h 2890"/>
                              <a:gd name="T124" fmla="+- 0 6938 4601"/>
                              <a:gd name="T125" fmla="*/ T124 w 2465"/>
                              <a:gd name="T126" fmla="+- 0 3124 1156"/>
                              <a:gd name="T127" fmla="*/ 3124 h 2890"/>
                              <a:gd name="T128" fmla="+- 0 7066 4601"/>
                              <a:gd name="T129" fmla="*/ T128 w 2465"/>
                              <a:gd name="T130" fmla="+- 0 2435 1156"/>
                              <a:gd name="T131" fmla="*/ 2435 h 2890"/>
                              <a:gd name="T132" fmla="+- 0 7015 4601"/>
                              <a:gd name="T133" fmla="*/ T132 w 2465"/>
                              <a:gd name="T134" fmla="+- 0 2334 1156"/>
                              <a:gd name="T135" fmla="*/ 2334 h 2890"/>
                              <a:gd name="T136" fmla="+- 0 6965 4601"/>
                              <a:gd name="T137" fmla="*/ T136 w 2465"/>
                              <a:gd name="T138" fmla="+- 0 2435 1156"/>
                              <a:gd name="T139" fmla="*/ 2435 h 2890"/>
                              <a:gd name="T140" fmla="+- 0 7066 4601"/>
                              <a:gd name="T141" fmla="*/ T140 w 2465"/>
                              <a:gd name="T142" fmla="+- 0 2435 1156"/>
                              <a:gd name="T143" fmla="*/ 2435 h 28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465" h="2890">
                                <a:moveTo>
                                  <a:pt x="101" y="1241"/>
                                </a:moveTo>
                                <a:lnTo>
                                  <a:pt x="50" y="1140"/>
                                </a:lnTo>
                                <a:lnTo>
                                  <a:pt x="0" y="1241"/>
                                </a:lnTo>
                                <a:lnTo>
                                  <a:pt x="101" y="1241"/>
                                </a:lnTo>
                                <a:close/>
                                <a:moveTo>
                                  <a:pt x="218" y="101"/>
                                </a:moveTo>
                                <a:lnTo>
                                  <a:pt x="168" y="0"/>
                                </a:lnTo>
                                <a:lnTo>
                                  <a:pt x="117" y="101"/>
                                </a:lnTo>
                                <a:lnTo>
                                  <a:pt x="218" y="101"/>
                                </a:lnTo>
                                <a:close/>
                                <a:moveTo>
                                  <a:pt x="278" y="1990"/>
                                </a:moveTo>
                                <a:lnTo>
                                  <a:pt x="228" y="1889"/>
                                </a:lnTo>
                                <a:lnTo>
                                  <a:pt x="177" y="1990"/>
                                </a:lnTo>
                                <a:lnTo>
                                  <a:pt x="278" y="1990"/>
                                </a:lnTo>
                                <a:close/>
                                <a:moveTo>
                                  <a:pt x="715" y="2506"/>
                                </a:moveTo>
                                <a:lnTo>
                                  <a:pt x="665" y="2405"/>
                                </a:lnTo>
                                <a:lnTo>
                                  <a:pt x="614" y="2506"/>
                                </a:lnTo>
                                <a:lnTo>
                                  <a:pt x="715" y="2506"/>
                                </a:lnTo>
                                <a:close/>
                                <a:moveTo>
                                  <a:pt x="1339" y="2890"/>
                                </a:moveTo>
                                <a:lnTo>
                                  <a:pt x="1289" y="2789"/>
                                </a:lnTo>
                                <a:lnTo>
                                  <a:pt x="1238" y="2890"/>
                                </a:lnTo>
                                <a:lnTo>
                                  <a:pt x="1339" y="2890"/>
                                </a:lnTo>
                                <a:close/>
                                <a:moveTo>
                                  <a:pt x="1339" y="355"/>
                                </a:moveTo>
                                <a:lnTo>
                                  <a:pt x="1289" y="254"/>
                                </a:lnTo>
                                <a:lnTo>
                                  <a:pt x="1238" y="355"/>
                                </a:lnTo>
                                <a:lnTo>
                                  <a:pt x="1339" y="355"/>
                                </a:lnTo>
                                <a:close/>
                                <a:moveTo>
                                  <a:pt x="2167" y="2782"/>
                                </a:moveTo>
                                <a:lnTo>
                                  <a:pt x="2117" y="2681"/>
                                </a:lnTo>
                                <a:lnTo>
                                  <a:pt x="2066" y="2782"/>
                                </a:lnTo>
                                <a:lnTo>
                                  <a:pt x="2167" y="2782"/>
                                </a:lnTo>
                                <a:close/>
                                <a:moveTo>
                                  <a:pt x="2337" y="1968"/>
                                </a:moveTo>
                                <a:lnTo>
                                  <a:pt x="2287" y="1867"/>
                                </a:lnTo>
                                <a:lnTo>
                                  <a:pt x="2237" y="1968"/>
                                </a:lnTo>
                                <a:lnTo>
                                  <a:pt x="2337" y="1968"/>
                                </a:lnTo>
                                <a:close/>
                                <a:moveTo>
                                  <a:pt x="2465" y="1279"/>
                                </a:moveTo>
                                <a:lnTo>
                                  <a:pt x="2414" y="1178"/>
                                </a:lnTo>
                                <a:lnTo>
                                  <a:pt x="2364" y="1279"/>
                                </a:lnTo>
                                <a:lnTo>
                                  <a:pt x="2465" y="1279"/>
                                </a:lnTo>
                                <a:close/>
                              </a:path>
                            </a:pathLst>
                          </a:custGeom>
                          <a:solidFill>
                            <a:srgbClr val="C0504D"/>
                          </a:solidFill>
                          <a:ln>
                            <a:noFill/>
                          </a:ln>
                        </wps:spPr>
                        <wps:bodyPr rot="0" vert="horz" wrap="square" lIns="91440" tIns="45720" rIns="91440" bIns="45720" anchor="t" anchorCtr="0" upright="1">
                          <a:noAutofit/>
                        </wps:bodyPr>
                      </wps:wsp>
                      <wps:wsp>
                        <wps:cNvPr id="104" name="Freeform 45"/>
                        <wps:cNvSpPr>
                          <a:spLocks/>
                        </wps:cNvSpPr>
                        <wps:spPr bwMode="auto">
                          <a:xfrm>
                            <a:off x="6772" y="1412"/>
                            <a:ext cx="101" cy="101"/>
                          </a:xfrm>
                          <a:custGeom>
                            <a:avLst/>
                            <a:gdLst>
                              <a:gd name="T0" fmla="+- 0 6823 6773"/>
                              <a:gd name="T1" fmla="*/ T0 w 101"/>
                              <a:gd name="T2" fmla="+- 0 1412 1412"/>
                              <a:gd name="T3" fmla="*/ 1412 h 101"/>
                              <a:gd name="T4" fmla="+- 0 6773 6773"/>
                              <a:gd name="T5" fmla="*/ T4 w 101"/>
                              <a:gd name="T6" fmla="+- 0 1513 1412"/>
                              <a:gd name="T7" fmla="*/ 1513 h 101"/>
                              <a:gd name="T8" fmla="+- 0 6874 6773"/>
                              <a:gd name="T9" fmla="*/ T8 w 101"/>
                              <a:gd name="T10" fmla="+- 0 1513 1412"/>
                              <a:gd name="T11" fmla="*/ 1513 h 101"/>
                              <a:gd name="T12" fmla="+- 0 6823 6773"/>
                              <a:gd name="T13" fmla="*/ T12 w 101"/>
                              <a:gd name="T14" fmla="+- 0 1412 1412"/>
                              <a:gd name="T15" fmla="*/ 1412 h 101"/>
                            </a:gdLst>
                            <a:ahLst/>
                            <a:cxnLst>
                              <a:cxn ang="0">
                                <a:pos x="T1" y="T3"/>
                              </a:cxn>
                              <a:cxn ang="0">
                                <a:pos x="T5" y="T7"/>
                              </a:cxn>
                              <a:cxn ang="0">
                                <a:pos x="T9" y="T11"/>
                              </a:cxn>
                              <a:cxn ang="0">
                                <a:pos x="T13" y="T15"/>
                              </a:cxn>
                            </a:cxnLst>
                            <a:rect l="0" t="0" r="r" b="b"/>
                            <a:pathLst>
                              <a:path w="101" h="101">
                                <a:moveTo>
                                  <a:pt x="50" y="0"/>
                                </a:moveTo>
                                <a:lnTo>
                                  <a:pt x="0" y="101"/>
                                </a:lnTo>
                                <a:lnTo>
                                  <a:pt x="101" y="101"/>
                                </a:lnTo>
                                <a:lnTo>
                                  <a:pt x="50" y="0"/>
                                </a:lnTo>
                                <a:close/>
                              </a:path>
                            </a:pathLst>
                          </a:custGeom>
                          <a:solidFill>
                            <a:srgbClr val="CD4441"/>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9C81D" id="Grupė 87" o:spid="_x0000_s1026" style="position:absolute;margin-left:191.55pt;margin-top:9.65pt;width:228pt;height:217.2pt;z-index:-251656704;mso-position-horizontal-relative:page" coordorigin="3390,120" coordsize="5002,5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">
                <v:shape id="Picture 29" o:spid="_x0000_s1027" type="#_x0000_t75" style="position:absolute;left:5572;top:2415;width:637;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">
                  <v:imagedata r:id="rId30" o:title=""/>
                </v:shape>
                <v:shape id="AutoShape 30" o:spid="_x0000_s1028" style="position:absolute;left:3397;top:127;width:4987;height:5244;visibility:visible;mso-wrap-style:square;v-text-anchor:top" coordsize="4987,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" path="m2493,1966r386,125m2879,2091r238,328m3117,2419r,404m3117,2823r-238,328m2879,3151r-386,125m2493,3276l2109,3151t,l1871,2823t,l1871,2419t,l2109,2091t,l2493,1966t,-329l3071,1827t,l3429,2316t,l3429,2926t,l3071,3415t,l2493,3605t,l1917,3415t,l1559,2926t,l1559,2316t,l1917,1827t,l2493,1637t,-326l3263,1560t,l3741,2215t,l3741,3027t,l3263,3682t,l2493,3931t,l1722,3682t,l1247,3027t,l1247,2215t,l1722,1560t,l2493,1311t,-329l3457,1296t,l4053,2115t,l4053,3127t,l3457,3946t,l2493,4260t,l1530,3946t,l935,3127t,l935,2115t,l1530,1296t,l2493,982t,-327l3649,1030t,l4365,2014t,l4365,3228t,l3649,4212t,l2493,4587t,l1338,4212t,l623,3228t,l623,2014t,l1338,1030t,l2493,655t,-328l3841,766t,l4674,1913t,l4674,3329t,l3841,4476t,l2493,4915t,l1146,4476t,l311,3329t,l311,1913t,l1146,766t,l2493,327m2493,l4033,499t,l4987,1812t,l4987,3432t,l4033,4743t,l2493,5243t,l952,4743t,l,3432t,l,1812t,l952,499t,l2493,e" filled="f" strokecolor="#bebebe">
                  <v:path arrowok="t" o:connecttype="custom" o:connectlocs="2879,2219;3117,2951;2879,3279;2109,3279;1871,2951;2109,2219;2493,1765;3429,2444;3429,3054;2493,3733;1917,3543;1559,2444;1917,1955;3263,1688;3741,2343;3263,3810;2493,4059;1247,3155;1247,2343;2493,1439;3457,1424;4053,3255;3457,4074;1530,4074;935,3255;1530,1424;2493,783;4365,2142;4365,3356;2493,4715;1338,4340;623,2142;1338,1158;3841,894;4674,2041;3841,4604;2493,5043;311,3457;311,2041;2493,455;4033,627;4987,3560;4033,4871;952,4871;0,3560;952,627" o:connectangles="0,0,0,0,0,0,0,0,0,0,0,0,0,0,0,0,0,0,0,0,0,0,0,0,0,0,0,0,0,0,0,0,0,0,0,0,0,0,0,0,0,0,0,0,0,0"/>
                </v:shape>
                <v:shape id="AutoShape 31" o:spid="_x0000_s1029" style="position:absolute;left:3397;top:127;width:4987;height:5244;visibility:visible;mso-wrap-style:square;v-text-anchor:top" coordsize="4987,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" path="m2493,2621l2493,t,2621l4033,499m2493,2621l4987,1812m2493,2621r2494,811m2493,2621l4033,4743m2493,2621r,2622m2493,2621l952,4743m2493,2621l,3432m2493,2621l,1812t2493,809l952,499m2493,2621l2493,e" filled="f" strokecolor="#858585">
                  <v:path arrowok="t" o:connecttype="custom" o:connectlocs="2493,2749;2493,128;2493,2749;4033,627;2493,2749;4987,1940;2493,2749;4987,3560;2493,2749;4033,4871;2493,2749;2493,5371;2493,2749;952,4871;2493,2749;0,3560;2493,2749;0,1940;2493,2749;952,627;2493,2749;2493,128" o:connectangles="0,0,0,0,0,0,0,0,0,0,0,0,0,0,0,0,0,0,0,0,0,0"/>
                </v:shape>
                <v:shape id="Freeform 32" o:spid="_x0000_s1030" style="position:absolute;left:4643;top:1438;width:2494;height:2622;visibility:visible;mso-wrap-style:square;v-text-anchor:top" coordsize="2494,2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" path="m475,250l1246,r770,250l2493,905r,812l2016,2372r-770,250l475,2372,,1717,,905,475,250e" filled="f" strokecolor="#7e7e7e" strokeweight="2.25pt">
                  <v:path arrowok="t" o:connecttype="custom" o:connectlocs="475,1688;1246,1438;2016,1688;2493,2343;2493,3155;2016,3810;1246,4060;475,3810;0,3155;0,2343;475,1688" o:connectangles="0,0,0,0,0,0,0,0,0,0,0"/>
                </v:shape>
                <v:shape id="Picture 33" o:spid="_x0000_s1031" type="#_x0000_t75" style="position:absolute;left:5839;top:1388;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">
                  <v:imagedata r:id="rId23" o:title=""/>
                </v:shape>
                <v:shape id="Picture 34" o:spid="_x0000_s1032" type="#_x0000_t75" style="position:absolute;left:6609;top:1638;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">
                  <v:imagedata r:id="rId31" o:title=""/>
                </v:shape>
                <v:shape id="Picture 35" o:spid="_x0000_s1033" type="#_x0000_t75" style="position:absolute;left:7087;top:3104;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">
                  <v:imagedata r:id="rId23" o:title=""/>
                </v:shape>
                <v:shape id="Picture 36" o:spid="_x0000_s1034" type="#_x0000_t75" style="position:absolute;left:7087;top:2293;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">
                  <v:imagedata r:id="rId23" o:title=""/>
                </v:shape>
                <v:shape id="Picture 37" o:spid="_x0000_s1035" type="#_x0000_t75" style="position:absolute;left:6609;top:3760;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">
                  <v:imagedata r:id="rId31" o:title=""/>
                </v:shape>
                <v:shape id="Picture 38" o:spid="_x0000_s1036" type="#_x0000_t75" style="position:absolute;left:5839;top:4009;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">
                  <v:imagedata r:id="rId25" o:title=""/>
                </v:shape>
                <v:shape id="Picture 39" o:spid="_x0000_s1037" type="#_x0000_t75" style="position:absolute;left:4593;top:3104;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">
                  <v:imagedata r:id="rId32" o:title=""/>
                </v:shape>
                <v:shape id="Picture 40" o:spid="_x0000_s1038" type="#_x0000_t75" style="position:absolute;left:5068;top:3760;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">
                  <v:imagedata r:id="rId25" o:title=""/>
                </v:shape>
                <v:shape id="Picture 41" o:spid="_x0000_s1039" type="#_x0000_t75" style="position:absolute;left:4593;top:2293;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">
                  <v:imagedata r:id="rId32" o:title=""/>
                </v:shape>
                <v:shape id="Picture 42" o:spid="_x0000_s1040" type="#_x0000_t75" style="position:absolute;left:5068;top:1638;width:101;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">
                  <v:imagedata r:id="rId25" o:title=""/>
                </v:shape>
                <v:shape id="Freeform 43" o:spid="_x0000_s1041" style="position:absolute;left:4651;top:1206;width:2364;height:2788;visibility:visible;mso-wrap-style:square;v-text-anchor:top" coordsize="2364,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" path="m118,l1239,254r933,5l2364,1178r-127,689l2067,2681r-828,107l615,2405,178,1889,,1140,118,e" filled="f" strokecolor="#c54848" strokeweight="2.25pt">
                  <v:path arrowok="t" o:connecttype="custom" o:connectlocs="118,1206;1239,1460;2172,1465;2364,2384;2237,3073;2067,3887;1239,3994;615,3611;178,3095;0,2346;118,1206" o:connectangles="0,0,0,0,0,0,0,0,0,0,0"/>
                </v:shape>
                <v:shape id="AutoShape 44" o:spid="_x0000_s1042" style="position:absolute;left:4600;top:1156;width:2465;height:2890;visibility:visible;mso-wrap-style:square;v-text-anchor:top" coordsize="2465,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" path="m101,1241l50,1140,,1241r101,xm218,101l168,,117,101r101,xm278,1990l228,1889r-51,101l278,1990xm715,2506l665,2405r-51,101l715,2506xm1339,2890r-50,-101l1238,2890r101,xm1339,355l1289,254r-51,101l1339,355xm2167,2782r-50,-101l2066,2782r101,xm2337,1968r-50,-101l2237,1968r100,xm2465,1279r-51,-101l2364,1279r101,xe" fillcolor="#c0504d" stroked="f">
                  <v:path arrowok="t" o:connecttype="custom" o:connectlocs="101,2397;50,2296;0,2397;101,2397;218,1257;168,1156;117,1257;218,1257;278,3146;228,3045;177,3146;278,3146;715,3662;665,3561;614,3662;715,3662;1339,4046;1289,3945;1238,4046;1339,4046;1339,1511;1289,1410;1238,1511;1339,1511;2167,3938;2117,3837;2066,3938;2167,3938;2337,3124;2287,3023;2237,3124;2337,3124;2465,2435;2414,2334;2364,2435;2465,2435" o:connectangles="0,0,0,0,0,0,0,0,0,0,0,0,0,0,0,0,0,0,0,0,0,0,0,0,0,0,0,0,0,0,0,0,0,0,0,0"/>
                </v:shape>
                <v:shape id="Freeform 45" o:spid="_x0000_s1043" style="position:absolute;left:6772;top:1412;width:101;height:101;visibility:visible;mso-wrap-style:square;v-text-anchor:top" coordsize="10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" path="m50,l,101r101,l50,xe" fillcolor="#cd4441" stroked="f">
                  <v:path arrowok="t" o:connecttype="custom" o:connectlocs="50,1412;0,1513;101,1513;50,1412" o:connectangles="0,0,0,0"/>
                </v:shape>
                <w10:wrap anchorx="page"/>
              </v:group>
            </w:pict>
          </mc:Fallback>
        </mc:AlternateContent>
      </w:r>
    </w:p>
    <w:p w:rsidR="00B279FB" w:rsidRPr="005156C2" w:rsidRDefault="00B279FB" w:rsidP="00B279FB">
      <w:pPr>
        <w:pStyle w:val="BodyText"/>
        <w:spacing w:before="9"/>
        <w:rPr>
          <w:b/>
          <w:sz w:val="21"/>
        </w:rPr>
      </w:pPr>
    </w:p>
    <w:p w:rsidR="00B279FB" w:rsidRPr="005156C2" w:rsidRDefault="00B279FB" w:rsidP="00B279FB">
      <w:pPr>
        <w:ind w:left="256"/>
        <w:rPr>
          <w:b/>
          <w:sz w:val="20"/>
        </w:rPr>
      </w:pPr>
      <w:r w:rsidRPr="005156C2">
        <w:rPr>
          <w:b/>
          <w:sz w:val="20"/>
        </w:rPr>
        <w:t>Standartizuotas</w:t>
      </w:r>
      <w:r w:rsidRPr="005156C2">
        <w:rPr>
          <w:b/>
          <w:spacing w:val="-4"/>
          <w:sz w:val="20"/>
        </w:rPr>
        <w:t xml:space="preserve"> </w:t>
      </w:r>
      <w:r w:rsidRPr="005156C2">
        <w:rPr>
          <w:b/>
          <w:sz w:val="20"/>
        </w:rPr>
        <w:t>geografijos</w:t>
      </w:r>
      <w:r w:rsidRPr="005156C2">
        <w:rPr>
          <w:b/>
          <w:spacing w:val="-5"/>
          <w:sz w:val="20"/>
        </w:rPr>
        <w:t xml:space="preserve"> </w:t>
      </w:r>
      <w:r w:rsidRPr="005156C2">
        <w:rPr>
          <w:b/>
          <w:sz w:val="20"/>
        </w:rPr>
        <w:t>VBE</w:t>
      </w:r>
    </w:p>
    <w:p w:rsidR="00B279FB" w:rsidRPr="005156C2" w:rsidRDefault="00B279FB" w:rsidP="00B279FB">
      <w:pPr>
        <w:pStyle w:val="BodyText"/>
        <w:rPr>
          <w:b/>
          <w:sz w:val="20"/>
        </w:rPr>
      </w:pPr>
      <w:r w:rsidRPr="005156C2">
        <w:rPr>
          <w:b/>
        </w:rPr>
        <w:br w:type="column"/>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spacing w:before="11"/>
        <w:rPr>
          <w:b/>
          <w:sz w:val="18"/>
        </w:rPr>
      </w:pPr>
    </w:p>
    <w:p w:rsidR="00B279FB" w:rsidRPr="005156C2" w:rsidRDefault="00B279FB" w:rsidP="00B279FB">
      <w:pPr>
        <w:ind w:left="9"/>
        <w:rPr>
          <w:b/>
          <w:sz w:val="20"/>
        </w:rPr>
      </w:pPr>
      <w:r w:rsidRPr="005156C2">
        <w:rPr>
          <w:b/>
          <w:color w:val="C00000"/>
          <w:spacing w:val="-1"/>
          <w:sz w:val="20"/>
        </w:rPr>
        <w:t>1,8</w:t>
      </w:r>
    </w:p>
    <w:p w:rsidR="00B279FB" w:rsidRPr="005156C2" w:rsidRDefault="00B279FB" w:rsidP="00B279FB">
      <w:pPr>
        <w:spacing w:before="59"/>
        <w:ind w:left="256" w:right="366"/>
        <w:jc w:val="center"/>
        <w:rPr>
          <w:b/>
          <w:sz w:val="20"/>
        </w:rPr>
      </w:pPr>
      <w:r w:rsidRPr="005156C2">
        <w:rPr>
          <w:b/>
        </w:rPr>
        <w:br w:type="column"/>
      </w:r>
      <w:r w:rsidRPr="005156C2">
        <w:rPr>
          <w:b/>
          <w:sz w:val="20"/>
        </w:rPr>
        <w:t>Standartizuotas</w:t>
      </w:r>
      <w:r w:rsidRPr="005156C2">
        <w:rPr>
          <w:b/>
          <w:spacing w:val="-7"/>
          <w:sz w:val="20"/>
        </w:rPr>
        <w:t xml:space="preserve"> </w:t>
      </w:r>
      <w:r w:rsidRPr="005156C2">
        <w:rPr>
          <w:b/>
          <w:sz w:val="20"/>
        </w:rPr>
        <w:t>visų</w:t>
      </w:r>
      <w:r w:rsidRPr="005156C2">
        <w:rPr>
          <w:b/>
          <w:spacing w:val="-6"/>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spacing w:before="5"/>
        <w:ind w:right="614"/>
        <w:jc w:val="center"/>
        <w:rPr>
          <w:b/>
          <w:sz w:val="20"/>
        </w:rPr>
      </w:pPr>
      <w:r w:rsidRPr="005156C2">
        <w:rPr>
          <w:b/>
          <w:color w:val="7E7E7E"/>
          <w:w w:val="99"/>
          <w:sz w:val="20"/>
        </w:rPr>
        <w:t>4</w:t>
      </w:r>
    </w:p>
    <w:p w:rsidR="00B279FB" w:rsidRPr="005156C2" w:rsidRDefault="00B279FB" w:rsidP="00B279FB">
      <w:pPr>
        <w:spacing w:before="84"/>
        <w:ind w:right="614"/>
        <w:jc w:val="center"/>
        <w:rPr>
          <w:b/>
          <w:sz w:val="20"/>
        </w:rPr>
      </w:pPr>
      <w:r w:rsidRPr="005156C2">
        <w:rPr>
          <w:b/>
          <w:color w:val="7E7E7E"/>
          <w:w w:val="99"/>
          <w:sz w:val="20"/>
        </w:rPr>
        <w:t>3</w:t>
      </w:r>
    </w:p>
    <w:p w:rsidR="00B279FB" w:rsidRPr="005156C2" w:rsidRDefault="00B279FB" w:rsidP="00B279FB">
      <w:pPr>
        <w:spacing w:before="83" w:line="198" w:lineRule="exact"/>
        <w:ind w:right="614"/>
        <w:jc w:val="center"/>
        <w:rPr>
          <w:b/>
          <w:sz w:val="20"/>
        </w:rPr>
      </w:pPr>
      <w:r w:rsidRPr="005156C2">
        <w:rPr>
          <w:b/>
          <w:color w:val="7E7E7E"/>
          <w:w w:val="99"/>
          <w:sz w:val="20"/>
        </w:rPr>
        <w:t>2</w:t>
      </w:r>
    </w:p>
    <w:p w:rsidR="00B279FB" w:rsidRPr="005156C2" w:rsidRDefault="00B279FB" w:rsidP="00B279FB">
      <w:pPr>
        <w:tabs>
          <w:tab w:val="left" w:pos="2373"/>
        </w:tabs>
        <w:spacing w:line="180" w:lineRule="auto"/>
        <w:ind w:left="953"/>
        <w:rPr>
          <w:b/>
          <w:sz w:val="20"/>
        </w:rPr>
      </w:pPr>
      <w:r w:rsidRPr="005156C2">
        <w:rPr>
          <w:b/>
          <w:color w:val="7E7E7E"/>
          <w:position w:val="-17"/>
          <w:sz w:val="20"/>
        </w:rPr>
        <w:t>1</w:t>
      </w:r>
      <w:r w:rsidRPr="005156C2">
        <w:rPr>
          <w:b/>
          <w:color w:val="7E7E7E"/>
          <w:spacing w:val="-1"/>
          <w:position w:val="-17"/>
          <w:sz w:val="20"/>
        </w:rPr>
        <w:t xml:space="preserve"> </w:t>
      </w:r>
      <w:r w:rsidRPr="005156C2">
        <w:rPr>
          <w:b/>
          <w:color w:val="C00000"/>
          <w:sz w:val="20"/>
        </w:rPr>
        <w:t>-0,1</w:t>
      </w:r>
      <w:r w:rsidRPr="005156C2">
        <w:rPr>
          <w:b/>
          <w:color w:val="C00000"/>
          <w:sz w:val="20"/>
        </w:rPr>
        <w:tab/>
      </w:r>
      <w:r w:rsidRPr="005156C2">
        <w:rPr>
          <w:b/>
          <w:color w:val="C00000"/>
          <w:spacing w:val="-3"/>
          <w:position w:val="-10"/>
          <w:sz w:val="20"/>
        </w:rPr>
        <w:t>0,8</w:t>
      </w:r>
    </w:p>
    <w:p w:rsidR="00B279FB" w:rsidRPr="005156C2" w:rsidRDefault="00B279FB" w:rsidP="00B279FB">
      <w:pPr>
        <w:spacing w:before="93"/>
        <w:ind w:right="614"/>
        <w:jc w:val="center"/>
        <w:rPr>
          <w:b/>
          <w:sz w:val="20"/>
        </w:rPr>
      </w:pPr>
      <w:r w:rsidRPr="005156C2">
        <w:rPr>
          <w:b/>
          <w:color w:val="7E7E7E"/>
          <w:w w:val="99"/>
          <w:sz w:val="20"/>
        </w:rPr>
        <w:t>0</w:t>
      </w:r>
    </w:p>
    <w:p w:rsidR="00B279FB" w:rsidRPr="005156C2" w:rsidRDefault="00B279FB" w:rsidP="00B279FB">
      <w:pPr>
        <w:spacing w:before="83"/>
        <w:ind w:left="256" w:right="929"/>
        <w:jc w:val="center"/>
        <w:rPr>
          <w:b/>
          <w:sz w:val="20"/>
        </w:rPr>
      </w:pPr>
      <w:r w:rsidRPr="005156C2">
        <w:rPr>
          <w:b/>
          <w:color w:val="7E7E7E"/>
          <w:sz w:val="20"/>
        </w:rPr>
        <w:t>-1</w:t>
      </w:r>
    </w:p>
    <w:p w:rsidR="00B279FB" w:rsidRPr="005156C2" w:rsidRDefault="00B279FB" w:rsidP="00B279FB">
      <w:pPr>
        <w:pStyle w:val="BodyText"/>
        <w:rPr>
          <w:b/>
          <w:sz w:val="20"/>
        </w:rPr>
      </w:pPr>
      <w:r w:rsidRPr="005156C2">
        <w:rPr>
          <w:b/>
        </w:rPr>
        <w:br w:type="column"/>
      </w:r>
    </w:p>
    <w:p w:rsidR="00B279FB" w:rsidRPr="005156C2" w:rsidRDefault="00B279FB" w:rsidP="00B279FB">
      <w:pPr>
        <w:pStyle w:val="BodyText"/>
        <w:rPr>
          <w:b/>
          <w:sz w:val="20"/>
        </w:rPr>
      </w:pPr>
    </w:p>
    <w:p w:rsidR="00B279FB" w:rsidRPr="005156C2" w:rsidRDefault="00B279FB" w:rsidP="00B279FB">
      <w:pPr>
        <w:pStyle w:val="BodyText"/>
        <w:spacing w:before="5"/>
        <w:rPr>
          <w:b/>
          <w:sz w:val="28"/>
        </w:rPr>
      </w:pPr>
    </w:p>
    <w:p w:rsidR="00B279FB" w:rsidRPr="005156C2" w:rsidRDefault="00B279FB" w:rsidP="00B279FB">
      <w:pPr>
        <w:ind w:left="678" w:right="1360" w:hanging="483"/>
        <w:rPr>
          <w:b/>
          <w:sz w:val="20"/>
        </w:rPr>
      </w:pPr>
      <w:r w:rsidRPr="005156C2">
        <w:rPr>
          <w:b/>
          <w:sz w:val="20"/>
        </w:rPr>
        <w:t>Standartizuotas lietuvių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spacing w:before="143"/>
        <w:ind w:left="1186"/>
        <w:rPr>
          <w:b/>
          <w:sz w:val="20"/>
        </w:rPr>
      </w:pPr>
      <w:r w:rsidRPr="005156C2">
        <w:rPr>
          <w:b/>
          <w:sz w:val="20"/>
        </w:rPr>
        <w:t>Standartizuotas</w:t>
      </w:r>
      <w:r w:rsidRPr="005156C2">
        <w:rPr>
          <w:b/>
          <w:spacing w:val="-6"/>
          <w:sz w:val="20"/>
        </w:rPr>
        <w:t xml:space="preserve"> </w:t>
      </w:r>
      <w:r w:rsidRPr="005156C2">
        <w:rPr>
          <w:b/>
          <w:sz w:val="20"/>
        </w:rPr>
        <w:t>matematikos</w:t>
      </w:r>
    </w:p>
    <w:p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3827" w:space="40"/>
            <w:col w:w="262" w:space="44"/>
            <w:col w:w="2626" w:space="40"/>
            <w:col w:w="4051"/>
          </w:cols>
        </w:sectPr>
      </w:pPr>
    </w:p>
    <w:p w:rsidR="00B279FB" w:rsidRPr="005156C2" w:rsidRDefault="00B279FB" w:rsidP="00B279FB">
      <w:pPr>
        <w:ind w:left="791"/>
        <w:rPr>
          <w:b/>
          <w:sz w:val="20"/>
        </w:rPr>
      </w:pPr>
      <w:r w:rsidRPr="005156C2">
        <w:rPr>
          <w:b/>
          <w:sz w:val="20"/>
        </w:rPr>
        <w:t>įvertinimų</w:t>
      </w:r>
      <w:r w:rsidRPr="005156C2">
        <w:rPr>
          <w:b/>
          <w:spacing w:val="-4"/>
          <w:sz w:val="20"/>
        </w:rPr>
        <w:t xml:space="preserve"> </w:t>
      </w:r>
      <w:r w:rsidRPr="005156C2">
        <w:rPr>
          <w:b/>
          <w:sz w:val="20"/>
        </w:rPr>
        <w:t>vidurkis</w:t>
      </w:r>
    </w:p>
    <w:p w:rsidR="00B279FB" w:rsidRPr="005156C2" w:rsidRDefault="00B279FB" w:rsidP="00B279FB">
      <w:pPr>
        <w:tabs>
          <w:tab w:val="left" w:pos="2291"/>
        </w:tabs>
        <w:spacing w:before="76" w:line="331" w:lineRule="exact"/>
        <w:ind w:left="791"/>
        <w:rPr>
          <w:b/>
          <w:sz w:val="20"/>
        </w:rPr>
      </w:pPr>
      <w:r w:rsidRPr="005156C2">
        <w:rPr>
          <w:b/>
        </w:rPr>
        <w:br w:type="column"/>
      </w:r>
      <w:r w:rsidRPr="005156C2">
        <w:rPr>
          <w:b/>
          <w:color w:val="C00000"/>
          <w:sz w:val="20"/>
        </w:rPr>
        <w:t>0,0</w:t>
      </w:r>
      <w:r w:rsidRPr="005156C2">
        <w:rPr>
          <w:b/>
          <w:color w:val="C00000"/>
          <w:sz w:val="20"/>
        </w:rPr>
        <w:tab/>
      </w:r>
      <w:r w:rsidRPr="005156C2">
        <w:rPr>
          <w:b/>
          <w:color w:val="7E7E7E"/>
          <w:position w:val="9"/>
          <w:sz w:val="20"/>
        </w:rPr>
        <w:t>-2</w:t>
      </w:r>
    </w:p>
    <w:p w:rsidR="00B279FB" w:rsidRPr="005156C2" w:rsidRDefault="00B279FB" w:rsidP="00B279FB">
      <w:pPr>
        <w:spacing w:line="241" w:lineRule="exact"/>
        <w:ind w:left="2291"/>
        <w:rPr>
          <w:b/>
          <w:sz w:val="20"/>
        </w:rPr>
      </w:pPr>
      <w:r w:rsidRPr="005156C2">
        <w:rPr>
          <w:b/>
          <w:color w:val="7E7E7E"/>
          <w:sz w:val="20"/>
        </w:rPr>
        <w:t>-3</w:t>
      </w:r>
    </w:p>
    <w:p w:rsidR="00B279FB" w:rsidRPr="005156C2" w:rsidRDefault="00B279FB" w:rsidP="00B279FB">
      <w:pPr>
        <w:spacing w:before="84"/>
        <w:ind w:left="2291"/>
        <w:rPr>
          <w:b/>
          <w:sz w:val="20"/>
        </w:rPr>
      </w:pPr>
      <w:r w:rsidRPr="005156C2">
        <w:rPr>
          <w:b/>
          <w:color w:val="7E7E7E"/>
          <w:sz w:val="20"/>
        </w:rPr>
        <w:t>-4</w:t>
      </w:r>
    </w:p>
    <w:p w:rsidR="00B279FB" w:rsidRPr="005156C2" w:rsidRDefault="00B279FB" w:rsidP="00B279FB">
      <w:pPr>
        <w:pStyle w:val="BodyText"/>
        <w:spacing w:before="8"/>
        <w:rPr>
          <w:b/>
          <w:sz w:val="16"/>
        </w:rPr>
      </w:pPr>
      <w:r w:rsidRPr="005156C2">
        <w:rPr>
          <w:b/>
        </w:rPr>
        <w:br w:type="column"/>
      </w:r>
    </w:p>
    <w:p w:rsidR="00B279FB" w:rsidRPr="005156C2" w:rsidRDefault="00B279FB" w:rsidP="00B279FB">
      <w:pPr>
        <w:spacing w:before="1"/>
        <w:ind w:right="38"/>
        <w:jc w:val="right"/>
        <w:rPr>
          <w:b/>
          <w:sz w:val="20"/>
        </w:rPr>
      </w:pPr>
      <w:r w:rsidRPr="005156C2">
        <w:rPr>
          <w:b/>
          <w:color w:val="C00000"/>
          <w:sz w:val="20"/>
        </w:rPr>
        <w:t>-0,4</w:t>
      </w:r>
    </w:p>
    <w:p w:rsidR="00B279FB" w:rsidRPr="005156C2" w:rsidRDefault="00B279FB" w:rsidP="00B279FB">
      <w:pPr>
        <w:ind w:left="791"/>
        <w:rPr>
          <w:b/>
          <w:sz w:val="20"/>
        </w:rPr>
      </w:pPr>
      <w:r w:rsidRPr="005156C2">
        <w:rPr>
          <w:b/>
        </w:rPr>
        <w:br w:type="column"/>
      </w:r>
      <w:r w:rsidRPr="005156C2">
        <w:rPr>
          <w:b/>
          <w:sz w:val="20"/>
        </w:rPr>
        <w:t>VBE</w:t>
      </w:r>
      <w:r w:rsidRPr="005156C2">
        <w:rPr>
          <w:b/>
          <w:spacing w:val="-5"/>
          <w:sz w:val="20"/>
        </w:rPr>
        <w:t xml:space="preserve"> </w:t>
      </w:r>
      <w:r w:rsidRPr="005156C2">
        <w:rPr>
          <w:b/>
          <w:sz w:val="20"/>
        </w:rPr>
        <w:t>įvertinimų</w:t>
      </w:r>
      <w:r w:rsidRPr="005156C2">
        <w:rPr>
          <w:b/>
          <w:spacing w:val="-4"/>
          <w:sz w:val="20"/>
        </w:rPr>
        <w:t xml:space="preserve"> </w:t>
      </w:r>
      <w:r w:rsidRPr="005156C2">
        <w:rPr>
          <w:b/>
          <w:sz w:val="20"/>
        </w:rPr>
        <w:t>vidurkis</w:t>
      </w:r>
    </w:p>
    <w:p w:rsidR="00B279FB" w:rsidRPr="005156C2" w:rsidRDefault="00B279FB" w:rsidP="00B279FB">
      <w:pPr>
        <w:rPr>
          <w:b/>
          <w:sz w:val="20"/>
        </w:rPr>
        <w:sectPr w:rsidR="00B279FB" w:rsidRPr="005156C2">
          <w:type w:val="continuous"/>
          <w:pgSz w:w="11910" w:h="16840"/>
          <w:pgMar w:top="540" w:right="560" w:bottom="700" w:left="460" w:header="567" w:footer="567" w:gutter="0"/>
          <w:cols w:num="4" w:space="1296" w:equalWidth="0">
            <w:col w:w="2342" w:space="433"/>
            <w:col w:w="2497" w:space="835"/>
            <w:col w:w="1144" w:space="236"/>
            <w:col w:w="3403"/>
          </w:cols>
        </w:sectPr>
      </w:pPr>
    </w:p>
    <w:p w:rsidR="00B279FB" w:rsidRPr="005156C2" w:rsidRDefault="00B279FB" w:rsidP="00B279FB">
      <w:pPr>
        <w:pStyle w:val="BodyText"/>
        <w:rPr>
          <w:b/>
          <w:sz w:val="15"/>
        </w:rPr>
      </w:pPr>
    </w:p>
    <w:p w:rsidR="00B279FB" w:rsidRPr="005156C2" w:rsidRDefault="00B279FB" w:rsidP="00B279FB">
      <w:pPr>
        <w:rPr>
          <w:b/>
          <w:sz w:val="15"/>
        </w:rPr>
        <w:sectPr w:rsidR="00B279FB" w:rsidRPr="005156C2">
          <w:type w:val="continuous"/>
          <w:pgSz w:w="11910" w:h="16840"/>
          <w:pgMar w:top="540" w:right="560" w:bottom="700" w:left="460" w:header="567" w:footer="567" w:gutter="0"/>
          <w:cols w:space="1296"/>
        </w:sectPr>
      </w:pPr>
    </w:p>
    <w:p w:rsidR="00B279FB" w:rsidRPr="005156C2" w:rsidRDefault="00B279FB" w:rsidP="00B279FB">
      <w:pPr>
        <w:pStyle w:val="BodyText"/>
        <w:spacing w:before="1"/>
        <w:rPr>
          <w:b/>
          <w:sz w:val="23"/>
        </w:rPr>
      </w:pPr>
    </w:p>
    <w:p w:rsidR="00B279FB" w:rsidRPr="005156C2" w:rsidRDefault="00B279FB" w:rsidP="00B279FB">
      <w:pPr>
        <w:ind w:left="918" w:right="32" w:hanging="409"/>
        <w:rPr>
          <w:b/>
          <w:sz w:val="20"/>
        </w:rPr>
      </w:pPr>
      <w:r w:rsidRPr="005156C2">
        <w:rPr>
          <w:b/>
          <w:sz w:val="20"/>
        </w:rPr>
        <w:t>Standartizuotas</w:t>
      </w:r>
      <w:r w:rsidRPr="005156C2">
        <w:rPr>
          <w:b/>
          <w:spacing w:val="-8"/>
          <w:sz w:val="20"/>
        </w:rPr>
        <w:t xml:space="preserve"> </w:t>
      </w:r>
      <w:r w:rsidRPr="005156C2">
        <w:rPr>
          <w:b/>
          <w:sz w:val="20"/>
        </w:rPr>
        <w:t>istorijos</w:t>
      </w:r>
      <w:r w:rsidRPr="005156C2">
        <w:rPr>
          <w:b/>
          <w:spacing w:val="-7"/>
          <w:sz w:val="20"/>
        </w:rPr>
        <w:t xml:space="preserve"> </w:t>
      </w:r>
      <w:r w:rsidRPr="005156C2">
        <w:rPr>
          <w:b/>
          <w:sz w:val="20"/>
        </w:rPr>
        <w:t>VBE</w:t>
      </w:r>
      <w:r w:rsidRPr="005156C2">
        <w:rPr>
          <w:b/>
          <w:spacing w:val="-42"/>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spacing w:before="80"/>
        <w:ind w:left="509"/>
        <w:rPr>
          <w:b/>
          <w:sz w:val="20"/>
        </w:rPr>
      </w:pPr>
      <w:r w:rsidRPr="005156C2">
        <w:rPr>
          <w:b/>
        </w:rPr>
        <w:br w:type="column"/>
      </w:r>
      <w:r w:rsidRPr="005156C2">
        <w:rPr>
          <w:b/>
          <w:color w:val="C00000"/>
          <w:spacing w:val="-1"/>
          <w:sz w:val="20"/>
        </w:rPr>
        <w:t>-0,6</w:t>
      </w:r>
    </w:p>
    <w:p w:rsidR="00B279FB" w:rsidRPr="005156C2" w:rsidRDefault="00B279FB" w:rsidP="00B279FB">
      <w:pPr>
        <w:pStyle w:val="BodyText"/>
        <w:rPr>
          <w:b/>
          <w:sz w:val="20"/>
        </w:rPr>
      </w:pPr>
      <w:r w:rsidRPr="005156C2">
        <w:rPr>
          <w:b/>
        </w:rPr>
        <w:br w:type="column"/>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spacing w:before="125"/>
        <w:ind w:left="275"/>
        <w:rPr>
          <w:b/>
          <w:sz w:val="20"/>
        </w:rPr>
      </w:pPr>
      <w:r w:rsidRPr="005156C2">
        <w:rPr>
          <w:b/>
          <w:color w:val="C00000"/>
          <w:sz w:val="20"/>
        </w:rPr>
        <w:t>-0,8</w:t>
      </w:r>
    </w:p>
    <w:p w:rsidR="00B279FB" w:rsidRPr="005156C2" w:rsidRDefault="00B279FB" w:rsidP="00B279FB">
      <w:pPr>
        <w:pStyle w:val="BodyText"/>
        <w:rPr>
          <w:b/>
          <w:sz w:val="20"/>
        </w:rPr>
      </w:pPr>
      <w:r w:rsidRPr="005156C2">
        <w:rPr>
          <w:b/>
        </w:rPr>
        <w:br w:type="column"/>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spacing w:before="122"/>
        <w:ind w:left="509"/>
        <w:rPr>
          <w:b/>
          <w:sz w:val="20"/>
        </w:rPr>
      </w:pPr>
      <w:r w:rsidRPr="005156C2">
        <w:rPr>
          <w:b/>
          <w:color w:val="C00000"/>
          <w:sz w:val="20"/>
        </w:rPr>
        <w:t>-0,2</w:t>
      </w:r>
    </w:p>
    <w:p w:rsidR="00B279FB" w:rsidRPr="005156C2" w:rsidRDefault="00B279FB" w:rsidP="00B279FB">
      <w:pPr>
        <w:pStyle w:val="BodyText"/>
        <w:rPr>
          <w:b/>
          <w:sz w:val="20"/>
        </w:rPr>
      </w:pPr>
      <w:r w:rsidRPr="005156C2">
        <w:rPr>
          <w:b/>
        </w:rPr>
        <w:br w:type="column"/>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spacing w:before="158"/>
        <w:jc w:val="right"/>
        <w:rPr>
          <w:b/>
          <w:sz w:val="20"/>
        </w:rPr>
      </w:pPr>
      <w:r w:rsidRPr="005156C2">
        <w:rPr>
          <w:b/>
          <w:color w:val="C00000"/>
          <w:sz w:val="20"/>
        </w:rPr>
        <w:t>0,3</w:t>
      </w:r>
    </w:p>
    <w:p w:rsidR="00B279FB" w:rsidRPr="005156C2" w:rsidRDefault="00B279FB" w:rsidP="00B279FB">
      <w:pPr>
        <w:spacing w:before="59"/>
        <w:ind w:left="38"/>
        <w:rPr>
          <w:b/>
          <w:sz w:val="20"/>
        </w:rPr>
      </w:pPr>
      <w:r w:rsidRPr="005156C2">
        <w:rPr>
          <w:b/>
        </w:rPr>
        <w:br w:type="column"/>
      </w:r>
      <w:r w:rsidRPr="005156C2">
        <w:rPr>
          <w:b/>
          <w:color w:val="C00000"/>
          <w:sz w:val="20"/>
        </w:rPr>
        <w:t>-0,8</w:t>
      </w:r>
    </w:p>
    <w:p w:rsidR="00B279FB" w:rsidRPr="005156C2" w:rsidRDefault="00B279FB" w:rsidP="00B279FB">
      <w:pPr>
        <w:pStyle w:val="BodyText"/>
        <w:spacing w:before="1"/>
        <w:rPr>
          <w:b/>
          <w:sz w:val="23"/>
        </w:rPr>
      </w:pPr>
      <w:r w:rsidRPr="005156C2">
        <w:rPr>
          <w:b/>
        </w:rPr>
        <w:br w:type="column"/>
      </w:r>
    </w:p>
    <w:p w:rsidR="00B279FB" w:rsidRPr="005156C2" w:rsidRDefault="00B279FB" w:rsidP="00B279FB">
      <w:pPr>
        <w:ind w:left="912" w:right="529" w:hanging="404"/>
        <w:rPr>
          <w:b/>
          <w:sz w:val="20"/>
        </w:rPr>
      </w:pPr>
      <w:r w:rsidRPr="005156C2">
        <w:rPr>
          <w:b/>
          <w:sz w:val="20"/>
        </w:rPr>
        <w:t>Standartizuotas anglų k.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rPr>
          <w:b/>
          <w:sz w:val="20"/>
        </w:rPr>
        <w:sectPr w:rsidR="00B279FB" w:rsidRPr="005156C2">
          <w:type w:val="continuous"/>
          <w:pgSz w:w="11910" w:h="16840"/>
          <w:pgMar w:top="540" w:right="560" w:bottom="700" w:left="460" w:header="567" w:footer="567" w:gutter="0"/>
          <w:cols w:num="7" w:space="1296" w:equalWidth="0">
            <w:col w:w="2874" w:space="329"/>
            <w:col w:w="822" w:space="40"/>
            <w:col w:w="628" w:space="71"/>
            <w:col w:w="862" w:space="305"/>
            <w:col w:w="762" w:space="39"/>
            <w:col w:w="391" w:space="393"/>
            <w:col w:w="3374"/>
          </w:cols>
        </w:sectPr>
      </w:pPr>
    </w:p>
    <w:p w:rsidR="00B279FB" w:rsidRPr="005156C2" w:rsidRDefault="00B279FB" w:rsidP="00B279FB">
      <w:pPr>
        <w:spacing w:before="59"/>
        <w:ind w:left="1978" w:right="32" w:hanging="341"/>
        <w:rPr>
          <w:b/>
          <w:sz w:val="20"/>
        </w:rPr>
      </w:pPr>
      <w:r w:rsidRPr="005156C2">
        <w:rPr>
          <w:b/>
          <w:sz w:val="20"/>
        </w:rPr>
        <w:t>Standartizuotas</w:t>
      </w:r>
      <w:r w:rsidRPr="005156C2">
        <w:rPr>
          <w:b/>
          <w:spacing w:val="-7"/>
          <w:sz w:val="20"/>
        </w:rPr>
        <w:t xml:space="preserve"> </w:t>
      </w:r>
      <w:r w:rsidRPr="005156C2">
        <w:rPr>
          <w:b/>
          <w:sz w:val="20"/>
        </w:rPr>
        <w:t>fizikos</w:t>
      </w:r>
      <w:r w:rsidRPr="005156C2">
        <w:rPr>
          <w:b/>
          <w:spacing w:val="-8"/>
          <w:sz w:val="20"/>
        </w:rPr>
        <w:t xml:space="preserve"> </w:t>
      </w:r>
      <w:r w:rsidRPr="005156C2">
        <w:rPr>
          <w:b/>
          <w:sz w:val="20"/>
        </w:rPr>
        <w:t>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spacing w:before="59"/>
        <w:ind w:left="2114" w:right="1372" w:hanging="477"/>
        <w:rPr>
          <w:b/>
          <w:sz w:val="20"/>
        </w:rPr>
      </w:pPr>
      <w:r w:rsidRPr="005156C2">
        <w:rPr>
          <w:b/>
        </w:rPr>
        <w:br w:type="column"/>
      </w:r>
      <w:r w:rsidRPr="005156C2">
        <w:rPr>
          <w:b/>
          <w:sz w:val="20"/>
        </w:rPr>
        <w:t>Standartizuotas biologijos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rPr>
          <w:b/>
          <w:sz w:val="20"/>
        </w:rPr>
        <w:sectPr w:rsidR="00B279FB" w:rsidRPr="005156C2">
          <w:type w:val="continuous"/>
          <w:pgSz w:w="11910" w:h="16840"/>
          <w:pgMar w:top="540" w:right="560" w:bottom="700" w:left="460" w:header="567" w:footer="567" w:gutter="0"/>
          <w:cols w:num="2" w:space="1296" w:equalWidth="0">
            <w:col w:w="3865" w:space="1532"/>
            <w:col w:w="5493"/>
          </w:cols>
        </w:sectPr>
      </w:pPr>
    </w:p>
    <w:p w:rsidR="00B279FB" w:rsidRPr="005156C2" w:rsidRDefault="00B279FB" w:rsidP="00B279FB">
      <w:pPr>
        <w:pStyle w:val="BodyText"/>
        <w:spacing w:before="9"/>
        <w:rPr>
          <w:b/>
          <w:sz w:val="18"/>
        </w:rPr>
      </w:pPr>
    </w:p>
    <w:p w:rsidR="00B279FB" w:rsidRPr="005156C2" w:rsidRDefault="00B279FB" w:rsidP="00B279FB">
      <w:pPr>
        <w:spacing w:before="59"/>
        <w:ind w:left="4206" w:right="4229"/>
        <w:jc w:val="center"/>
        <w:rPr>
          <w:b/>
          <w:sz w:val="20"/>
        </w:rPr>
      </w:pPr>
      <w:r w:rsidRPr="005156C2">
        <w:rPr>
          <w:b/>
          <w:sz w:val="20"/>
        </w:rPr>
        <w:t>Standartizuotas chemijos VBE</w:t>
      </w:r>
      <w:r w:rsidRPr="005156C2">
        <w:rPr>
          <w:b/>
          <w:spacing w:val="-43"/>
          <w:sz w:val="20"/>
        </w:rPr>
        <w:t xml:space="preserve"> </w:t>
      </w:r>
      <w:r w:rsidRPr="005156C2">
        <w:rPr>
          <w:b/>
          <w:sz w:val="20"/>
        </w:rPr>
        <w:t>įvertinimų</w:t>
      </w:r>
      <w:r w:rsidRPr="005156C2">
        <w:rPr>
          <w:b/>
          <w:spacing w:val="-3"/>
          <w:sz w:val="20"/>
        </w:rPr>
        <w:t xml:space="preserve"> </w:t>
      </w:r>
      <w:r w:rsidRPr="005156C2">
        <w:rPr>
          <w:b/>
          <w:sz w:val="20"/>
        </w:rPr>
        <w:t>vidurkis</w:t>
      </w: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Pr="005156C2" w:rsidRDefault="00B279FB" w:rsidP="00B279FB">
      <w:pPr>
        <w:pStyle w:val="BodyText"/>
        <w:rPr>
          <w:b/>
          <w:sz w:val="20"/>
        </w:rPr>
      </w:pPr>
    </w:p>
    <w:p w:rsidR="00B279FB" w:rsidRDefault="00914D63" w:rsidP="00B279FB">
      <w:pPr>
        <w:tabs>
          <w:tab w:val="left" w:pos="3766"/>
        </w:tabs>
        <w:spacing w:before="59"/>
        <w:ind w:left="99"/>
        <w:jc w:val="center"/>
        <w:rPr>
          <w:sz w:val="20"/>
        </w:rPr>
      </w:pPr>
      <w:r>
        <w:rPr>
          <w:noProof/>
        </w:rPr>
        <mc:AlternateContent>
          <mc:Choice Requires="wpg">
            <w:drawing>
              <wp:anchor distT="0" distB="0" distL="114300" distR="114300" simplePos="0" relativeHeight="251658752" behindDoc="0" locked="0" layoutInCell="1" allowOverlap="1">
                <wp:simplePos x="0" y="0"/>
                <wp:positionH relativeFrom="page">
                  <wp:posOffset>1619250</wp:posOffset>
                </wp:positionH>
                <wp:positionV relativeFrom="paragraph">
                  <wp:posOffset>88265</wp:posOffset>
                </wp:positionV>
                <wp:extent cx="243840" cy="64135"/>
                <wp:effectExtent l="0" t="0" r="3810" b="0"/>
                <wp:wrapNone/>
                <wp:docPr id="105" name="Grupė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2550" y="139"/>
                          <a:chExt cx="384" cy="101"/>
                        </a:xfrm>
                      </wpg:grpSpPr>
                      <wps:wsp>
                        <wps:cNvPr id="106" name="Line 26"/>
                        <wps:cNvCnPr>
                          <a:cxnSpLocks noChangeShapeType="1"/>
                        </wps:cNvCnPr>
                        <wps:spPr bwMode="auto">
                          <a:xfrm>
                            <a:off x="2550" y="191"/>
                            <a:ext cx="384" cy="0"/>
                          </a:xfrm>
                          <a:prstGeom prst="line">
                            <a:avLst/>
                          </a:prstGeom>
                          <a:noFill/>
                          <a:ln w="28575">
                            <a:solidFill>
                              <a:srgbClr val="7E7E7E"/>
                            </a:solidFill>
                            <a:prstDash val="solid"/>
                            <a:round/>
                            <a:headEnd/>
                            <a:tailEnd/>
                          </a:ln>
                        </wps:spPr>
                        <wps:bodyPr/>
                      </wps:wsp>
                      <wps:wsp>
                        <wps:cNvPr id="107" name="Freeform 27"/>
                        <wps:cNvSpPr>
                          <a:spLocks/>
                        </wps:cNvSpPr>
                        <wps:spPr bwMode="auto">
                          <a:xfrm>
                            <a:off x="2690" y="139"/>
                            <a:ext cx="101" cy="101"/>
                          </a:xfrm>
                          <a:custGeom>
                            <a:avLst/>
                            <a:gdLst>
                              <a:gd name="T0" fmla="+- 0 2741 2690"/>
                              <a:gd name="T1" fmla="*/ T0 w 101"/>
                              <a:gd name="T2" fmla="+- 0 139 139"/>
                              <a:gd name="T3" fmla="*/ 139 h 101"/>
                              <a:gd name="T4" fmla="+- 0 2721 2690"/>
                              <a:gd name="T5" fmla="*/ T4 w 101"/>
                              <a:gd name="T6" fmla="+- 0 143 139"/>
                              <a:gd name="T7" fmla="*/ 143 h 101"/>
                              <a:gd name="T8" fmla="+- 0 2705 2690"/>
                              <a:gd name="T9" fmla="*/ T8 w 101"/>
                              <a:gd name="T10" fmla="+- 0 154 139"/>
                              <a:gd name="T11" fmla="*/ 154 h 101"/>
                              <a:gd name="T12" fmla="+- 0 2694 2690"/>
                              <a:gd name="T13" fmla="*/ T12 w 101"/>
                              <a:gd name="T14" fmla="+- 0 170 139"/>
                              <a:gd name="T15" fmla="*/ 170 h 101"/>
                              <a:gd name="T16" fmla="+- 0 2690 2690"/>
                              <a:gd name="T17" fmla="*/ T16 w 101"/>
                              <a:gd name="T18" fmla="+- 0 190 139"/>
                              <a:gd name="T19" fmla="*/ 190 h 101"/>
                              <a:gd name="T20" fmla="+- 0 2694 2690"/>
                              <a:gd name="T21" fmla="*/ T20 w 101"/>
                              <a:gd name="T22" fmla="+- 0 209 139"/>
                              <a:gd name="T23" fmla="*/ 209 h 101"/>
                              <a:gd name="T24" fmla="+- 0 2705 2690"/>
                              <a:gd name="T25" fmla="*/ T24 w 101"/>
                              <a:gd name="T26" fmla="+- 0 225 139"/>
                              <a:gd name="T27" fmla="*/ 225 h 101"/>
                              <a:gd name="T28" fmla="+- 0 2721 2690"/>
                              <a:gd name="T29" fmla="*/ T28 w 101"/>
                              <a:gd name="T30" fmla="+- 0 236 139"/>
                              <a:gd name="T31" fmla="*/ 236 h 101"/>
                              <a:gd name="T32" fmla="+- 0 2741 2690"/>
                              <a:gd name="T33" fmla="*/ T32 w 101"/>
                              <a:gd name="T34" fmla="+- 0 240 139"/>
                              <a:gd name="T35" fmla="*/ 240 h 101"/>
                              <a:gd name="T36" fmla="+- 0 2760 2690"/>
                              <a:gd name="T37" fmla="*/ T36 w 101"/>
                              <a:gd name="T38" fmla="+- 0 236 139"/>
                              <a:gd name="T39" fmla="*/ 236 h 101"/>
                              <a:gd name="T40" fmla="+- 0 2776 2690"/>
                              <a:gd name="T41" fmla="*/ T40 w 101"/>
                              <a:gd name="T42" fmla="+- 0 225 139"/>
                              <a:gd name="T43" fmla="*/ 225 h 101"/>
                              <a:gd name="T44" fmla="+- 0 2787 2690"/>
                              <a:gd name="T45" fmla="*/ T44 w 101"/>
                              <a:gd name="T46" fmla="+- 0 209 139"/>
                              <a:gd name="T47" fmla="*/ 209 h 101"/>
                              <a:gd name="T48" fmla="+- 0 2791 2690"/>
                              <a:gd name="T49" fmla="*/ T48 w 101"/>
                              <a:gd name="T50" fmla="+- 0 190 139"/>
                              <a:gd name="T51" fmla="*/ 190 h 101"/>
                              <a:gd name="T52" fmla="+- 0 2787 2690"/>
                              <a:gd name="T53" fmla="*/ T52 w 101"/>
                              <a:gd name="T54" fmla="+- 0 170 139"/>
                              <a:gd name="T55" fmla="*/ 170 h 101"/>
                              <a:gd name="T56" fmla="+- 0 2776 2690"/>
                              <a:gd name="T57" fmla="*/ T56 w 101"/>
                              <a:gd name="T58" fmla="+- 0 154 139"/>
                              <a:gd name="T59" fmla="*/ 154 h 101"/>
                              <a:gd name="T60" fmla="+- 0 2760 2690"/>
                              <a:gd name="T61" fmla="*/ T60 w 101"/>
                              <a:gd name="T62" fmla="+- 0 143 139"/>
                              <a:gd name="T63" fmla="*/ 143 h 101"/>
                              <a:gd name="T64" fmla="+- 0 2741 2690"/>
                              <a:gd name="T65" fmla="*/ T64 w 101"/>
                              <a:gd name="T66" fmla="+- 0 139 139"/>
                              <a:gd name="T67" fmla="*/ 139 h 1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01">
                                <a:moveTo>
                                  <a:pt x="51" y="0"/>
                                </a:moveTo>
                                <a:lnTo>
                                  <a:pt x="31" y="4"/>
                                </a:lnTo>
                                <a:lnTo>
                                  <a:pt x="15" y="15"/>
                                </a:lnTo>
                                <a:lnTo>
                                  <a:pt x="4" y="31"/>
                                </a:lnTo>
                                <a:lnTo>
                                  <a:pt x="0" y="51"/>
                                </a:lnTo>
                                <a:lnTo>
                                  <a:pt x="4" y="70"/>
                                </a:lnTo>
                                <a:lnTo>
                                  <a:pt x="15" y="86"/>
                                </a:lnTo>
                                <a:lnTo>
                                  <a:pt x="31" y="97"/>
                                </a:lnTo>
                                <a:lnTo>
                                  <a:pt x="51" y="101"/>
                                </a:lnTo>
                                <a:lnTo>
                                  <a:pt x="70" y="97"/>
                                </a:lnTo>
                                <a:lnTo>
                                  <a:pt x="86" y="86"/>
                                </a:lnTo>
                                <a:lnTo>
                                  <a:pt x="97" y="70"/>
                                </a:lnTo>
                                <a:lnTo>
                                  <a:pt x="101" y="51"/>
                                </a:lnTo>
                                <a:lnTo>
                                  <a:pt x="97" y="31"/>
                                </a:lnTo>
                                <a:lnTo>
                                  <a:pt x="86" y="15"/>
                                </a:lnTo>
                                <a:lnTo>
                                  <a:pt x="70" y="4"/>
                                </a:lnTo>
                                <a:lnTo>
                                  <a:pt x="51" y="0"/>
                                </a:lnTo>
                                <a:close/>
                              </a:path>
                            </a:pathLst>
                          </a:custGeom>
                          <a:solidFill>
                            <a:srgbClr val="7E7E7E"/>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AC8F33" id="Grupė 105" o:spid="_x0000_s1026" style="position:absolute;margin-left:127.5pt;margin-top:6.95pt;width:19.2pt;height:5.05pt;z-index:251658752;mso-position-horizontal-relative:page" coordorigin="2550,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">
                <v:line id="Line 26" o:spid="_x0000_s1027" style="position:absolute;visibility:visible;mso-wrap-style:square" from="2550,191" to="293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" strokecolor="#7e7e7e" strokeweight="2.25pt"/>
                <v:shape id="Freeform 27" o:spid="_x0000_s1028" style="position:absolute;left:2690;top:139;width:101;height:101;visibility:visible;mso-wrap-style:square;v-text-anchor:top" coordsize="10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" path="m51,l31,4,15,15,4,31,,51,4,70,15,86,31,97r20,4l70,97,86,86,97,70r4,-19l97,31,86,15,70,4,51,xe" fillcolor="#7e7e7e" stroked="f">
                  <v:path arrowok="t" o:connecttype="custom" o:connectlocs="51,139;31,143;15,154;4,170;0,190;4,209;15,225;31,236;51,240;70,236;86,225;97,209;101,190;97,170;86,154;70,143;51,139" o:connectangles="0,0,0,0,0,0,0,0,0,0,0,0,0,0,0,0,0"/>
                </v:shape>
                <w10:wrap anchorx="page"/>
              </v:group>
            </w:pict>
          </mc:Fallback>
        </mc:AlternateContent>
      </w:r>
      <w:r>
        <w:rPr>
          <w:noProof/>
        </w:rPr>
        <mc:AlternateContent>
          <mc:Choice Requires="wpg">
            <w:drawing>
              <wp:anchor distT="0" distB="0" distL="114300" distR="114300" simplePos="0" relativeHeight="251660800" behindDoc="1" locked="0" layoutInCell="1" allowOverlap="1">
                <wp:simplePos x="0" y="0"/>
                <wp:positionH relativeFrom="page">
                  <wp:posOffset>3947160</wp:posOffset>
                </wp:positionH>
                <wp:positionV relativeFrom="paragraph">
                  <wp:posOffset>88265</wp:posOffset>
                </wp:positionV>
                <wp:extent cx="243840" cy="64135"/>
                <wp:effectExtent l="0" t="0" r="3810" b="0"/>
                <wp:wrapNone/>
                <wp:docPr id="108" name="Grupė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64135"/>
                          <a:chOff x="6216" y="139"/>
                          <a:chExt cx="384" cy="101"/>
                        </a:xfrm>
                      </wpg:grpSpPr>
                      <wps:wsp>
                        <wps:cNvPr id="109" name="Line 47"/>
                        <wps:cNvCnPr>
                          <a:cxnSpLocks noChangeShapeType="1"/>
                        </wps:cNvCnPr>
                        <wps:spPr bwMode="auto">
                          <a:xfrm>
                            <a:off x="6216" y="191"/>
                            <a:ext cx="384" cy="0"/>
                          </a:xfrm>
                          <a:prstGeom prst="line">
                            <a:avLst/>
                          </a:prstGeom>
                          <a:noFill/>
                          <a:ln w="28575">
                            <a:solidFill>
                              <a:srgbClr val="C54848"/>
                            </a:solidFill>
                            <a:prstDash val="solid"/>
                            <a:round/>
                            <a:headEnd/>
                            <a:tailEnd/>
                          </a:ln>
                        </wps:spPr>
                        <wps:bodyPr/>
                      </wps:wsp>
                      <wps:wsp>
                        <wps:cNvPr id="110" name="Freeform 48"/>
                        <wps:cNvSpPr>
                          <a:spLocks/>
                        </wps:cNvSpPr>
                        <wps:spPr bwMode="auto">
                          <a:xfrm>
                            <a:off x="6355" y="139"/>
                            <a:ext cx="101" cy="101"/>
                          </a:xfrm>
                          <a:custGeom>
                            <a:avLst/>
                            <a:gdLst>
                              <a:gd name="T0" fmla="+- 0 6406 6355"/>
                              <a:gd name="T1" fmla="*/ T0 w 101"/>
                              <a:gd name="T2" fmla="+- 0 139 139"/>
                              <a:gd name="T3" fmla="*/ 139 h 101"/>
                              <a:gd name="T4" fmla="+- 0 6355 6355"/>
                              <a:gd name="T5" fmla="*/ T4 w 101"/>
                              <a:gd name="T6" fmla="+- 0 240 139"/>
                              <a:gd name="T7" fmla="*/ 240 h 101"/>
                              <a:gd name="T8" fmla="+- 0 6456 6355"/>
                              <a:gd name="T9" fmla="*/ T8 w 101"/>
                              <a:gd name="T10" fmla="+- 0 240 139"/>
                              <a:gd name="T11" fmla="*/ 240 h 101"/>
                              <a:gd name="T12" fmla="+- 0 6406 6355"/>
                              <a:gd name="T13" fmla="*/ T12 w 101"/>
                              <a:gd name="T14" fmla="+- 0 139 139"/>
                              <a:gd name="T15" fmla="*/ 139 h 101"/>
                            </a:gdLst>
                            <a:ahLst/>
                            <a:cxnLst>
                              <a:cxn ang="0">
                                <a:pos x="T1" y="T3"/>
                              </a:cxn>
                              <a:cxn ang="0">
                                <a:pos x="T5" y="T7"/>
                              </a:cxn>
                              <a:cxn ang="0">
                                <a:pos x="T9" y="T11"/>
                              </a:cxn>
                              <a:cxn ang="0">
                                <a:pos x="T13" y="T15"/>
                              </a:cxn>
                            </a:cxnLst>
                            <a:rect l="0" t="0" r="r" b="b"/>
                            <a:pathLst>
                              <a:path w="101" h="101">
                                <a:moveTo>
                                  <a:pt x="51" y="0"/>
                                </a:moveTo>
                                <a:lnTo>
                                  <a:pt x="0" y="101"/>
                                </a:lnTo>
                                <a:lnTo>
                                  <a:pt x="101" y="101"/>
                                </a:lnTo>
                                <a:lnTo>
                                  <a:pt x="51" y="0"/>
                                </a:lnTo>
                                <a:close/>
                              </a:path>
                            </a:pathLst>
                          </a:custGeom>
                          <a:solidFill>
                            <a:srgbClr val="C0504D"/>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6551A" id="Grupė 108" o:spid="_x0000_s1026" style="position:absolute;margin-left:310.8pt;margin-top:6.95pt;width:19.2pt;height:5.05pt;z-index:-251655680;mso-position-horizontal-relative:page" coordorigin="6216,139" coordsize="38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">
                <v:line id="Line 47" o:spid="_x0000_s1027" style="position:absolute;visibility:visible;mso-wrap-style:square" from="6216,191" to="660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" strokecolor="#c54848" strokeweight="2.25pt"/>
                <v:shape id="Freeform 48" o:spid="_x0000_s1028" style="position:absolute;left:6355;top:139;width:101;height:101;visibility:visible;mso-wrap-style:square;v-text-anchor:top" coordsize="10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" path="m51,l,101r101,l51,xe" fillcolor="#c0504d" stroked="f">
                  <v:path arrowok="t" o:connecttype="custom" o:connectlocs="51,139;0,240;101,240;51,139" o:connectangles="0,0,0,0"/>
                </v:shape>
                <w10:wrap anchorx="page"/>
              </v:group>
            </w:pict>
          </mc:Fallback>
        </mc:AlternateContent>
      </w:r>
      <w:r w:rsidR="00B279FB" w:rsidRPr="005156C2">
        <w:rPr>
          <w:b/>
          <w:sz w:val="20"/>
        </w:rPr>
        <w:t>Šalies</w:t>
      </w:r>
      <w:r w:rsidR="00B279FB" w:rsidRPr="005156C2">
        <w:rPr>
          <w:b/>
          <w:spacing w:val="-4"/>
          <w:sz w:val="20"/>
        </w:rPr>
        <w:t xml:space="preserve"> </w:t>
      </w:r>
      <w:r w:rsidR="00B279FB" w:rsidRPr="005156C2">
        <w:rPr>
          <w:b/>
          <w:sz w:val="20"/>
        </w:rPr>
        <w:t>mokyklų</w:t>
      </w:r>
      <w:r w:rsidR="00B279FB">
        <w:rPr>
          <w:spacing w:val="-1"/>
          <w:sz w:val="20"/>
        </w:rPr>
        <w:t xml:space="preserve"> </w:t>
      </w:r>
      <w:r w:rsidR="00B279FB">
        <w:rPr>
          <w:sz w:val="20"/>
        </w:rPr>
        <w:t>vidurkis</w:t>
      </w:r>
      <w:r w:rsidR="00B279FB">
        <w:rPr>
          <w:sz w:val="20"/>
        </w:rPr>
        <w:tab/>
        <w:t>Anykščių</w:t>
      </w:r>
      <w:r w:rsidR="00B279FB">
        <w:rPr>
          <w:spacing w:val="-4"/>
          <w:sz w:val="20"/>
        </w:rPr>
        <w:t xml:space="preserve"> </w:t>
      </w:r>
      <w:r w:rsidR="00B279FB">
        <w:rPr>
          <w:sz w:val="20"/>
        </w:rPr>
        <w:t>r.</w:t>
      </w:r>
      <w:r w:rsidR="00B279FB">
        <w:rPr>
          <w:spacing w:val="-2"/>
          <w:sz w:val="20"/>
        </w:rPr>
        <w:t xml:space="preserve"> </w:t>
      </w:r>
      <w:r w:rsidR="00B279FB">
        <w:rPr>
          <w:sz w:val="20"/>
        </w:rPr>
        <w:t>mokyklų</w:t>
      </w:r>
      <w:r w:rsidR="00B279FB">
        <w:rPr>
          <w:spacing w:val="-1"/>
          <w:sz w:val="20"/>
        </w:rPr>
        <w:t xml:space="preserve"> </w:t>
      </w:r>
      <w:r w:rsidR="00B279FB">
        <w:rPr>
          <w:sz w:val="20"/>
        </w:rPr>
        <w:t>vidurkis</w:t>
      </w:r>
    </w:p>
    <w:p w:rsidR="00B279FB" w:rsidRDefault="00B279FB" w:rsidP="00B279FB">
      <w:pPr>
        <w:jc w:val="center"/>
        <w:rPr>
          <w:sz w:val="20"/>
        </w:rPr>
      </w:pPr>
    </w:p>
    <w:p w:rsidR="008967E3" w:rsidRDefault="008967E3" w:rsidP="00B279FB">
      <w:pPr>
        <w:jc w:val="center"/>
        <w:rPr>
          <w:sz w:val="20"/>
        </w:rPr>
      </w:pPr>
    </w:p>
    <w:p w:rsidR="008967E3" w:rsidRDefault="008967E3" w:rsidP="00B279FB">
      <w:pPr>
        <w:jc w:val="center"/>
        <w:rPr>
          <w:sz w:val="20"/>
        </w:rPr>
      </w:pPr>
    </w:p>
    <w:p w:rsidR="008967E3" w:rsidRDefault="008967E3" w:rsidP="00B279FB">
      <w:pPr>
        <w:jc w:val="center"/>
        <w:rPr>
          <w:sz w:val="20"/>
        </w:rPr>
        <w:sectPr w:rsidR="008967E3">
          <w:type w:val="continuous"/>
          <w:pgSz w:w="11910" w:h="16840"/>
          <w:pgMar w:top="540" w:right="560" w:bottom="700" w:left="460" w:header="567" w:footer="567" w:gutter="0"/>
          <w:cols w:space="1296"/>
        </w:sectPr>
      </w:pPr>
    </w:p>
    <w:p w:rsidR="002A244B" w:rsidRPr="006F2DD7" w:rsidRDefault="00A93FA6" w:rsidP="002A244B">
      <w:pPr>
        <w:tabs>
          <w:tab w:val="left" w:pos="851"/>
        </w:tabs>
        <w:spacing w:line="360" w:lineRule="auto"/>
        <w:jc w:val="both"/>
        <w:rPr>
          <w:b/>
        </w:rPr>
      </w:pPr>
      <w:r>
        <w:rPr>
          <w:b/>
        </w:rPr>
        <w:lastRenderedPageBreak/>
        <w:tab/>
      </w:r>
      <w:bookmarkStart w:id="4" w:name="_Hlk73096509"/>
      <w:r w:rsidR="00A07B82" w:rsidRPr="00B01282">
        <w:t xml:space="preserve"> </w:t>
      </w:r>
      <w:r w:rsidR="002A244B" w:rsidRPr="006F2DD7">
        <w:rPr>
          <w:b/>
        </w:rPr>
        <w:t xml:space="preserve">3.3. </w:t>
      </w:r>
      <w:bookmarkStart w:id="5" w:name="_Hlk75339018"/>
      <w:r w:rsidR="002A244B" w:rsidRPr="006F2DD7">
        <w:rPr>
          <w:b/>
        </w:rPr>
        <w:t xml:space="preserve">Nacionalinio mokinių pasiekimų patikrinimo </w:t>
      </w:r>
      <w:bookmarkEnd w:id="5"/>
      <w:r w:rsidR="002A244B" w:rsidRPr="006F2DD7">
        <w:rPr>
          <w:b/>
        </w:rPr>
        <w:t>(NMPP) rezultatai.</w:t>
      </w:r>
    </w:p>
    <w:p w:rsidR="002A244B" w:rsidRPr="006F2DD7" w:rsidRDefault="002A244B" w:rsidP="002A244B">
      <w:pPr>
        <w:tabs>
          <w:tab w:val="left" w:pos="851"/>
        </w:tabs>
        <w:spacing w:line="360" w:lineRule="auto"/>
        <w:jc w:val="both"/>
        <w:rPr>
          <w:strike/>
        </w:rPr>
      </w:pPr>
      <w:r>
        <w:rPr>
          <w:b/>
        </w:rPr>
        <w:tab/>
      </w:r>
      <w:r>
        <w:t xml:space="preserve">Anykščių rajono savivaldybė nuo 2014 metų teikia paraiškas dalyvauti Nacionaliniame mokinių pasiekimų patikrinime. Vykdyti 4, 6 ir 8 klasių mokinių standartizuoti, diagnostiniai testai. NMPP rezultatai rodo mokinių žinių, gebėjimų ir įgūdžių pasiskirstymą pagal pasiekimų lygmenis, apibūdintus Bendrosiose programose. Išanalizavus  2018 m. NMPP rezultatų rodiklius susirūpinimą kėlė mokinių skaičius, kurie nepasiekė patenkinamo mokymosi pasiekimų lygio ir jų proc. didesnis negu </w:t>
      </w:r>
      <w:r w:rsidRPr="006F2DD7">
        <w:t>pasiekimuose dalyvavusių savivaldybių (</w:t>
      </w:r>
      <w:r w:rsidR="006F2DD7">
        <w:t>Š</w:t>
      </w:r>
      <w:r w:rsidRPr="006F2DD7">
        <w:t xml:space="preserve">alies nacionalinių tyrimų rezultatas yra atskaitos taškas): </w:t>
      </w:r>
    </w:p>
    <w:p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12 lentelė. 4 klasės mokinių</w:t>
      </w:r>
      <w:r w:rsidR="00234267">
        <w:rPr>
          <w:b/>
          <w:bCs/>
          <w:i/>
          <w:iCs/>
          <w:sz w:val="20"/>
          <w:szCs w:val="20"/>
        </w:rPr>
        <w:t>,</w:t>
      </w:r>
      <w:r w:rsidRPr="006C21B4">
        <w:rPr>
          <w:b/>
          <w:bCs/>
          <w:i/>
          <w:iCs/>
          <w:sz w:val="20"/>
          <w:szCs w:val="20"/>
        </w:rPr>
        <w:t xml:space="preserve">  nepasiekusių patenkinamo mokymosi lygio (proc.)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593"/>
        <w:gridCol w:w="1842"/>
        <w:gridCol w:w="1844"/>
        <w:gridCol w:w="1701"/>
      </w:tblGrid>
      <w:tr w:rsidR="002A244B" w:rsidTr="004251EC">
        <w:tc>
          <w:tcPr>
            <w:tcW w:w="2518" w:type="dxa"/>
            <w:shd w:val="clear" w:color="auto" w:fill="auto"/>
          </w:tcPr>
          <w:p w:rsidR="002A244B" w:rsidRDefault="002A244B" w:rsidP="004251EC">
            <w:pPr>
              <w:jc w:val="center"/>
            </w:pPr>
          </w:p>
        </w:tc>
        <w:tc>
          <w:tcPr>
            <w:tcW w:w="1593" w:type="dxa"/>
            <w:shd w:val="clear" w:color="auto" w:fill="auto"/>
          </w:tcPr>
          <w:p w:rsidR="002A244B" w:rsidRPr="004251EC" w:rsidRDefault="002A244B" w:rsidP="004251EC">
            <w:pPr>
              <w:jc w:val="center"/>
              <w:rPr>
                <w:b/>
                <w:bCs/>
              </w:rPr>
            </w:pPr>
            <w:r w:rsidRPr="004251EC">
              <w:rPr>
                <w:b/>
                <w:bCs/>
              </w:rPr>
              <w:t>Skaitymas</w:t>
            </w:r>
          </w:p>
        </w:tc>
        <w:tc>
          <w:tcPr>
            <w:tcW w:w="1842" w:type="dxa"/>
            <w:shd w:val="clear" w:color="auto" w:fill="auto"/>
          </w:tcPr>
          <w:p w:rsidR="002A244B" w:rsidRPr="004251EC" w:rsidRDefault="002A244B" w:rsidP="004251EC">
            <w:pPr>
              <w:jc w:val="center"/>
              <w:rPr>
                <w:b/>
                <w:bCs/>
              </w:rPr>
            </w:pPr>
            <w:r w:rsidRPr="004251EC">
              <w:rPr>
                <w:b/>
                <w:bCs/>
              </w:rPr>
              <w:t>Rašymas</w:t>
            </w:r>
          </w:p>
        </w:tc>
        <w:tc>
          <w:tcPr>
            <w:tcW w:w="1844" w:type="dxa"/>
            <w:shd w:val="clear" w:color="auto" w:fill="auto"/>
          </w:tcPr>
          <w:p w:rsidR="002A244B" w:rsidRPr="004251EC" w:rsidRDefault="002A244B" w:rsidP="004251EC">
            <w:pPr>
              <w:jc w:val="center"/>
              <w:rPr>
                <w:b/>
                <w:bCs/>
              </w:rPr>
            </w:pPr>
            <w:r w:rsidRPr="004251EC">
              <w:rPr>
                <w:b/>
                <w:bCs/>
              </w:rPr>
              <w:t>Pasaulio pažinimas</w:t>
            </w:r>
          </w:p>
        </w:tc>
        <w:tc>
          <w:tcPr>
            <w:tcW w:w="1701" w:type="dxa"/>
            <w:shd w:val="clear" w:color="auto" w:fill="auto"/>
          </w:tcPr>
          <w:p w:rsidR="002A244B" w:rsidRPr="004251EC" w:rsidRDefault="002A244B" w:rsidP="004251EC">
            <w:pPr>
              <w:jc w:val="center"/>
              <w:rPr>
                <w:b/>
                <w:bCs/>
              </w:rPr>
            </w:pPr>
            <w:r w:rsidRPr="004251EC">
              <w:rPr>
                <w:b/>
                <w:bCs/>
              </w:rPr>
              <w:t>Matematika</w:t>
            </w:r>
          </w:p>
        </w:tc>
      </w:tr>
      <w:tr w:rsidR="002A244B" w:rsidTr="004251EC">
        <w:tc>
          <w:tcPr>
            <w:tcW w:w="2518" w:type="dxa"/>
            <w:shd w:val="clear" w:color="auto" w:fill="auto"/>
          </w:tcPr>
          <w:p w:rsidR="002A244B" w:rsidRDefault="002A244B" w:rsidP="004251EC">
            <w:pPr>
              <w:jc w:val="center"/>
            </w:pPr>
            <w:r>
              <w:t>Šalies nacionaliniai</w:t>
            </w:r>
          </w:p>
          <w:p w:rsidR="002A244B" w:rsidRDefault="002A244B" w:rsidP="004251EC">
            <w:pPr>
              <w:jc w:val="center"/>
            </w:pPr>
            <w:r>
              <w:t>tyrimai</w:t>
            </w:r>
          </w:p>
        </w:tc>
        <w:tc>
          <w:tcPr>
            <w:tcW w:w="1593" w:type="dxa"/>
            <w:shd w:val="clear" w:color="auto" w:fill="auto"/>
          </w:tcPr>
          <w:p w:rsidR="002A244B" w:rsidRDefault="002A244B" w:rsidP="004251EC">
            <w:pPr>
              <w:jc w:val="center"/>
            </w:pPr>
            <w:r>
              <w:t>12,5</w:t>
            </w:r>
          </w:p>
        </w:tc>
        <w:tc>
          <w:tcPr>
            <w:tcW w:w="1842" w:type="dxa"/>
            <w:shd w:val="clear" w:color="auto" w:fill="auto"/>
          </w:tcPr>
          <w:p w:rsidR="002A244B" w:rsidRDefault="002A244B" w:rsidP="004251EC">
            <w:pPr>
              <w:jc w:val="center"/>
            </w:pPr>
            <w:r>
              <w:t>8,3</w:t>
            </w:r>
          </w:p>
        </w:tc>
        <w:tc>
          <w:tcPr>
            <w:tcW w:w="1844" w:type="dxa"/>
            <w:shd w:val="clear" w:color="auto" w:fill="auto"/>
          </w:tcPr>
          <w:p w:rsidR="002A244B" w:rsidRDefault="002A244B" w:rsidP="004251EC">
            <w:pPr>
              <w:jc w:val="center"/>
            </w:pPr>
            <w:r>
              <w:t>0,9</w:t>
            </w:r>
          </w:p>
        </w:tc>
        <w:tc>
          <w:tcPr>
            <w:tcW w:w="1701" w:type="dxa"/>
            <w:shd w:val="clear" w:color="auto" w:fill="auto"/>
          </w:tcPr>
          <w:p w:rsidR="002A244B" w:rsidRDefault="002A244B" w:rsidP="004251EC">
            <w:pPr>
              <w:jc w:val="center"/>
            </w:pPr>
            <w:r>
              <w:t>4,3</w:t>
            </w:r>
          </w:p>
        </w:tc>
      </w:tr>
      <w:tr w:rsidR="002A244B" w:rsidTr="004251EC">
        <w:tc>
          <w:tcPr>
            <w:tcW w:w="2518" w:type="dxa"/>
            <w:shd w:val="clear" w:color="auto" w:fill="auto"/>
          </w:tcPr>
          <w:p w:rsidR="002A244B" w:rsidRDefault="002A244B" w:rsidP="004251EC">
            <w:pPr>
              <w:jc w:val="center"/>
            </w:pPr>
            <w:r>
              <w:t>Rajono NMPP</w:t>
            </w:r>
          </w:p>
        </w:tc>
        <w:tc>
          <w:tcPr>
            <w:tcW w:w="1593" w:type="dxa"/>
            <w:shd w:val="clear" w:color="auto" w:fill="auto"/>
          </w:tcPr>
          <w:p w:rsidR="002A244B" w:rsidRDefault="002A244B" w:rsidP="004251EC">
            <w:pPr>
              <w:jc w:val="center"/>
            </w:pPr>
            <w:r>
              <w:t>5,1</w:t>
            </w:r>
          </w:p>
          <w:p w:rsidR="002A244B" w:rsidRDefault="002A244B" w:rsidP="004251EC">
            <w:pPr>
              <w:jc w:val="center"/>
            </w:pPr>
          </w:p>
        </w:tc>
        <w:tc>
          <w:tcPr>
            <w:tcW w:w="1842" w:type="dxa"/>
            <w:shd w:val="clear" w:color="auto" w:fill="auto"/>
          </w:tcPr>
          <w:p w:rsidR="002A244B" w:rsidRDefault="002A244B" w:rsidP="004251EC">
            <w:pPr>
              <w:jc w:val="center"/>
            </w:pPr>
            <w:r>
              <w:t>7,3</w:t>
            </w:r>
          </w:p>
        </w:tc>
        <w:tc>
          <w:tcPr>
            <w:tcW w:w="1844" w:type="dxa"/>
            <w:shd w:val="clear" w:color="auto" w:fill="auto"/>
          </w:tcPr>
          <w:p w:rsidR="002A244B" w:rsidRDefault="002A244B" w:rsidP="004251EC">
            <w:pPr>
              <w:jc w:val="center"/>
            </w:pPr>
            <w:r>
              <w:t>2,2</w:t>
            </w:r>
          </w:p>
        </w:tc>
        <w:tc>
          <w:tcPr>
            <w:tcW w:w="1701" w:type="dxa"/>
            <w:shd w:val="clear" w:color="auto" w:fill="auto"/>
          </w:tcPr>
          <w:p w:rsidR="002A244B" w:rsidRDefault="002A244B" w:rsidP="004251EC">
            <w:pPr>
              <w:jc w:val="center"/>
            </w:pPr>
            <w:r>
              <w:t>0,7</w:t>
            </w:r>
          </w:p>
        </w:tc>
      </w:tr>
      <w:tr w:rsidR="002A244B" w:rsidTr="004251EC">
        <w:tc>
          <w:tcPr>
            <w:tcW w:w="2518" w:type="dxa"/>
            <w:shd w:val="clear" w:color="auto" w:fill="auto"/>
          </w:tcPr>
          <w:p w:rsidR="002A244B" w:rsidRDefault="002A244B" w:rsidP="004251EC">
            <w:pPr>
              <w:jc w:val="center"/>
            </w:pPr>
            <w:r>
              <w:t>Dalyvavusių savivaldybių NMPP</w:t>
            </w:r>
          </w:p>
        </w:tc>
        <w:tc>
          <w:tcPr>
            <w:tcW w:w="1593" w:type="dxa"/>
            <w:shd w:val="clear" w:color="auto" w:fill="auto"/>
          </w:tcPr>
          <w:p w:rsidR="002A244B" w:rsidRDefault="002A244B" w:rsidP="004251EC">
            <w:pPr>
              <w:jc w:val="center"/>
            </w:pPr>
            <w:r>
              <w:t>4,4</w:t>
            </w:r>
          </w:p>
        </w:tc>
        <w:tc>
          <w:tcPr>
            <w:tcW w:w="1842" w:type="dxa"/>
            <w:shd w:val="clear" w:color="auto" w:fill="auto"/>
          </w:tcPr>
          <w:p w:rsidR="002A244B" w:rsidRDefault="002A244B" w:rsidP="004251EC">
            <w:pPr>
              <w:jc w:val="center"/>
            </w:pPr>
            <w:r>
              <w:t>2,4</w:t>
            </w:r>
          </w:p>
        </w:tc>
        <w:tc>
          <w:tcPr>
            <w:tcW w:w="1844" w:type="dxa"/>
            <w:shd w:val="clear" w:color="auto" w:fill="auto"/>
          </w:tcPr>
          <w:p w:rsidR="002A244B" w:rsidRDefault="002A244B" w:rsidP="004251EC">
            <w:pPr>
              <w:jc w:val="center"/>
            </w:pPr>
            <w:r>
              <w:t>0,6</w:t>
            </w:r>
          </w:p>
        </w:tc>
        <w:tc>
          <w:tcPr>
            <w:tcW w:w="1701" w:type="dxa"/>
            <w:shd w:val="clear" w:color="auto" w:fill="auto"/>
          </w:tcPr>
          <w:p w:rsidR="002A244B" w:rsidRDefault="002A244B" w:rsidP="004251EC">
            <w:pPr>
              <w:jc w:val="center"/>
            </w:pPr>
            <w:r>
              <w:t>0,7</w:t>
            </w:r>
          </w:p>
        </w:tc>
      </w:tr>
    </w:tbl>
    <w:p w:rsidR="002A244B" w:rsidRDefault="002A244B" w:rsidP="002A244B"/>
    <w:p w:rsidR="002A244B" w:rsidRDefault="002A244B" w:rsidP="002A244B"/>
    <w:p w:rsidR="002A244B" w:rsidRPr="006C21B4" w:rsidRDefault="002A244B" w:rsidP="002A244B">
      <w:pPr>
        <w:tabs>
          <w:tab w:val="left" w:pos="851"/>
        </w:tabs>
        <w:spacing w:line="360" w:lineRule="auto"/>
        <w:jc w:val="both"/>
        <w:rPr>
          <w:b/>
          <w:bCs/>
          <w:i/>
          <w:iCs/>
          <w:sz w:val="20"/>
          <w:szCs w:val="20"/>
        </w:rPr>
      </w:pPr>
      <w:r w:rsidRPr="00215348">
        <w:rPr>
          <w:b/>
          <w:bCs/>
          <w:i/>
          <w:iCs/>
          <w:sz w:val="22"/>
          <w:szCs w:val="22"/>
        </w:rPr>
        <w:t xml:space="preserve">                                            </w:t>
      </w:r>
      <w:r w:rsidRPr="006C21B4">
        <w:rPr>
          <w:b/>
          <w:bCs/>
          <w:i/>
          <w:iCs/>
          <w:sz w:val="20"/>
          <w:szCs w:val="20"/>
        </w:rPr>
        <w:t>13 lentelė</w:t>
      </w:r>
      <w:r w:rsidR="00D32D3A" w:rsidRPr="006C21B4">
        <w:rPr>
          <w:b/>
          <w:bCs/>
          <w:i/>
          <w:iCs/>
          <w:sz w:val="20"/>
          <w:szCs w:val="20"/>
        </w:rPr>
        <w:t>.</w:t>
      </w:r>
      <w:r w:rsidRPr="006C21B4">
        <w:rPr>
          <w:b/>
          <w:bCs/>
          <w:i/>
          <w:iCs/>
          <w:sz w:val="20"/>
          <w:szCs w:val="20"/>
        </w:rPr>
        <w:t xml:space="preserve"> 6 klasės mokinių</w:t>
      </w:r>
      <w:r w:rsidR="00234267">
        <w:rPr>
          <w:b/>
          <w:bCs/>
          <w:i/>
          <w:iCs/>
          <w:sz w:val="20"/>
          <w:szCs w:val="20"/>
        </w:rPr>
        <w:t>,</w:t>
      </w:r>
      <w:r w:rsidRPr="006C21B4">
        <w:rPr>
          <w:b/>
          <w:bCs/>
          <w:i/>
          <w:iCs/>
          <w:sz w:val="20"/>
          <w:szCs w:val="20"/>
        </w:rPr>
        <w:t xml:space="preserve">  nepasiekusių patenkinamo mokymosi lygio (proc.)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268"/>
        <w:gridCol w:w="2127"/>
        <w:gridCol w:w="2160"/>
      </w:tblGrid>
      <w:tr w:rsidR="002A244B" w:rsidTr="004251EC">
        <w:tc>
          <w:tcPr>
            <w:tcW w:w="2943" w:type="dxa"/>
            <w:shd w:val="clear" w:color="auto" w:fill="auto"/>
          </w:tcPr>
          <w:p w:rsidR="002A244B" w:rsidRDefault="002A244B" w:rsidP="00E43944"/>
        </w:tc>
        <w:tc>
          <w:tcPr>
            <w:tcW w:w="2268" w:type="dxa"/>
            <w:shd w:val="clear" w:color="auto" w:fill="auto"/>
          </w:tcPr>
          <w:p w:rsidR="002A244B" w:rsidRPr="004251EC" w:rsidRDefault="002A244B" w:rsidP="00E43944">
            <w:pPr>
              <w:rPr>
                <w:b/>
                <w:bCs/>
              </w:rPr>
            </w:pPr>
            <w:r w:rsidRPr="004251EC">
              <w:rPr>
                <w:b/>
                <w:bCs/>
              </w:rPr>
              <w:t xml:space="preserve">Skaitymas </w:t>
            </w:r>
          </w:p>
        </w:tc>
        <w:tc>
          <w:tcPr>
            <w:tcW w:w="2127" w:type="dxa"/>
            <w:shd w:val="clear" w:color="auto" w:fill="auto"/>
          </w:tcPr>
          <w:p w:rsidR="002A244B" w:rsidRPr="004251EC" w:rsidRDefault="002A244B" w:rsidP="00E43944">
            <w:pPr>
              <w:rPr>
                <w:b/>
                <w:bCs/>
              </w:rPr>
            </w:pPr>
            <w:r w:rsidRPr="004251EC">
              <w:rPr>
                <w:b/>
                <w:bCs/>
              </w:rPr>
              <w:t xml:space="preserve">Rašymas </w:t>
            </w:r>
          </w:p>
        </w:tc>
        <w:tc>
          <w:tcPr>
            <w:tcW w:w="2160" w:type="dxa"/>
            <w:shd w:val="clear" w:color="auto" w:fill="auto"/>
          </w:tcPr>
          <w:p w:rsidR="002A244B" w:rsidRPr="004251EC" w:rsidRDefault="002A244B" w:rsidP="00E43944">
            <w:pPr>
              <w:rPr>
                <w:b/>
                <w:bCs/>
              </w:rPr>
            </w:pPr>
            <w:r w:rsidRPr="004251EC">
              <w:rPr>
                <w:b/>
                <w:bCs/>
              </w:rPr>
              <w:t xml:space="preserve">Matematika </w:t>
            </w:r>
          </w:p>
        </w:tc>
      </w:tr>
      <w:tr w:rsidR="002A244B" w:rsidTr="004251EC">
        <w:tc>
          <w:tcPr>
            <w:tcW w:w="2943" w:type="dxa"/>
            <w:shd w:val="clear" w:color="auto" w:fill="auto"/>
          </w:tcPr>
          <w:p w:rsidR="002A244B" w:rsidRDefault="002A244B" w:rsidP="00E43944">
            <w:r>
              <w:t>Šalies nacionaliniai</w:t>
            </w:r>
          </w:p>
          <w:p w:rsidR="002A244B" w:rsidRDefault="002A244B" w:rsidP="00E43944">
            <w:r>
              <w:t>tyrimai</w:t>
            </w:r>
          </w:p>
        </w:tc>
        <w:tc>
          <w:tcPr>
            <w:tcW w:w="2268" w:type="dxa"/>
            <w:shd w:val="clear" w:color="auto" w:fill="auto"/>
          </w:tcPr>
          <w:p w:rsidR="002A244B" w:rsidRDefault="002A244B" w:rsidP="00E43944">
            <w:r>
              <w:t>5,8</w:t>
            </w:r>
          </w:p>
        </w:tc>
        <w:tc>
          <w:tcPr>
            <w:tcW w:w="2127" w:type="dxa"/>
            <w:shd w:val="clear" w:color="auto" w:fill="auto"/>
          </w:tcPr>
          <w:p w:rsidR="002A244B" w:rsidRDefault="002A244B" w:rsidP="00E43944">
            <w:r>
              <w:t>22,7</w:t>
            </w:r>
          </w:p>
        </w:tc>
        <w:tc>
          <w:tcPr>
            <w:tcW w:w="2160" w:type="dxa"/>
            <w:shd w:val="clear" w:color="auto" w:fill="auto"/>
          </w:tcPr>
          <w:p w:rsidR="002A244B" w:rsidRDefault="002A244B" w:rsidP="00E43944">
            <w:r>
              <w:t>5,0</w:t>
            </w:r>
          </w:p>
        </w:tc>
      </w:tr>
      <w:tr w:rsidR="002A244B" w:rsidTr="004251EC">
        <w:tc>
          <w:tcPr>
            <w:tcW w:w="2943" w:type="dxa"/>
            <w:shd w:val="clear" w:color="auto" w:fill="auto"/>
          </w:tcPr>
          <w:p w:rsidR="002A244B" w:rsidRDefault="002A244B" w:rsidP="00E43944">
            <w:r>
              <w:t>Rajono NMPP</w:t>
            </w:r>
          </w:p>
        </w:tc>
        <w:tc>
          <w:tcPr>
            <w:tcW w:w="2268" w:type="dxa"/>
            <w:shd w:val="clear" w:color="auto" w:fill="auto"/>
          </w:tcPr>
          <w:p w:rsidR="002A244B" w:rsidRDefault="002A244B" w:rsidP="00E43944">
            <w:r>
              <w:t>7,7</w:t>
            </w:r>
          </w:p>
          <w:p w:rsidR="002A244B" w:rsidRDefault="002A244B" w:rsidP="00E43944"/>
        </w:tc>
        <w:tc>
          <w:tcPr>
            <w:tcW w:w="2127" w:type="dxa"/>
            <w:shd w:val="clear" w:color="auto" w:fill="auto"/>
          </w:tcPr>
          <w:p w:rsidR="002A244B" w:rsidRDefault="002A244B" w:rsidP="00E43944">
            <w:r>
              <w:t>40,1</w:t>
            </w:r>
          </w:p>
        </w:tc>
        <w:tc>
          <w:tcPr>
            <w:tcW w:w="2160" w:type="dxa"/>
            <w:shd w:val="clear" w:color="auto" w:fill="auto"/>
          </w:tcPr>
          <w:p w:rsidR="002A244B" w:rsidRDefault="002A244B" w:rsidP="00E43944">
            <w:r>
              <w:t>6,7</w:t>
            </w:r>
          </w:p>
        </w:tc>
      </w:tr>
      <w:tr w:rsidR="002A244B" w:rsidTr="004251EC">
        <w:tc>
          <w:tcPr>
            <w:tcW w:w="2943" w:type="dxa"/>
            <w:shd w:val="clear" w:color="auto" w:fill="auto"/>
          </w:tcPr>
          <w:p w:rsidR="002A244B" w:rsidRDefault="002A244B" w:rsidP="00E43944">
            <w:r>
              <w:t>Dalyvavusių savivaldybių NMPP</w:t>
            </w:r>
          </w:p>
        </w:tc>
        <w:tc>
          <w:tcPr>
            <w:tcW w:w="2268" w:type="dxa"/>
            <w:shd w:val="clear" w:color="auto" w:fill="auto"/>
          </w:tcPr>
          <w:p w:rsidR="002A244B" w:rsidRDefault="002A244B" w:rsidP="00E43944">
            <w:r>
              <w:t>2,7</w:t>
            </w:r>
          </w:p>
        </w:tc>
        <w:tc>
          <w:tcPr>
            <w:tcW w:w="2127" w:type="dxa"/>
            <w:shd w:val="clear" w:color="auto" w:fill="auto"/>
          </w:tcPr>
          <w:p w:rsidR="002A244B" w:rsidRDefault="002A244B" w:rsidP="00E43944">
            <w:r>
              <w:t>22,5</w:t>
            </w:r>
          </w:p>
        </w:tc>
        <w:tc>
          <w:tcPr>
            <w:tcW w:w="2160" w:type="dxa"/>
            <w:shd w:val="clear" w:color="auto" w:fill="auto"/>
          </w:tcPr>
          <w:p w:rsidR="002A244B" w:rsidRDefault="002A244B" w:rsidP="00E43944">
            <w:r>
              <w:t>3,6</w:t>
            </w:r>
          </w:p>
        </w:tc>
      </w:tr>
    </w:tbl>
    <w:p w:rsidR="002A244B" w:rsidRDefault="002A244B" w:rsidP="002A244B"/>
    <w:p w:rsidR="002A244B" w:rsidRDefault="002A244B" w:rsidP="002A244B"/>
    <w:p w:rsidR="002A244B" w:rsidRPr="006C21B4" w:rsidRDefault="002A244B" w:rsidP="002A244B">
      <w:pPr>
        <w:tabs>
          <w:tab w:val="left" w:pos="851"/>
        </w:tabs>
        <w:spacing w:line="360" w:lineRule="auto"/>
        <w:ind w:left="-567"/>
        <w:jc w:val="both"/>
        <w:rPr>
          <w:b/>
          <w:bCs/>
          <w:i/>
          <w:iCs/>
          <w:sz w:val="20"/>
          <w:szCs w:val="20"/>
        </w:rPr>
      </w:pPr>
      <w:r w:rsidRPr="00215348">
        <w:rPr>
          <w:b/>
          <w:bCs/>
          <w:i/>
          <w:iCs/>
          <w:sz w:val="22"/>
          <w:szCs w:val="22"/>
        </w:rPr>
        <w:t xml:space="preserve">                                             </w:t>
      </w:r>
      <w:r>
        <w:rPr>
          <w:b/>
          <w:bCs/>
          <w:i/>
          <w:iCs/>
          <w:sz w:val="22"/>
          <w:szCs w:val="22"/>
        </w:rPr>
        <w:t xml:space="preserve">  </w:t>
      </w:r>
      <w:r w:rsidRPr="00215348">
        <w:rPr>
          <w:b/>
          <w:bCs/>
          <w:i/>
          <w:iCs/>
          <w:sz w:val="22"/>
          <w:szCs w:val="22"/>
        </w:rPr>
        <w:t xml:space="preserve">    </w:t>
      </w:r>
      <w:r>
        <w:rPr>
          <w:b/>
          <w:bCs/>
          <w:i/>
          <w:iCs/>
          <w:sz w:val="22"/>
          <w:szCs w:val="22"/>
        </w:rPr>
        <w:t xml:space="preserve"> </w:t>
      </w:r>
      <w:r w:rsidRPr="00215348">
        <w:rPr>
          <w:b/>
          <w:bCs/>
          <w:i/>
          <w:iCs/>
          <w:sz w:val="22"/>
          <w:szCs w:val="22"/>
        </w:rPr>
        <w:t xml:space="preserve"> </w:t>
      </w:r>
      <w:r w:rsidR="00D32D3A" w:rsidRPr="006C21B4">
        <w:rPr>
          <w:b/>
          <w:bCs/>
          <w:i/>
          <w:iCs/>
          <w:sz w:val="20"/>
          <w:szCs w:val="20"/>
        </w:rPr>
        <w:t>14 lentelė.</w:t>
      </w:r>
      <w:r w:rsidRPr="006C21B4">
        <w:rPr>
          <w:b/>
          <w:bCs/>
          <w:i/>
          <w:iCs/>
          <w:sz w:val="20"/>
          <w:szCs w:val="20"/>
        </w:rPr>
        <w:t xml:space="preserve"> 8 klasės mokinių  nepasiekusių patenkinamo mokymosi lygio (proc.)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417"/>
        <w:gridCol w:w="1559"/>
        <w:gridCol w:w="1275"/>
        <w:gridCol w:w="1418"/>
      </w:tblGrid>
      <w:tr w:rsidR="002A244B" w:rsidTr="004251EC">
        <w:tc>
          <w:tcPr>
            <w:tcW w:w="2127" w:type="dxa"/>
            <w:shd w:val="clear" w:color="auto" w:fill="auto"/>
          </w:tcPr>
          <w:p w:rsidR="002A244B" w:rsidRDefault="002A244B" w:rsidP="00E43944"/>
        </w:tc>
        <w:tc>
          <w:tcPr>
            <w:tcW w:w="1701" w:type="dxa"/>
            <w:shd w:val="clear" w:color="auto" w:fill="auto"/>
          </w:tcPr>
          <w:p w:rsidR="002A244B" w:rsidRPr="004251EC" w:rsidRDefault="002A244B" w:rsidP="00E43944">
            <w:pPr>
              <w:rPr>
                <w:b/>
                <w:bCs/>
              </w:rPr>
            </w:pPr>
            <w:r w:rsidRPr="004251EC">
              <w:rPr>
                <w:b/>
                <w:bCs/>
              </w:rPr>
              <w:t xml:space="preserve">Skaitymas </w:t>
            </w:r>
          </w:p>
        </w:tc>
        <w:tc>
          <w:tcPr>
            <w:tcW w:w="1417" w:type="dxa"/>
            <w:shd w:val="clear" w:color="auto" w:fill="auto"/>
          </w:tcPr>
          <w:p w:rsidR="002A244B" w:rsidRPr="004251EC" w:rsidRDefault="002A244B" w:rsidP="00E43944">
            <w:pPr>
              <w:rPr>
                <w:b/>
                <w:bCs/>
              </w:rPr>
            </w:pPr>
            <w:r w:rsidRPr="004251EC">
              <w:rPr>
                <w:b/>
                <w:bCs/>
              </w:rPr>
              <w:t xml:space="preserve">Rašymas </w:t>
            </w:r>
          </w:p>
        </w:tc>
        <w:tc>
          <w:tcPr>
            <w:tcW w:w="1559" w:type="dxa"/>
            <w:shd w:val="clear" w:color="auto" w:fill="auto"/>
          </w:tcPr>
          <w:p w:rsidR="002A244B" w:rsidRPr="004251EC" w:rsidRDefault="002A244B" w:rsidP="00E43944">
            <w:pPr>
              <w:rPr>
                <w:b/>
                <w:bCs/>
              </w:rPr>
            </w:pPr>
            <w:r w:rsidRPr="004251EC">
              <w:rPr>
                <w:b/>
                <w:bCs/>
              </w:rPr>
              <w:t xml:space="preserve">Matematika </w:t>
            </w:r>
          </w:p>
        </w:tc>
        <w:tc>
          <w:tcPr>
            <w:tcW w:w="1275" w:type="dxa"/>
            <w:shd w:val="clear" w:color="auto" w:fill="auto"/>
          </w:tcPr>
          <w:p w:rsidR="002A244B" w:rsidRPr="004251EC" w:rsidRDefault="002A244B" w:rsidP="00E43944">
            <w:pPr>
              <w:rPr>
                <w:b/>
                <w:bCs/>
              </w:rPr>
            </w:pPr>
            <w:r w:rsidRPr="004251EC">
              <w:rPr>
                <w:b/>
                <w:bCs/>
              </w:rPr>
              <w:t>Gamtos mokslai</w:t>
            </w:r>
          </w:p>
        </w:tc>
        <w:tc>
          <w:tcPr>
            <w:tcW w:w="1418" w:type="dxa"/>
            <w:shd w:val="clear" w:color="auto" w:fill="auto"/>
          </w:tcPr>
          <w:p w:rsidR="002A244B" w:rsidRPr="004251EC" w:rsidRDefault="002A244B" w:rsidP="00E43944">
            <w:pPr>
              <w:rPr>
                <w:b/>
                <w:bCs/>
              </w:rPr>
            </w:pPr>
            <w:r w:rsidRPr="004251EC">
              <w:rPr>
                <w:b/>
                <w:bCs/>
              </w:rPr>
              <w:t>Socialiniai mokslai</w:t>
            </w:r>
          </w:p>
        </w:tc>
      </w:tr>
      <w:tr w:rsidR="002A244B" w:rsidTr="004251EC">
        <w:tc>
          <w:tcPr>
            <w:tcW w:w="2127" w:type="dxa"/>
            <w:shd w:val="clear" w:color="auto" w:fill="auto"/>
          </w:tcPr>
          <w:p w:rsidR="002A244B" w:rsidRDefault="002A244B" w:rsidP="00E43944">
            <w:r>
              <w:t>Šalies nacionaliniai</w:t>
            </w:r>
          </w:p>
          <w:p w:rsidR="002A244B" w:rsidRDefault="002A244B" w:rsidP="00E43944">
            <w:r>
              <w:t>tyrimai</w:t>
            </w:r>
          </w:p>
        </w:tc>
        <w:tc>
          <w:tcPr>
            <w:tcW w:w="1701" w:type="dxa"/>
            <w:shd w:val="clear" w:color="auto" w:fill="auto"/>
          </w:tcPr>
          <w:p w:rsidR="002A244B" w:rsidRDefault="002A244B" w:rsidP="00E43944">
            <w:r>
              <w:t>15,3</w:t>
            </w:r>
          </w:p>
        </w:tc>
        <w:tc>
          <w:tcPr>
            <w:tcW w:w="1417" w:type="dxa"/>
            <w:shd w:val="clear" w:color="auto" w:fill="auto"/>
          </w:tcPr>
          <w:p w:rsidR="002A244B" w:rsidRDefault="002A244B" w:rsidP="00E43944">
            <w:r>
              <w:t>10,7</w:t>
            </w:r>
          </w:p>
        </w:tc>
        <w:tc>
          <w:tcPr>
            <w:tcW w:w="1559" w:type="dxa"/>
            <w:shd w:val="clear" w:color="auto" w:fill="auto"/>
          </w:tcPr>
          <w:p w:rsidR="002A244B" w:rsidRDefault="002A244B" w:rsidP="00E43944">
            <w:r>
              <w:t>15,5</w:t>
            </w:r>
          </w:p>
        </w:tc>
        <w:tc>
          <w:tcPr>
            <w:tcW w:w="1275" w:type="dxa"/>
            <w:shd w:val="clear" w:color="auto" w:fill="auto"/>
          </w:tcPr>
          <w:p w:rsidR="002A244B" w:rsidRDefault="002A244B" w:rsidP="00E43944">
            <w:r>
              <w:t>3,0</w:t>
            </w:r>
          </w:p>
        </w:tc>
        <w:tc>
          <w:tcPr>
            <w:tcW w:w="1418" w:type="dxa"/>
            <w:shd w:val="clear" w:color="auto" w:fill="auto"/>
          </w:tcPr>
          <w:p w:rsidR="002A244B" w:rsidRDefault="002A244B" w:rsidP="00E43944">
            <w:r>
              <w:t>7,8</w:t>
            </w:r>
          </w:p>
        </w:tc>
      </w:tr>
      <w:tr w:rsidR="002A244B" w:rsidTr="004251EC">
        <w:tc>
          <w:tcPr>
            <w:tcW w:w="2127" w:type="dxa"/>
            <w:shd w:val="clear" w:color="auto" w:fill="auto"/>
          </w:tcPr>
          <w:p w:rsidR="002A244B" w:rsidRDefault="002A244B" w:rsidP="00E43944">
            <w:r>
              <w:t>Rajono NMPP</w:t>
            </w:r>
          </w:p>
        </w:tc>
        <w:tc>
          <w:tcPr>
            <w:tcW w:w="1701" w:type="dxa"/>
            <w:shd w:val="clear" w:color="auto" w:fill="auto"/>
          </w:tcPr>
          <w:p w:rsidR="002A244B" w:rsidRDefault="002A244B" w:rsidP="00E43944">
            <w:r>
              <w:t>9,1</w:t>
            </w:r>
          </w:p>
        </w:tc>
        <w:tc>
          <w:tcPr>
            <w:tcW w:w="1417" w:type="dxa"/>
            <w:shd w:val="clear" w:color="auto" w:fill="auto"/>
          </w:tcPr>
          <w:p w:rsidR="002A244B" w:rsidRDefault="002A244B" w:rsidP="00E43944">
            <w:r>
              <w:t>30,6</w:t>
            </w:r>
          </w:p>
        </w:tc>
        <w:tc>
          <w:tcPr>
            <w:tcW w:w="1559" w:type="dxa"/>
            <w:shd w:val="clear" w:color="auto" w:fill="auto"/>
          </w:tcPr>
          <w:p w:rsidR="002A244B" w:rsidRDefault="002A244B" w:rsidP="00E43944">
            <w:r>
              <w:t>8,3</w:t>
            </w:r>
          </w:p>
        </w:tc>
        <w:tc>
          <w:tcPr>
            <w:tcW w:w="1275" w:type="dxa"/>
            <w:shd w:val="clear" w:color="auto" w:fill="auto"/>
          </w:tcPr>
          <w:p w:rsidR="002A244B" w:rsidRDefault="002A244B" w:rsidP="00E43944">
            <w:r>
              <w:t>0,6</w:t>
            </w:r>
          </w:p>
        </w:tc>
        <w:tc>
          <w:tcPr>
            <w:tcW w:w="1418" w:type="dxa"/>
            <w:shd w:val="clear" w:color="auto" w:fill="auto"/>
          </w:tcPr>
          <w:p w:rsidR="002A244B" w:rsidRDefault="002A244B" w:rsidP="00E43944">
            <w:r>
              <w:t>1,2</w:t>
            </w:r>
          </w:p>
        </w:tc>
      </w:tr>
      <w:tr w:rsidR="002A244B" w:rsidTr="004251EC">
        <w:tc>
          <w:tcPr>
            <w:tcW w:w="2127" w:type="dxa"/>
            <w:shd w:val="clear" w:color="auto" w:fill="auto"/>
          </w:tcPr>
          <w:p w:rsidR="002A244B" w:rsidRDefault="002A244B" w:rsidP="00E43944">
            <w:r>
              <w:t>Dalyvavusių savivaldybių NMPP</w:t>
            </w:r>
          </w:p>
        </w:tc>
        <w:tc>
          <w:tcPr>
            <w:tcW w:w="1701" w:type="dxa"/>
            <w:shd w:val="clear" w:color="auto" w:fill="auto"/>
          </w:tcPr>
          <w:p w:rsidR="002A244B" w:rsidRDefault="002A244B" w:rsidP="00E43944">
            <w:r>
              <w:t>9,6</w:t>
            </w:r>
          </w:p>
        </w:tc>
        <w:tc>
          <w:tcPr>
            <w:tcW w:w="1417" w:type="dxa"/>
            <w:shd w:val="clear" w:color="auto" w:fill="auto"/>
          </w:tcPr>
          <w:p w:rsidR="002A244B" w:rsidRDefault="002A244B" w:rsidP="00E43944">
            <w:r>
              <w:t>19,6</w:t>
            </w:r>
          </w:p>
        </w:tc>
        <w:tc>
          <w:tcPr>
            <w:tcW w:w="1559" w:type="dxa"/>
            <w:shd w:val="clear" w:color="auto" w:fill="auto"/>
          </w:tcPr>
          <w:p w:rsidR="002A244B" w:rsidRDefault="002A244B" w:rsidP="00E43944">
            <w:r>
              <w:t>6,7</w:t>
            </w:r>
          </w:p>
        </w:tc>
        <w:tc>
          <w:tcPr>
            <w:tcW w:w="1275" w:type="dxa"/>
            <w:shd w:val="clear" w:color="auto" w:fill="auto"/>
          </w:tcPr>
          <w:p w:rsidR="002A244B" w:rsidRDefault="002A244B" w:rsidP="00E43944">
            <w:r>
              <w:t>1,2</w:t>
            </w:r>
          </w:p>
        </w:tc>
        <w:tc>
          <w:tcPr>
            <w:tcW w:w="1418" w:type="dxa"/>
            <w:shd w:val="clear" w:color="auto" w:fill="auto"/>
          </w:tcPr>
          <w:p w:rsidR="002A244B" w:rsidRDefault="002A244B" w:rsidP="00E43944">
            <w:r>
              <w:t>2,3</w:t>
            </w:r>
          </w:p>
        </w:tc>
      </w:tr>
    </w:tbl>
    <w:p w:rsidR="002A244B" w:rsidRDefault="002A244B" w:rsidP="002A244B"/>
    <w:p w:rsidR="002A244B" w:rsidRPr="00B01282" w:rsidRDefault="002A244B" w:rsidP="00A07B82">
      <w:pPr>
        <w:tabs>
          <w:tab w:val="left" w:pos="851"/>
        </w:tabs>
        <w:spacing w:line="360" w:lineRule="auto"/>
        <w:jc w:val="both"/>
      </w:pPr>
    </w:p>
    <w:p w:rsidR="00A07B82" w:rsidRPr="00B01282" w:rsidRDefault="00A07B82" w:rsidP="006C21B4">
      <w:pPr>
        <w:tabs>
          <w:tab w:val="left" w:pos="851"/>
        </w:tabs>
        <w:spacing w:line="360" w:lineRule="auto"/>
        <w:jc w:val="both"/>
      </w:pPr>
      <w:r w:rsidRPr="00B01282">
        <w:t xml:space="preserve">        Rodikliai rodė, kad  didžiausią dėmesį reikia skirti matematikos, rašymo, skaitymo mokinių žinių, gebėjimų ir įgūdžių stiprinimui. </w:t>
      </w:r>
      <w:r w:rsidRPr="00281C48">
        <w:t>2019 m. 4 ir 6 klasių mokinių</w:t>
      </w:r>
      <w:r w:rsidR="00234267" w:rsidRPr="00281C48">
        <w:t>,</w:t>
      </w:r>
      <w:r w:rsidRPr="00281C48">
        <w:t xml:space="preserve"> nepasiekusių patenkinamo mokinių pasiekimų lygio proc.</w:t>
      </w:r>
      <w:r w:rsidR="00234267" w:rsidRPr="00281C48">
        <w:t>,</w:t>
      </w:r>
      <w:r w:rsidRPr="00281C48">
        <w:t xml:space="preserve"> sumažėjo. 4 kl. mokiniai: matematika</w:t>
      </w:r>
      <w:r w:rsidRPr="00B01282">
        <w:t xml:space="preserve"> 0 proc., skaitymas 1,3 proc., rašymas 3,3 proc., pasaulio pažinimas 0,7 proc.  6 kl. mokiniai: matematika 4,5 proc., skaitymas 1,4 proc., rašymas 8,5 proc. (rodikliai nuo dalyvavusių savivaldybių skiriasi neženkliai). </w:t>
      </w:r>
    </w:p>
    <w:p w:rsidR="00A07B82" w:rsidRPr="00B01282" w:rsidRDefault="00A07B82" w:rsidP="006C21B4">
      <w:pPr>
        <w:tabs>
          <w:tab w:val="left" w:pos="851"/>
        </w:tabs>
        <w:spacing w:line="360" w:lineRule="auto"/>
        <w:jc w:val="both"/>
      </w:pPr>
      <w:r w:rsidRPr="00B01282">
        <w:lastRenderedPageBreak/>
        <w:t xml:space="preserve">      Mokinių pasiekimų patikrinimų duomenys kasmet analizuojami, aptariami mokyklų vadovų</w:t>
      </w:r>
    </w:p>
    <w:p w:rsidR="00A07B82" w:rsidRDefault="00A07B82" w:rsidP="006C21B4">
      <w:pPr>
        <w:spacing w:line="360" w:lineRule="auto"/>
        <w:jc w:val="both"/>
      </w:pPr>
      <w:r w:rsidRPr="00B01282">
        <w:t>pasitarimuose, mokytojų metodinių būrelių pasitarimuose, akcentuojami iškylantys iššūkiai, tariamasi dėl priemonių mokinių pasiekimams gerinti. Mokyklos, sudarydamos Ugdymo planus naujiems mokslo metams, skirdamos mokymo dalykui savaitinių valandų skaičių atsižvelgia ir  vadovaujasi savo mokyklos NMPP duomenimis, individualiais mokinių pasiekimų rodikliais.</w:t>
      </w:r>
    </w:p>
    <w:bookmarkEnd w:id="4"/>
    <w:p w:rsidR="00E2562B" w:rsidRDefault="00A93FA6" w:rsidP="00E2562B">
      <w:pPr>
        <w:tabs>
          <w:tab w:val="left" w:pos="851"/>
        </w:tabs>
        <w:spacing w:line="360" w:lineRule="auto"/>
        <w:jc w:val="both"/>
        <w:rPr>
          <w:b/>
        </w:rPr>
      </w:pPr>
      <w:r>
        <w:rPr>
          <w:b/>
        </w:rPr>
        <w:tab/>
      </w:r>
      <w:r w:rsidR="00E2562B">
        <w:rPr>
          <w:b/>
        </w:rPr>
        <w:t>4. Mokymosi sėkmingumas.</w:t>
      </w:r>
    </w:p>
    <w:p w:rsidR="00E2562B" w:rsidRDefault="00E2562B" w:rsidP="00E2562B">
      <w:pPr>
        <w:tabs>
          <w:tab w:val="left" w:pos="851"/>
        </w:tabs>
        <w:spacing w:line="360" w:lineRule="auto"/>
        <w:jc w:val="both"/>
      </w:pPr>
      <w:r>
        <w:tab/>
        <w:t xml:space="preserve">Mokymosi sėkmingumą parodo </w:t>
      </w:r>
      <w:r w:rsidRPr="00646861">
        <w:t>įvairių lygmenų išsilavinimo įgijimo mastai.</w:t>
      </w:r>
    </w:p>
    <w:p w:rsidR="00E2562B" w:rsidRDefault="00E2562B" w:rsidP="00E2562B">
      <w:pPr>
        <w:tabs>
          <w:tab w:val="left" w:pos="851"/>
        </w:tabs>
        <w:spacing w:line="360" w:lineRule="auto"/>
        <w:jc w:val="both"/>
      </w:pPr>
      <w:r>
        <w:tab/>
      </w:r>
      <w:r w:rsidRPr="00646861">
        <w:t>20</w:t>
      </w:r>
      <w:r w:rsidR="00B901C0">
        <w:t>20</w:t>
      </w:r>
      <w:r w:rsidRPr="00646861">
        <w:t xml:space="preserve"> m</w:t>
      </w:r>
      <w:r>
        <w:t>etais</w:t>
      </w:r>
      <w:r w:rsidRPr="00646861">
        <w:t xml:space="preserve"> pagrindinį išsilavinimą įgijusių mokinių dalis</w:t>
      </w:r>
      <w:r>
        <w:t xml:space="preserve"> </w:t>
      </w:r>
      <w:r w:rsidRPr="00646861">
        <w:t>savivaldybėje buvo</w:t>
      </w:r>
      <w:r>
        <w:t xml:space="preserve"> 9</w:t>
      </w:r>
      <w:r w:rsidR="00B901C0">
        <w:t>6</w:t>
      </w:r>
      <w:r>
        <w:t>,</w:t>
      </w:r>
      <w:r w:rsidR="00B901C0">
        <w:t>4</w:t>
      </w:r>
      <w:r>
        <w:t xml:space="preserve"> </w:t>
      </w:r>
      <w:r w:rsidRPr="00646861">
        <w:t>proc.</w:t>
      </w:r>
      <w:r>
        <w:t xml:space="preserve"> </w:t>
      </w:r>
      <w:r w:rsidRPr="00646861">
        <w:t xml:space="preserve"> </w:t>
      </w:r>
    </w:p>
    <w:p w:rsidR="00E2562B" w:rsidRDefault="00B901C0" w:rsidP="00E2562B">
      <w:pPr>
        <w:tabs>
          <w:tab w:val="left" w:pos="851"/>
        </w:tabs>
        <w:spacing w:line="360" w:lineRule="auto"/>
        <w:jc w:val="both"/>
      </w:pPr>
      <w:r>
        <w:tab/>
      </w:r>
      <w:r w:rsidR="00E2562B">
        <w:t>201</w:t>
      </w:r>
      <w:r>
        <w:t>6</w:t>
      </w:r>
      <w:r w:rsidR="00E2562B">
        <w:t>–20</w:t>
      </w:r>
      <w:r>
        <w:t>20</w:t>
      </w:r>
      <w:r w:rsidR="00E2562B">
        <w:t xml:space="preserve"> metais įgijusių pagrindinį išsilavinimą ir tais pačiais metais tęsiančių mokslą </w:t>
      </w:r>
      <w:r w:rsidR="00E2562B" w:rsidRPr="00281C48">
        <w:t>(</w:t>
      </w:r>
      <w:r w:rsidR="00234267" w:rsidRPr="00281C48">
        <w:t>tarp jų</w:t>
      </w:r>
      <w:r w:rsidR="00E2562B" w:rsidRPr="00281C48">
        <w:t xml:space="preserve"> </w:t>
      </w:r>
      <w:r w:rsidR="00E2562B">
        <w:t>ir besimokančių tik profesijos) dalis padidėjo  1,</w:t>
      </w:r>
      <w:r>
        <w:t>4</w:t>
      </w:r>
      <w:r w:rsidR="00E2562B">
        <w:t xml:space="preserve"> proc. </w:t>
      </w:r>
    </w:p>
    <w:p w:rsidR="00E2562B" w:rsidRDefault="00E2562B" w:rsidP="00E2562B">
      <w:pPr>
        <w:tabs>
          <w:tab w:val="left" w:pos="851"/>
        </w:tabs>
        <w:spacing w:line="360" w:lineRule="auto"/>
        <w:jc w:val="both"/>
      </w:pPr>
      <w:r>
        <w:tab/>
        <w:t>Nuo 201</w:t>
      </w:r>
      <w:r w:rsidR="00B901C0">
        <w:t>6</w:t>
      </w:r>
      <w:r>
        <w:t xml:space="preserve"> m. didėjo tęsiančių mokymąsi bendrojo ugdymo mokyklose (gimnazijose) dalis: </w:t>
      </w:r>
      <w:r w:rsidR="00B901C0">
        <w:t>tokių mokinių 2020 m. buvo 77,3 proc.</w:t>
      </w:r>
    </w:p>
    <w:p w:rsidR="00E2562B" w:rsidRDefault="00E2562B" w:rsidP="00E2562B">
      <w:pPr>
        <w:tabs>
          <w:tab w:val="left" w:pos="851"/>
        </w:tabs>
        <w:spacing w:line="360" w:lineRule="auto"/>
        <w:jc w:val="both"/>
      </w:pPr>
      <w:r>
        <w:tab/>
        <w:t>2015 m. pagrindinį išsilavinimą įgijusių mokinių pasiskirstymas pagal tolesnio mokymosi kryptis parodytas 14 diagramoje.</w:t>
      </w:r>
    </w:p>
    <w:p w:rsidR="00E2562B" w:rsidRPr="002D13B1" w:rsidRDefault="00B901C0" w:rsidP="00E2562B">
      <w:pPr>
        <w:tabs>
          <w:tab w:val="left" w:pos="851"/>
        </w:tabs>
        <w:spacing w:line="360" w:lineRule="auto"/>
        <w:jc w:val="both"/>
        <w:rPr>
          <w:sz w:val="16"/>
          <w:szCs w:val="16"/>
        </w:rPr>
      </w:pPr>
      <w:r>
        <w:tab/>
      </w:r>
      <w:r w:rsidR="00E2562B" w:rsidRPr="007E65D0">
        <w:t>Vidurinį išsilavinimą įgijusių mokinių dalis 201</w:t>
      </w:r>
      <w:r>
        <w:t>6</w:t>
      </w:r>
      <w:r w:rsidR="00E2562B">
        <w:t>–</w:t>
      </w:r>
      <w:r w:rsidR="00E2562B" w:rsidRPr="007E65D0">
        <w:t>20</w:t>
      </w:r>
      <w:r>
        <w:t>20</w:t>
      </w:r>
      <w:r w:rsidR="00E2562B" w:rsidRPr="007E65D0">
        <w:t xml:space="preserve"> m</w:t>
      </w:r>
      <w:r w:rsidR="00E2562B">
        <w:t>etais</w:t>
      </w:r>
      <w:r w:rsidR="00E2562B" w:rsidRPr="007E65D0">
        <w:t xml:space="preserve"> kito nežymiai – svyravo vidutiniškai tarp 9</w:t>
      </w:r>
      <w:r>
        <w:t>6</w:t>
      </w:r>
      <w:r w:rsidR="00E2562B">
        <w:t>,3–96,</w:t>
      </w:r>
      <w:r>
        <w:t>7</w:t>
      </w:r>
      <w:r w:rsidR="00E2562B">
        <w:t xml:space="preserve"> </w:t>
      </w:r>
      <w:r w:rsidR="00E2562B" w:rsidRPr="007E65D0">
        <w:t>proc.</w:t>
      </w:r>
      <w:r w:rsidR="00E2562B">
        <w:t xml:space="preserve"> </w:t>
      </w:r>
      <w:r w:rsidR="00E2562B" w:rsidRPr="007E65D0">
        <w:t xml:space="preserve">Palyginimui Lietuvos </w:t>
      </w:r>
      <w:r w:rsidR="00E2562B">
        <w:t>rodiklis</w:t>
      </w:r>
      <w:r w:rsidR="00E2562B" w:rsidRPr="007E65D0">
        <w:t xml:space="preserve"> 20</w:t>
      </w:r>
      <w:r>
        <w:t>20</w:t>
      </w:r>
      <w:r w:rsidR="00E2562B" w:rsidRPr="007E65D0">
        <w:t xml:space="preserve"> m</w:t>
      </w:r>
      <w:r w:rsidR="00E2562B">
        <w:t>etais</w:t>
      </w:r>
      <w:r w:rsidR="00E2562B" w:rsidRPr="007E65D0">
        <w:t xml:space="preserve"> </w:t>
      </w:r>
      <w:r w:rsidR="00E2562B">
        <w:t xml:space="preserve">– </w:t>
      </w:r>
      <w:r w:rsidR="00E2562B" w:rsidRPr="007E65D0">
        <w:t xml:space="preserve"> 9</w:t>
      </w:r>
      <w:r w:rsidR="00E2562B">
        <w:t>8</w:t>
      </w:r>
      <w:r w:rsidR="00E2562B" w:rsidRPr="007E65D0">
        <w:t>,3 proc.</w:t>
      </w:r>
      <w:r w:rsidR="00E2562B">
        <w:t xml:space="preserve"> </w:t>
      </w:r>
    </w:p>
    <w:p w:rsidR="00E2562B" w:rsidRDefault="00B901C0" w:rsidP="00E2562B">
      <w:pPr>
        <w:tabs>
          <w:tab w:val="left" w:pos="851"/>
        </w:tabs>
        <w:spacing w:line="360" w:lineRule="auto"/>
        <w:jc w:val="both"/>
      </w:pPr>
      <w:r>
        <w:tab/>
      </w:r>
      <w:r w:rsidR="00E2562B">
        <w:t>Įgijusių vidurinį išsilavinimą ir tais pačiais metais tęsiančiųjų mokslą dalis 20</w:t>
      </w:r>
      <w:r w:rsidR="00C17ABF">
        <w:t>20</w:t>
      </w:r>
      <w:r w:rsidR="00E2562B">
        <w:t xml:space="preserve"> m. – lyginant su 201</w:t>
      </w:r>
      <w:r w:rsidR="00C17ABF">
        <w:t>6</w:t>
      </w:r>
      <w:r w:rsidR="00E2562B">
        <w:t xml:space="preserve"> m. – sumažėjo </w:t>
      </w:r>
      <w:r w:rsidR="00C17ABF">
        <w:t>5</w:t>
      </w:r>
      <w:r w:rsidR="00E2562B">
        <w:t xml:space="preserve"> proc.    </w:t>
      </w:r>
      <w:r w:rsidR="00E2562B">
        <w:tab/>
      </w:r>
    </w:p>
    <w:p w:rsidR="00E2562B" w:rsidRDefault="00E2562B" w:rsidP="00E2562B">
      <w:pPr>
        <w:tabs>
          <w:tab w:val="left" w:pos="851"/>
        </w:tabs>
        <w:spacing w:line="360" w:lineRule="auto"/>
        <w:jc w:val="both"/>
      </w:pPr>
      <w:r>
        <w:tab/>
      </w:r>
      <w:r w:rsidR="00C17ABF">
        <w:t xml:space="preserve">Prastėjant brandos egzaminų rezultatams, ypač tų, kurie būtini stojant į aukštąsias mokyklas (matematikos, anglų kalbos) ir </w:t>
      </w:r>
      <w:r w:rsidR="000B0BA9">
        <w:t xml:space="preserve">tokių </w:t>
      </w:r>
      <w:r w:rsidR="00C17ABF">
        <w:t>egzaminų balų vidurkiams savivaldybėje nesiekiant respublikos vidurkių, jau kelinti metai mažėja ir įstojusių į aukštąs</w:t>
      </w:r>
      <w:r w:rsidR="00C17ABF" w:rsidRPr="00281C48">
        <w:t>ia</w:t>
      </w:r>
      <w:r w:rsidR="00234267" w:rsidRPr="00281C48">
        <w:t>s</w:t>
      </w:r>
      <w:r w:rsidR="00C17ABF" w:rsidRPr="00281C48">
        <w:t xml:space="preserve"> </w:t>
      </w:r>
      <w:r w:rsidR="00C17ABF">
        <w:t xml:space="preserve">mokyklas, ypač į valstybės finansuojamas vietas proc. Jei 2016 m. į aukštąsias mokyklas (universitetus) įstojo 36,8 proc. abiturientų, tai 2020 m. </w:t>
      </w:r>
      <w:r w:rsidR="0031726E">
        <w:t xml:space="preserve">– </w:t>
      </w:r>
      <w:r w:rsidR="00C17ABF">
        <w:t>26,4 proc.</w:t>
      </w:r>
    </w:p>
    <w:p w:rsidR="00E2562B" w:rsidRPr="00552D21" w:rsidRDefault="00E2562B" w:rsidP="00E2562B">
      <w:pPr>
        <w:spacing w:line="360" w:lineRule="auto"/>
        <w:ind w:firstLine="1296"/>
        <w:jc w:val="both"/>
      </w:pPr>
    </w:p>
    <w:p w:rsidR="008967E3" w:rsidRDefault="008967E3" w:rsidP="00E2562B">
      <w:pPr>
        <w:tabs>
          <w:tab w:val="left" w:pos="851"/>
        </w:tabs>
        <w:spacing w:line="360" w:lineRule="auto"/>
        <w:jc w:val="center"/>
        <w:sectPr w:rsidR="008967E3" w:rsidSect="008967E3">
          <w:headerReference w:type="even" r:id="rId33"/>
          <w:headerReference w:type="default" r:id="rId34"/>
          <w:headerReference w:type="first" r:id="rId35"/>
          <w:pgSz w:w="11906" w:h="16838"/>
          <w:pgMar w:top="1134" w:right="567" w:bottom="1134" w:left="1701" w:header="794" w:footer="709" w:gutter="0"/>
          <w:pgNumType w:start="1"/>
          <w:cols w:space="1296"/>
          <w:titlePg/>
          <w:docGrid w:linePitch="360"/>
        </w:sectPr>
      </w:pPr>
    </w:p>
    <w:p w:rsidR="00E2562B" w:rsidRPr="00B80B2E" w:rsidRDefault="00E2562B" w:rsidP="00E2562B">
      <w:pPr>
        <w:tabs>
          <w:tab w:val="left" w:pos="851"/>
        </w:tabs>
        <w:spacing w:line="360" w:lineRule="auto"/>
        <w:jc w:val="both"/>
        <w:rPr>
          <w:b/>
        </w:rPr>
      </w:pPr>
      <w:r w:rsidRPr="00B80B2E">
        <w:rPr>
          <w:b/>
        </w:rPr>
        <w:lastRenderedPageBreak/>
        <w:t xml:space="preserve">5. Mokyklų tinklo efektyvumas. </w:t>
      </w:r>
    </w:p>
    <w:p w:rsidR="00E2562B" w:rsidRPr="0031726E" w:rsidRDefault="00E2562B" w:rsidP="00E2562B">
      <w:pPr>
        <w:spacing w:line="360" w:lineRule="auto"/>
        <w:jc w:val="right"/>
        <w:rPr>
          <w:b/>
          <w:bCs/>
          <w:i/>
          <w:sz w:val="20"/>
          <w:szCs w:val="20"/>
        </w:rPr>
      </w:pPr>
      <w:r w:rsidRPr="0031726E">
        <w:rPr>
          <w:b/>
          <w:bCs/>
          <w:i/>
          <w:sz w:val="20"/>
          <w:szCs w:val="20"/>
        </w:rPr>
        <w:t>1</w:t>
      </w:r>
      <w:r w:rsidR="00D32D3A">
        <w:rPr>
          <w:b/>
          <w:bCs/>
          <w:i/>
          <w:sz w:val="20"/>
          <w:szCs w:val="20"/>
        </w:rPr>
        <w:t>5</w:t>
      </w:r>
      <w:r w:rsidRPr="0031726E">
        <w:rPr>
          <w:b/>
          <w:bCs/>
          <w:i/>
          <w:sz w:val="20"/>
          <w:szCs w:val="20"/>
        </w:rPr>
        <w:t xml:space="preserve"> lentelė. Klasių skaičius ir mokinių skaičius klasėse 20</w:t>
      </w:r>
      <w:r w:rsidR="0079754B" w:rsidRPr="0031726E">
        <w:rPr>
          <w:b/>
          <w:bCs/>
          <w:i/>
          <w:sz w:val="20"/>
          <w:szCs w:val="20"/>
        </w:rPr>
        <w:t>20</w:t>
      </w:r>
      <w:r w:rsidRPr="0031726E">
        <w:rPr>
          <w:b/>
          <w:bCs/>
          <w:i/>
          <w:sz w:val="20"/>
          <w:szCs w:val="20"/>
        </w:rPr>
        <w:t>–20</w:t>
      </w:r>
      <w:r w:rsidR="0079754B" w:rsidRPr="0031726E">
        <w:rPr>
          <w:b/>
          <w:bCs/>
          <w:i/>
          <w:sz w:val="20"/>
          <w:szCs w:val="20"/>
        </w:rPr>
        <w:t>2</w:t>
      </w:r>
      <w:r w:rsidRPr="0031726E">
        <w:rPr>
          <w:b/>
          <w:bCs/>
          <w:i/>
          <w:sz w:val="20"/>
          <w:szCs w:val="20"/>
        </w:rPr>
        <w:t>1 m. m</w:t>
      </w:r>
      <w:r w:rsidRPr="007767AC">
        <w:rPr>
          <w:b/>
          <w:bCs/>
          <w:i/>
          <w:sz w:val="20"/>
          <w:szCs w:val="20"/>
        </w:rPr>
        <w:t xml:space="preserve">. </w:t>
      </w:r>
      <w:r w:rsidR="0031726E" w:rsidRPr="007767AC">
        <w:rPr>
          <w:b/>
          <w:bCs/>
          <w:i/>
          <w:sz w:val="20"/>
          <w:szCs w:val="20"/>
        </w:rPr>
        <w:t xml:space="preserve">2020 m. rugsėjo 1 d. </w:t>
      </w:r>
      <w:r w:rsidR="00E213DE">
        <w:rPr>
          <w:b/>
          <w:bCs/>
          <w:i/>
          <w:sz w:val="20"/>
          <w:szCs w:val="20"/>
        </w:rPr>
        <w:t>duomenimis</w:t>
      </w:r>
    </w:p>
    <w:tbl>
      <w:tblPr>
        <w:tblW w:w="14823" w:type="dxa"/>
        <w:tblInd w:w="-350" w:type="dxa"/>
        <w:tblLayout w:type="fixed"/>
        <w:tblCellMar>
          <w:left w:w="0" w:type="dxa"/>
          <w:right w:w="0" w:type="dxa"/>
        </w:tblCellMar>
        <w:tblLook w:val="04A0" w:firstRow="1" w:lastRow="0" w:firstColumn="1" w:lastColumn="0" w:noHBand="0" w:noVBand="1"/>
      </w:tblPr>
      <w:tblGrid>
        <w:gridCol w:w="1494"/>
        <w:gridCol w:w="848"/>
        <w:gridCol w:w="25"/>
        <w:gridCol w:w="719"/>
        <w:gridCol w:w="571"/>
        <w:gridCol w:w="572"/>
        <w:gridCol w:w="572"/>
        <w:gridCol w:w="825"/>
        <w:gridCol w:w="572"/>
        <w:gridCol w:w="672"/>
        <w:gridCol w:w="572"/>
        <w:gridCol w:w="572"/>
        <w:gridCol w:w="553"/>
        <w:gridCol w:w="551"/>
        <w:gridCol w:w="1185"/>
        <w:gridCol w:w="540"/>
        <w:gridCol w:w="540"/>
        <w:gridCol w:w="920"/>
        <w:gridCol w:w="1259"/>
        <w:gridCol w:w="1246"/>
        <w:gridCol w:w="15"/>
      </w:tblGrid>
      <w:tr w:rsidR="0031726E" w:rsidTr="00336403">
        <w:trPr>
          <w:gridAfter w:val="1"/>
          <w:wAfter w:w="15" w:type="dxa"/>
          <w:trHeight w:val="1209"/>
        </w:trPr>
        <w:tc>
          <w:tcPr>
            <w:tcW w:w="2342" w:type="dxa"/>
            <w:gridSpan w:val="2"/>
            <w:tcBorders>
              <w:top w:val="single" w:sz="8" w:space="0" w:color="auto"/>
              <w:left w:val="single" w:sz="8" w:space="0" w:color="auto"/>
              <w:bottom w:val="single" w:sz="8" w:space="0" w:color="auto"/>
              <w:right w:val="single" w:sz="4" w:space="0" w:color="auto"/>
            </w:tcBorders>
            <w:hideMark/>
          </w:tcPr>
          <w:p w:rsidR="0031726E" w:rsidRDefault="0031726E" w:rsidP="008967E3">
            <w:pPr>
              <w:jc w:val="center"/>
              <w:rPr>
                <w:sz w:val="20"/>
                <w:szCs w:val="20"/>
              </w:rPr>
            </w:pPr>
            <w:r>
              <w:rPr>
                <w:sz w:val="20"/>
                <w:szCs w:val="20"/>
              </w:rPr>
              <w:t>Mokykla</w:t>
            </w:r>
          </w:p>
        </w:tc>
        <w:tc>
          <w:tcPr>
            <w:tcW w:w="25" w:type="dxa"/>
            <w:tcBorders>
              <w:top w:val="single" w:sz="8" w:space="0" w:color="auto"/>
              <w:left w:val="single" w:sz="4" w:space="0" w:color="auto"/>
              <w:bottom w:val="single" w:sz="8" w:space="0" w:color="auto"/>
              <w:right w:val="nil"/>
            </w:tcBorders>
          </w:tcPr>
          <w:p w:rsidR="0031726E" w:rsidRDefault="0031726E" w:rsidP="008967E3">
            <w:pPr>
              <w:jc w:val="center"/>
              <w:rPr>
                <w:sz w:val="20"/>
                <w:szCs w:val="20"/>
              </w:rPr>
            </w:pPr>
          </w:p>
        </w:tc>
        <w:tc>
          <w:tcPr>
            <w:tcW w:w="719" w:type="dxa"/>
            <w:tcBorders>
              <w:top w:val="single" w:sz="8" w:space="0" w:color="auto"/>
              <w:left w:val="nil"/>
              <w:bottom w:val="single" w:sz="8" w:space="0" w:color="auto"/>
              <w:right w:val="single" w:sz="8" w:space="0" w:color="auto"/>
            </w:tcBorders>
          </w:tcPr>
          <w:p w:rsidR="0031726E" w:rsidRDefault="0031726E" w:rsidP="008967E3">
            <w:pPr>
              <w:jc w:val="center"/>
            </w:pPr>
            <w:r>
              <w:rPr>
                <w:sz w:val="20"/>
                <w:szCs w:val="20"/>
              </w:rPr>
              <w:t>1 kl.</w:t>
            </w:r>
          </w:p>
          <w:p w:rsidR="0031726E" w:rsidRDefault="0031726E" w:rsidP="00336403">
            <w:pPr>
              <w:jc w:val="center"/>
            </w:pPr>
          </w:p>
        </w:tc>
        <w:tc>
          <w:tcPr>
            <w:tcW w:w="571"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2 kl.</w:t>
            </w:r>
          </w:p>
        </w:tc>
        <w:tc>
          <w:tcPr>
            <w:tcW w:w="5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3 kl.</w:t>
            </w:r>
          </w:p>
        </w:tc>
        <w:tc>
          <w:tcPr>
            <w:tcW w:w="5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4 kl.</w:t>
            </w:r>
          </w:p>
        </w:tc>
        <w:tc>
          <w:tcPr>
            <w:tcW w:w="825" w:type="dxa"/>
            <w:tcBorders>
              <w:top w:val="single" w:sz="8" w:space="0" w:color="auto"/>
              <w:left w:val="nil"/>
              <w:bottom w:val="single" w:sz="8" w:space="0" w:color="auto"/>
              <w:right w:val="single" w:sz="8" w:space="0" w:color="auto"/>
            </w:tcBorders>
            <w:hideMark/>
          </w:tcPr>
          <w:p w:rsidR="0031726E" w:rsidRDefault="0031726E" w:rsidP="008967E3">
            <w:pPr>
              <w:jc w:val="center"/>
              <w:rPr>
                <w:b/>
                <w:bCs/>
                <w:sz w:val="20"/>
                <w:szCs w:val="20"/>
              </w:rPr>
            </w:pPr>
            <w:r>
              <w:rPr>
                <w:b/>
                <w:bCs/>
                <w:sz w:val="20"/>
                <w:szCs w:val="20"/>
              </w:rPr>
              <w:t>Iš viso</w:t>
            </w:r>
          </w:p>
          <w:p w:rsidR="00336403" w:rsidRDefault="0031726E" w:rsidP="008967E3">
            <w:pPr>
              <w:jc w:val="center"/>
              <w:rPr>
                <w:b/>
                <w:sz w:val="20"/>
                <w:szCs w:val="20"/>
              </w:rPr>
            </w:pPr>
            <w:r>
              <w:rPr>
                <w:b/>
                <w:bCs/>
                <w:sz w:val="20"/>
                <w:szCs w:val="20"/>
              </w:rPr>
              <w:t>1–4 kl</w:t>
            </w:r>
            <w:r>
              <w:rPr>
                <w:b/>
                <w:sz w:val="20"/>
                <w:szCs w:val="20"/>
              </w:rPr>
              <w:t>./</w:t>
            </w:r>
          </w:p>
          <w:p w:rsidR="0031726E" w:rsidRDefault="0031726E" w:rsidP="008967E3">
            <w:pPr>
              <w:jc w:val="center"/>
            </w:pPr>
            <w:r>
              <w:rPr>
                <w:sz w:val="20"/>
                <w:szCs w:val="20"/>
              </w:rPr>
              <w:t>vidurkis</w:t>
            </w:r>
          </w:p>
          <w:p w:rsidR="0031726E" w:rsidRDefault="0031726E" w:rsidP="008967E3">
            <w:pPr>
              <w:jc w:val="center"/>
            </w:pPr>
          </w:p>
          <w:p w:rsidR="0031726E" w:rsidRDefault="0031726E" w:rsidP="008967E3">
            <w:pPr>
              <w:jc w:val="center"/>
            </w:pPr>
          </w:p>
        </w:tc>
        <w:tc>
          <w:tcPr>
            <w:tcW w:w="5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5 kl.</w:t>
            </w:r>
          </w:p>
        </w:tc>
        <w:tc>
          <w:tcPr>
            <w:tcW w:w="6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6 kl.</w:t>
            </w:r>
          </w:p>
        </w:tc>
        <w:tc>
          <w:tcPr>
            <w:tcW w:w="5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7 kl.</w:t>
            </w:r>
          </w:p>
        </w:tc>
        <w:tc>
          <w:tcPr>
            <w:tcW w:w="572"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8 kl.</w:t>
            </w:r>
          </w:p>
        </w:tc>
        <w:tc>
          <w:tcPr>
            <w:tcW w:w="553"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9 kl.</w:t>
            </w:r>
          </w:p>
        </w:tc>
        <w:tc>
          <w:tcPr>
            <w:tcW w:w="551"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10 kl.</w:t>
            </w:r>
          </w:p>
        </w:tc>
        <w:tc>
          <w:tcPr>
            <w:tcW w:w="1185" w:type="dxa"/>
            <w:tcBorders>
              <w:top w:val="single" w:sz="8" w:space="0" w:color="auto"/>
              <w:left w:val="nil"/>
              <w:bottom w:val="single" w:sz="8" w:space="0" w:color="auto"/>
              <w:right w:val="single" w:sz="8" w:space="0" w:color="auto"/>
            </w:tcBorders>
            <w:hideMark/>
          </w:tcPr>
          <w:p w:rsidR="0031726E" w:rsidRDefault="0031726E" w:rsidP="008967E3">
            <w:pPr>
              <w:jc w:val="center"/>
              <w:rPr>
                <w:b/>
                <w:bCs/>
                <w:sz w:val="20"/>
                <w:szCs w:val="20"/>
              </w:rPr>
            </w:pPr>
            <w:r>
              <w:rPr>
                <w:b/>
                <w:bCs/>
                <w:sz w:val="20"/>
                <w:szCs w:val="20"/>
              </w:rPr>
              <w:t>Iš viso</w:t>
            </w:r>
          </w:p>
          <w:p w:rsidR="0031726E" w:rsidRDefault="0031726E" w:rsidP="008967E3">
            <w:pPr>
              <w:jc w:val="center"/>
            </w:pPr>
            <w:r>
              <w:rPr>
                <w:b/>
                <w:bCs/>
                <w:sz w:val="20"/>
                <w:szCs w:val="20"/>
              </w:rPr>
              <w:t>5–10 kl</w:t>
            </w:r>
            <w:r>
              <w:rPr>
                <w:bCs/>
                <w:sz w:val="20"/>
                <w:szCs w:val="20"/>
              </w:rPr>
              <w:t>./</w:t>
            </w:r>
          </w:p>
          <w:p w:rsidR="0031726E" w:rsidRDefault="0031726E" w:rsidP="008967E3">
            <w:pPr>
              <w:jc w:val="center"/>
            </w:pPr>
            <w:r>
              <w:rPr>
                <w:sz w:val="20"/>
                <w:szCs w:val="20"/>
              </w:rPr>
              <w:t>vidurkis</w:t>
            </w:r>
          </w:p>
          <w:p w:rsidR="0031726E" w:rsidRDefault="0031726E" w:rsidP="008967E3">
            <w:pPr>
              <w:jc w:val="center"/>
              <w:rPr>
                <w:sz w:val="20"/>
                <w:szCs w:val="20"/>
              </w:rPr>
            </w:pPr>
          </w:p>
        </w:tc>
        <w:tc>
          <w:tcPr>
            <w:tcW w:w="540"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11 kl.</w:t>
            </w:r>
          </w:p>
        </w:tc>
        <w:tc>
          <w:tcPr>
            <w:tcW w:w="540" w:type="dxa"/>
            <w:tcBorders>
              <w:top w:val="single" w:sz="8" w:space="0" w:color="auto"/>
              <w:left w:val="nil"/>
              <w:bottom w:val="single" w:sz="8" w:space="0" w:color="auto"/>
              <w:right w:val="single" w:sz="8" w:space="0" w:color="auto"/>
            </w:tcBorders>
            <w:hideMark/>
          </w:tcPr>
          <w:p w:rsidR="0031726E" w:rsidRDefault="0031726E" w:rsidP="008967E3">
            <w:pPr>
              <w:jc w:val="center"/>
            </w:pPr>
            <w:r>
              <w:rPr>
                <w:sz w:val="20"/>
                <w:szCs w:val="20"/>
              </w:rPr>
              <w:t>12 kl.</w:t>
            </w:r>
          </w:p>
        </w:tc>
        <w:tc>
          <w:tcPr>
            <w:tcW w:w="920" w:type="dxa"/>
            <w:tcBorders>
              <w:top w:val="single" w:sz="8" w:space="0" w:color="auto"/>
              <w:left w:val="nil"/>
              <w:bottom w:val="single" w:sz="8" w:space="0" w:color="auto"/>
              <w:right w:val="single" w:sz="8" w:space="0" w:color="auto"/>
            </w:tcBorders>
            <w:hideMark/>
          </w:tcPr>
          <w:p w:rsidR="0031726E" w:rsidRPr="008967E3" w:rsidRDefault="0031726E" w:rsidP="008967E3">
            <w:pPr>
              <w:jc w:val="center"/>
              <w:rPr>
                <w:b/>
              </w:rPr>
            </w:pPr>
            <w:r w:rsidRPr="008967E3">
              <w:rPr>
                <w:b/>
                <w:sz w:val="20"/>
                <w:szCs w:val="20"/>
              </w:rPr>
              <w:t>Iš viso</w:t>
            </w:r>
          </w:p>
          <w:p w:rsidR="0031726E" w:rsidRDefault="0031726E" w:rsidP="008967E3">
            <w:pPr>
              <w:jc w:val="center"/>
              <w:rPr>
                <w:sz w:val="20"/>
                <w:szCs w:val="20"/>
              </w:rPr>
            </w:pPr>
            <w:r w:rsidRPr="008967E3">
              <w:rPr>
                <w:b/>
                <w:sz w:val="20"/>
                <w:szCs w:val="20"/>
              </w:rPr>
              <w:t>11–12 kl</w:t>
            </w:r>
            <w:r>
              <w:rPr>
                <w:sz w:val="20"/>
                <w:szCs w:val="20"/>
              </w:rPr>
              <w:t>.</w:t>
            </w:r>
            <w:r>
              <w:rPr>
                <w:b/>
                <w:sz w:val="20"/>
                <w:szCs w:val="20"/>
              </w:rPr>
              <w:t>/</w:t>
            </w:r>
          </w:p>
          <w:p w:rsidR="0031726E" w:rsidRDefault="0031726E" w:rsidP="008967E3">
            <w:pPr>
              <w:jc w:val="center"/>
            </w:pPr>
            <w:r>
              <w:rPr>
                <w:sz w:val="20"/>
                <w:szCs w:val="20"/>
              </w:rPr>
              <w:t>vidurkis</w:t>
            </w:r>
          </w:p>
        </w:tc>
        <w:tc>
          <w:tcPr>
            <w:tcW w:w="1259" w:type="dxa"/>
            <w:tcBorders>
              <w:top w:val="single" w:sz="8" w:space="0" w:color="auto"/>
              <w:left w:val="nil"/>
              <w:bottom w:val="single" w:sz="8" w:space="0" w:color="auto"/>
              <w:right w:val="single" w:sz="4" w:space="0" w:color="auto"/>
            </w:tcBorders>
            <w:hideMark/>
          </w:tcPr>
          <w:p w:rsidR="0031726E" w:rsidRDefault="0031726E" w:rsidP="008967E3">
            <w:pPr>
              <w:jc w:val="center"/>
              <w:rPr>
                <w:sz w:val="20"/>
                <w:szCs w:val="20"/>
              </w:rPr>
            </w:pPr>
            <w:r>
              <w:rPr>
                <w:sz w:val="20"/>
                <w:szCs w:val="20"/>
              </w:rPr>
              <w:t xml:space="preserve">Iš viso mokinių sk/klasių sk.: </w:t>
            </w:r>
            <w:r>
              <w:rPr>
                <w:b/>
                <w:bCs/>
                <w:sz w:val="20"/>
                <w:szCs w:val="20"/>
              </w:rPr>
              <w:t xml:space="preserve">2020–2021 m. </w:t>
            </w:r>
            <w:r w:rsidRPr="003C30D5">
              <w:rPr>
                <w:b/>
                <w:bCs/>
                <w:sz w:val="20"/>
                <w:szCs w:val="20"/>
              </w:rPr>
              <w:t>m</w:t>
            </w:r>
            <w:r>
              <w:rPr>
                <w:b/>
                <w:bCs/>
                <w:sz w:val="20"/>
                <w:szCs w:val="20"/>
              </w:rPr>
              <w:t xml:space="preserve">. </w:t>
            </w:r>
          </w:p>
          <w:p w:rsidR="0031726E" w:rsidRDefault="0031726E" w:rsidP="007F399B">
            <w:pPr>
              <w:jc w:val="center"/>
              <w:rPr>
                <w:sz w:val="20"/>
                <w:szCs w:val="20"/>
              </w:rPr>
            </w:pPr>
          </w:p>
        </w:tc>
        <w:tc>
          <w:tcPr>
            <w:tcW w:w="1246"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31726E" w:rsidRDefault="0031726E" w:rsidP="008967E3">
            <w:pPr>
              <w:jc w:val="center"/>
              <w:rPr>
                <w:sz w:val="20"/>
                <w:szCs w:val="20"/>
              </w:rPr>
            </w:pPr>
            <w:r>
              <w:rPr>
                <w:sz w:val="20"/>
                <w:szCs w:val="20"/>
              </w:rPr>
              <w:t xml:space="preserve">Iš viso mokinių sk/klasių sk: </w:t>
            </w:r>
          </w:p>
          <w:p w:rsidR="0031726E" w:rsidRDefault="0031726E" w:rsidP="008967E3">
            <w:pPr>
              <w:jc w:val="center"/>
              <w:rPr>
                <w:sz w:val="20"/>
                <w:szCs w:val="20"/>
              </w:rPr>
            </w:pPr>
            <w:r>
              <w:rPr>
                <w:b/>
                <w:bCs/>
                <w:sz w:val="20"/>
                <w:szCs w:val="20"/>
              </w:rPr>
              <w:t>2019–2020 m. m.</w:t>
            </w:r>
          </w:p>
          <w:p w:rsidR="0031726E" w:rsidRDefault="0031726E" w:rsidP="008967E3">
            <w:pPr>
              <w:jc w:val="center"/>
            </w:pPr>
          </w:p>
        </w:tc>
      </w:tr>
      <w:tr w:rsidR="0031726E" w:rsidTr="00336403">
        <w:trPr>
          <w:gridAfter w:val="1"/>
          <w:wAfter w:w="15" w:type="dxa"/>
          <w:trHeight w:val="463"/>
        </w:trPr>
        <w:tc>
          <w:tcPr>
            <w:tcW w:w="1494" w:type="dxa"/>
            <w:vMerge w:val="restart"/>
            <w:tcBorders>
              <w:top w:val="nil"/>
              <w:left w:val="single" w:sz="8" w:space="0" w:color="auto"/>
              <w:bottom w:val="single" w:sz="8" w:space="0" w:color="auto"/>
              <w:right w:val="single" w:sz="8" w:space="0" w:color="auto"/>
            </w:tcBorders>
            <w:hideMark/>
          </w:tcPr>
          <w:p w:rsidR="0031726E" w:rsidRPr="0031726E" w:rsidRDefault="0031726E" w:rsidP="008967E3">
            <w:pPr>
              <w:jc w:val="center"/>
              <w:rPr>
                <w:sz w:val="20"/>
                <w:szCs w:val="20"/>
              </w:rPr>
            </w:pPr>
            <w:r w:rsidRPr="0031726E">
              <w:rPr>
                <w:sz w:val="20"/>
                <w:szCs w:val="20"/>
              </w:rPr>
              <w:t>Antano Vienuolio progimnazija</w:t>
            </w:r>
          </w:p>
        </w:tc>
        <w:tc>
          <w:tcPr>
            <w:tcW w:w="848" w:type="dxa"/>
            <w:tcBorders>
              <w:top w:val="nil"/>
              <w:left w:val="nil"/>
              <w:bottom w:val="single" w:sz="8" w:space="0" w:color="auto"/>
              <w:right w:val="single" w:sz="4" w:space="0" w:color="auto"/>
            </w:tcBorders>
          </w:tcPr>
          <w:p w:rsidR="0031726E" w:rsidRPr="00FB4678" w:rsidRDefault="0031726E" w:rsidP="00336403">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1726E" w:rsidRPr="00FB4678" w:rsidRDefault="0031726E" w:rsidP="008967E3">
            <w:pPr>
              <w:jc w:val="center"/>
              <w:rPr>
                <w:sz w:val="16"/>
                <w:szCs w:val="16"/>
              </w:rPr>
            </w:pPr>
          </w:p>
        </w:tc>
        <w:tc>
          <w:tcPr>
            <w:tcW w:w="719" w:type="dxa"/>
            <w:tcBorders>
              <w:top w:val="nil"/>
              <w:left w:val="nil"/>
              <w:bottom w:val="single" w:sz="8" w:space="0" w:color="auto"/>
              <w:right w:val="single" w:sz="8" w:space="0" w:color="auto"/>
            </w:tcBorders>
          </w:tcPr>
          <w:p w:rsidR="0031726E" w:rsidRPr="00FB4678" w:rsidRDefault="0031726E" w:rsidP="008967E3">
            <w:pPr>
              <w:jc w:val="center"/>
            </w:pPr>
            <w:r w:rsidRPr="00FB4678">
              <w:t>48</w:t>
            </w:r>
          </w:p>
        </w:tc>
        <w:tc>
          <w:tcPr>
            <w:tcW w:w="571" w:type="dxa"/>
            <w:tcBorders>
              <w:top w:val="nil"/>
              <w:left w:val="nil"/>
              <w:bottom w:val="single" w:sz="8" w:space="0" w:color="auto"/>
              <w:right w:val="single" w:sz="8" w:space="0" w:color="auto"/>
            </w:tcBorders>
          </w:tcPr>
          <w:p w:rsidR="0031726E" w:rsidRPr="00FB4678" w:rsidRDefault="0031726E" w:rsidP="008967E3">
            <w:pPr>
              <w:jc w:val="center"/>
            </w:pPr>
            <w:r w:rsidRPr="00FB4678">
              <w:t>66</w:t>
            </w:r>
          </w:p>
        </w:tc>
        <w:tc>
          <w:tcPr>
            <w:tcW w:w="572" w:type="dxa"/>
            <w:tcBorders>
              <w:top w:val="nil"/>
              <w:left w:val="nil"/>
              <w:bottom w:val="single" w:sz="8" w:space="0" w:color="auto"/>
              <w:right w:val="single" w:sz="8" w:space="0" w:color="auto"/>
            </w:tcBorders>
          </w:tcPr>
          <w:p w:rsidR="0031726E" w:rsidRPr="00FB4678" w:rsidRDefault="0031726E" w:rsidP="008967E3">
            <w:pPr>
              <w:jc w:val="center"/>
            </w:pPr>
            <w:r w:rsidRPr="00FB4678">
              <w:t>54</w:t>
            </w:r>
          </w:p>
        </w:tc>
        <w:tc>
          <w:tcPr>
            <w:tcW w:w="572" w:type="dxa"/>
            <w:tcBorders>
              <w:top w:val="nil"/>
              <w:left w:val="nil"/>
              <w:bottom w:val="single" w:sz="8" w:space="0" w:color="auto"/>
              <w:right w:val="single" w:sz="8" w:space="0" w:color="auto"/>
            </w:tcBorders>
          </w:tcPr>
          <w:p w:rsidR="0031726E" w:rsidRPr="00FB4678" w:rsidRDefault="0031726E" w:rsidP="008967E3">
            <w:pPr>
              <w:jc w:val="center"/>
            </w:pPr>
            <w:r w:rsidRPr="00FB4678">
              <w:t>76</w:t>
            </w:r>
          </w:p>
        </w:tc>
        <w:tc>
          <w:tcPr>
            <w:tcW w:w="825" w:type="dxa"/>
            <w:tcBorders>
              <w:top w:val="nil"/>
              <w:left w:val="nil"/>
              <w:bottom w:val="single" w:sz="8" w:space="0" w:color="auto"/>
              <w:right w:val="single" w:sz="8" w:space="0" w:color="auto"/>
            </w:tcBorders>
          </w:tcPr>
          <w:p w:rsidR="0031726E" w:rsidRPr="00FB4678" w:rsidRDefault="0031726E" w:rsidP="008967E3">
            <w:pPr>
              <w:jc w:val="center"/>
              <w:rPr>
                <w:b/>
              </w:rPr>
            </w:pPr>
            <w:r w:rsidRPr="00FB4678">
              <w:rPr>
                <w:b/>
              </w:rPr>
              <w:t>244/24</w:t>
            </w:r>
          </w:p>
        </w:tc>
        <w:tc>
          <w:tcPr>
            <w:tcW w:w="572" w:type="dxa"/>
            <w:tcBorders>
              <w:top w:val="nil"/>
              <w:left w:val="nil"/>
              <w:bottom w:val="single" w:sz="8" w:space="0" w:color="auto"/>
              <w:right w:val="single" w:sz="8" w:space="0" w:color="auto"/>
            </w:tcBorders>
          </w:tcPr>
          <w:p w:rsidR="0031726E" w:rsidRPr="00FB4678" w:rsidRDefault="0031726E" w:rsidP="008967E3">
            <w:pPr>
              <w:jc w:val="center"/>
            </w:pPr>
            <w:r w:rsidRPr="00FB4678">
              <w:t>56</w:t>
            </w:r>
          </w:p>
        </w:tc>
        <w:tc>
          <w:tcPr>
            <w:tcW w:w="672" w:type="dxa"/>
            <w:tcBorders>
              <w:top w:val="nil"/>
              <w:left w:val="nil"/>
              <w:bottom w:val="single" w:sz="8" w:space="0" w:color="auto"/>
              <w:right w:val="single" w:sz="8" w:space="0" w:color="auto"/>
            </w:tcBorders>
          </w:tcPr>
          <w:p w:rsidR="0031726E" w:rsidRPr="00FB4678" w:rsidRDefault="0031726E" w:rsidP="008967E3">
            <w:pPr>
              <w:jc w:val="center"/>
            </w:pPr>
            <w:r w:rsidRPr="00FB4678">
              <w:t>62</w:t>
            </w:r>
          </w:p>
        </w:tc>
        <w:tc>
          <w:tcPr>
            <w:tcW w:w="572" w:type="dxa"/>
            <w:tcBorders>
              <w:top w:val="nil"/>
              <w:left w:val="nil"/>
              <w:bottom w:val="single" w:sz="8" w:space="0" w:color="auto"/>
              <w:right w:val="single" w:sz="8" w:space="0" w:color="auto"/>
            </w:tcBorders>
          </w:tcPr>
          <w:p w:rsidR="0031726E" w:rsidRPr="00FB4678" w:rsidRDefault="0031726E" w:rsidP="008967E3">
            <w:pPr>
              <w:jc w:val="center"/>
            </w:pPr>
            <w:r w:rsidRPr="00FB4678">
              <w:t>58</w:t>
            </w:r>
          </w:p>
        </w:tc>
        <w:tc>
          <w:tcPr>
            <w:tcW w:w="572" w:type="dxa"/>
            <w:tcBorders>
              <w:top w:val="nil"/>
              <w:left w:val="nil"/>
              <w:bottom w:val="single" w:sz="8" w:space="0" w:color="auto"/>
              <w:right w:val="single" w:sz="8" w:space="0" w:color="auto"/>
            </w:tcBorders>
          </w:tcPr>
          <w:p w:rsidR="0031726E" w:rsidRPr="00FB4678" w:rsidRDefault="0031726E" w:rsidP="008967E3">
            <w:pPr>
              <w:jc w:val="center"/>
            </w:pPr>
            <w:r w:rsidRPr="00FB4678">
              <w:t>59</w:t>
            </w:r>
          </w:p>
        </w:tc>
        <w:tc>
          <w:tcPr>
            <w:tcW w:w="553" w:type="dxa"/>
            <w:tcBorders>
              <w:top w:val="nil"/>
              <w:left w:val="nil"/>
              <w:bottom w:val="single" w:sz="8" w:space="0" w:color="auto"/>
              <w:right w:val="single" w:sz="8" w:space="0" w:color="auto"/>
            </w:tcBorders>
          </w:tcPr>
          <w:p w:rsidR="0031726E" w:rsidRDefault="0031726E" w:rsidP="008967E3">
            <w:pPr>
              <w:jc w:val="center"/>
            </w:pPr>
          </w:p>
        </w:tc>
        <w:tc>
          <w:tcPr>
            <w:tcW w:w="551" w:type="dxa"/>
            <w:tcBorders>
              <w:top w:val="nil"/>
              <w:left w:val="nil"/>
              <w:bottom w:val="single" w:sz="8" w:space="0" w:color="auto"/>
              <w:right w:val="single" w:sz="8" w:space="0" w:color="auto"/>
            </w:tcBorders>
          </w:tcPr>
          <w:p w:rsidR="0031726E" w:rsidRDefault="0031726E" w:rsidP="008967E3">
            <w:pPr>
              <w:jc w:val="center"/>
            </w:pPr>
          </w:p>
        </w:tc>
        <w:tc>
          <w:tcPr>
            <w:tcW w:w="1185" w:type="dxa"/>
            <w:tcBorders>
              <w:top w:val="nil"/>
              <w:left w:val="nil"/>
              <w:bottom w:val="single" w:sz="8" w:space="0" w:color="auto"/>
              <w:right w:val="single" w:sz="8" w:space="0" w:color="auto"/>
            </w:tcBorders>
          </w:tcPr>
          <w:p w:rsidR="0031726E" w:rsidRPr="007C5D71" w:rsidRDefault="0031726E" w:rsidP="008967E3">
            <w:pPr>
              <w:jc w:val="center"/>
              <w:rPr>
                <w:b/>
              </w:rPr>
            </w:pPr>
            <w:r w:rsidRPr="007C5D71">
              <w:rPr>
                <w:b/>
              </w:rPr>
              <w:t>235/24</w:t>
            </w:r>
          </w:p>
        </w:tc>
        <w:tc>
          <w:tcPr>
            <w:tcW w:w="540" w:type="dxa"/>
            <w:tcBorders>
              <w:top w:val="nil"/>
              <w:left w:val="nil"/>
              <w:bottom w:val="single" w:sz="8" w:space="0" w:color="auto"/>
              <w:right w:val="single" w:sz="8" w:space="0" w:color="auto"/>
            </w:tcBorders>
          </w:tcPr>
          <w:p w:rsidR="0031726E" w:rsidRDefault="0031726E" w:rsidP="008967E3">
            <w:pPr>
              <w:jc w:val="center"/>
            </w:pPr>
          </w:p>
        </w:tc>
        <w:tc>
          <w:tcPr>
            <w:tcW w:w="540" w:type="dxa"/>
            <w:tcBorders>
              <w:top w:val="nil"/>
              <w:left w:val="nil"/>
              <w:bottom w:val="single" w:sz="8" w:space="0" w:color="auto"/>
              <w:right w:val="single" w:sz="8" w:space="0" w:color="auto"/>
            </w:tcBorders>
          </w:tcPr>
          <w:p w:rsidR="0031726E" w:rsidRDefault="0031726E" w:rsidP="008967E3">
            <w:pPr>
              <w:jc w:val="center"/>
            </w:pPr>
          </w:p>
        </w:tc>
        <w:tc>
          <w:tcPr>
            <w:tcW w:w="920" w:type="dxa"/>
            <w:tcBorders>
              <w:top w:val="nil"/>
              <w:left w:val="nil"/>
              <w:bottom w:val="single" w:sz="8" w:space="0" w:color="auto"/>
              <w:right w:val="single" w:sz="8" w:space="0" w:color="auto"/>
            </w:tcBorders>
          </w:tcPr>
          <w:p w:rsidR="0031726E" w:rsidRDefault="0031726E" w:rsidP="008967E3">
            <w:pPr>
              <w:jc w:val="center"/>
            </w:pPr>
          </w:p>
        </w:tc>
        <w:tc>
          <w:tcPr>
            <w:tcW w:w="1259" w:type="dxa"/>
            <w:tcBorders>
              <w:top w:val="nil"/>
              <w:left w:val="nil"/>
              <w:bottom w:val="single" w:sz="8" w:space="0" w:color="auto"/>
              <w:right w:val="single" w:sz="4" w:space="0" w:color="auto"/>
            </w:tcBorders>
          </w:tcPr>
          <w:p w:rsidR="0031726E" w:rsidRPr="0031726E" w:rsidRDefault="0031726E" w:rsidP="00015C44">
            <w:pPr>
              <w:jc w:val="center"/>
              <w:rPr>
                <w:b/>
                <w:color w:val="FF0000"/>
              </w:rPr>
            </w:pPr>
            <w:r w:rsidRPr="0031726E">
              <w:rPr>
                <w:b/>
                <w:color w:val="FF0000"/>
              </w:rPr>
              <w:t xml:space="preserve">479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1726E" w:rsidRPr="0031726E" w:rsidRDefault="0031726E" w:rsidP="008967E3">
            <w:pPr>
              <w:jc w:val="center"/>
              <w:rPr>
                <w:b/>
              </w:rPr>
            </w:pPr>
            <w:r w:rsidRPr="0031726E">
              <w:rPr>
                <w:b/>
              </w:rPr>
              <w:t>509</w:t>
            </w:r>
          </w:p>
        </w:tc>
      </w:tr>
      <w:tr w:rsidR="0031726E" w:rsidTr="00336403">
        <w:trPr>
          <w:gridAfter w:val="1"/>
          <w:wAfter w:w="15" w:type="dxa"/>
          <w:trHeight w:val="326"/>
        </w:trPr>
        <w:tc>
          <w:tcPr>
            <w:tcW w:w="1494" w:type="dxa"/>
            <w:vMerge/>
            <w:tcBorders>
              <w:top w:val="nil"/>
              <w:left w:val="single" w:sz="8" w:space="0" w:color="auto"/>
              <w:bottom w:val="nil"/>
              <w:right w:val="single" w:sz="8" w:space="0" w:color="auto"/>
            </w:tcBorders>
            <w:vAlign w:val="center"/>
            <w:hideMark/>
          </w:tcPr>
          <w:p w:rsidR="0031726E" w:rsidRDefault="0031726E" w:rsidP="008967E3">
            <w:pPr>
              <w:jc w:val="center"/>
            </w:pPr>
          </w:p>
        </w:tc>
        <w:tc>
          <w:tcPr>
            <w:tcW w:w="848" w:type="dxa"/>
            <w:tcBorders>
              <w:top w:val="nil"/>
              <w:left w:val="nil"/>
              <w:bottom w:val="nil"/>
              <w:right w:val="single" w:sz="4" w:space="0" w:color="auto"/>
            </w:tcBorders>
          </w:tcPr>
          <w:p w:rsidR="0031726E" w:rsidRPr="003C30D5" w:rsidRDefault="0031726E" w:rsidP="00336403">
            <w:pPr>
              <w:rPr>
                <w:sz w:val="16"/>
                <w:szCs w:val="16"/>
              </w:rPr>
            </w:pPr>
            <w:r>
              <w:rPr>
                <w:sz w:val="16"/>
                <w:szCs w:val="16"/>
              </w:rPr>
              <w:t>Klasių sk.</w:t>
            </w:r>
          </w:p>
        </w:tc>
        <w:tc>
          <w:tcPr>
            <w:tcW w:w="25" w:type="dxa"/>
            <w:tcBorders>
              <w:top w:val="nil"/>
              <w:left w:val="single" w:sz="4" w:space="0" w:color="auto"/>
              <w:bottom w:val="nil"/>
              <w:right w:val="nil"/>
            </w:tcBorders>
          </w:tcPr>
          <w:p w:rsidR="0031726E" w:rsidRPr="003C30D5" w:rsidRDefault="0031726E" w:rsidP="008967E3">
            <w:pPr>
              <w:jc w:val="center"/>
              <w:rPr>
                <w:sz w:val="16"/>
                <w:szCs w:val="16"/>
              </w:rPr>
            </w:pPr>
          </w:p>
        </w:tc>
        <w:tc>
          <w:tcPr>
            <w:tcW w:w="719" w:type="dxa"/>
            <w:tcBorders>
              <w:top w:val="nil"/>
              <w:left w:val="nil"/>
              <w:bottom w:val="nil"/>
              <w:right w:val="single" w:sz="8" w:space="0" w:color="auto"/>
            </w:tcBorders>
          </w:tcPr>
          <w:p w:rsidR="0031726E" w:rsidRPr="0010599B" w:rsidRDefault="0031726E" w:rsidP="008967E3">
            <w:pPr>
              <w:jc w:val="center"/>
            </w:pPr>
            <w:r>
              <w:t>2</w:t>
            </w:r>
          </w:p>
        </w:tc>
        <w:tc>
          <w:tcPr>
            <w:tcW w:w="571" w:type="dxa"/>
            <w:tcBorders>
              <w:top w:val="nil"/>
              <w:left w:val="nil"/>
              <w:bottom w:val="nil"/>
              <w:right w:val="single" w:sz="8" w:space="0" w:color="auto"/>
            </w:tcBorders>
          </w:tcPr>
          <w:p w:rsidR="0031726E" w:rsidRDefault="0031726E" w:rsidP="008967E3">
            <w:pPr>
              <w:jc w:val="center"/>
            </w:pPr>
            <w:r>
              <w:t>3</w:t>
            </w:r>
          </w:p>
        </w:tc>
        <w:tc>
          <w:tcPr>
            <w:tcW w:w="572" w:type="dxa"/>
            <w:tcBorders>
              <w:top w:val="nil"/>
              <w:left w:val="nil"/>
              <w:bottom w:val="nil"/>
              <w:right w:val="single" w:sz="8" w:space="0" w:color="auto"/>
            </w:tcBorders>
          </w:tcPr>
          <w:p w:rsidR="0031726E" w:rsidRDefault="0031726E" w:rsidP="008967E3">
            <w:pPr>
              <w:jc w:val="center"/>
            </w:pPr>
            <w:r>
              <w:t>2</w:t>
            </w:r>
          </w:p>
        </w:tc>
        <w:tc>
          <w:tcPr>
            <w:tcW w:w="572" w:type="dxa"/>
            <w:tcBorders>
              <w:top w:val="nil"/>
              <w:left w:val="nil"/>
              <w:bottom w:val="nil"/>
              <w:right w:val="single" w:sz="8" w:space="0" w:color="auto"/>
            </w:tcBorders>
          </w:tcPr>
          <w:p w:rsidR="0031726E" w:rsidRDefault="0031726E" w:rsidP="008967E3">
            <w:pPr>
              <w:jc w:val="center"/>
            </w:pPr>
            <w:r>
              <w:t>3</w:t>
            </w:r>
          </w:p>
        </w:tc>
        <w:tc>
          <w:tcPr>
            <w:tcW w:w="825" w:type="dxa"/>
            <w:tcBorders>
              <w:top w:val="nil"/>
              <w:left w:val="nil"/>
              <w:bottom w:val="nil"/>
              <w:right w:val="single" w:sz="8" w:space="0" w:color="auto"/>
            </w:tcBorders>
          </w:tcPr>
          <w:p w:rsidR="0031726E" w:rsidRDefault="0031726E" w:rsidP="008967E3">
            <w:pPr>
              <w:jc w:val="center"/>
              <w:rPr>
                <w:b/>
              </w:rPr>
            </w:pPr>
            <w:r>
              <w:rPr>
                <w:b/>
              </w:rPr>
              <w:t>10</w:t>
            </w:r>
          </w:p>
        </w:tc>
        <w:tc>
          <w:tcPr>
            <w:tcW w:w="572" w:type="dxa"/>
            <w:tcBorders>
              <w:top w:val="nil"/>
              <w:left w:val="nil"/>
              <w:bottom w:val="nil"/>
              <w:right w:val="single" w:sz="8" w:space="0" w:color="auto"/>
            </w:tcBorders>
          </w:tcPr>
          <w:p w:rsidR="0031726E" w:rsidRDefault="0031726E" w:rsidP="008967E3">
            <w:pPr>
              <w:jc w:val="center"/>
            </w:pPr>
            <w:r>
              <w:t>2</w:t>
            </w:r>
          </w:p>
        </w:tc>
        <w:tc>
          <w:tcPr>
            <w:tcW w:w="672" w:type="dxa"/>
            <w:tcBorders>
              <w:top w:val="nil"/>
              <w:left w:val="nil"/>
              <w:bottom w:val="nil"/>
              <w:right w:val="single" w:sz="8" w:space="0" w:color="auto"/>
            </w:tcBorders>
          </w:tcPr>
          <w:p w:rsidR="0031726E" w:rsidRDefault="0031726E" w:rsidP="008967E3">
            <w:pPr>
              <w:jc w:val="center"/>
            </w:pPr>
            <w:r>
              <w:t>3</w:t>
            </w:r>
          </w:p>
        </w:tc>
        <w:tc>
          <w:tcPr>
            <w:tcW w:w="572" w:type="dxa"/>
            <w:tcBorders>
              <w:top w:val="nil"/>
              <w:left w:val="nil"/>
              <w:bottom w:val="nil"/>
              <w:right w:val="single" w:sz="8" w:space="0" w:color="auto"/>
            </w:tcBorders>
          </w:tcPr>
          <w:p w:rsidR="0031726E" w:rsidRDefault="0031726E" w:rsidP="008967E3">
            <w:pPr>
              <w:jc w:val="center"/>
            </w:pPr>
            <w:r>
              <w:t>3</w:t>
            </w:r>
          </w:p>
        </w:tc>
        <w:tc>
          <w:tcPr>
            <w:tcW w:w="572" w:type="dxa"/>
            <w:tcBorders>
              <w:top w:val="nil"/>
              <w:left w:val="nil"/>
              <w:bottom w:val="nil"/>
              <w:right w:val="single" w:sz="8" w:space="0" w:color="auto"/>
            </w:tcBorders>
          </w:tcPr>
          <w:p w:rsidR="0031726E" w:rsidRDefault="0031726E" w:rsidP="008967E3">
            <w:pPr>
              <w:jc w:val="center"/>
            </w:pPr>
            <w:r>
              <w:t>2</w:t>
            </w:r>
          </w:p>
        </w:tc>
        <w:tc>
          <w:tcPr>
            <w:tcW w:w="553" w:type="dxa"/>
            <w:tcBorders>
              <w:top w:val="nil"/>
              <w:left w:val="nil"/>
              <w:bottom w:val="nil"/>
              <w:right w:val="single" w:sz="8" w:space="0" w:color="auto"/>
            </w:tcBorders>
          </w:tcPr>
          <w:p w:rsidR="0031726E" w:rsidRDefault="0031726E" w:rsidP="008967E3">
            <w:pPr>
              <w:jc w:val="center"/>
            </w:pPr>
          </w:p>
        </w:tc>
        <w:tc>
          <w:tcPr>
            <w:tcW w:w="551" w:type="dxa"/>
            <w:tcBorders>
              <w:top w:val="nil"/>
              <w:left w:val="nil"/>
              <w:bottom w:val="nil"/>
              <w:right w:val="single" w:sz="8" w:space="0" w:color="auto"/>
            </w:tcBorders>
          </w:tcPr>
          <w:p w:rsidR="0031726E" w:rsidRDefault="0031726E" w:rsidP="008967E3">
            <w:pPr>
              <w:jc w:val="center"/>
            </w:pPr>
          </w:p>
        </w:tc>
        <w:tc>
          <w:tcPr>
            <w:tcW w:w="1185" w:type="dxa"/>
            <w:tcBorders>
              <w:top w:val="nil"/>
              <w:left w:val="nil"/>
              <w:bottom w:val="nil"/>
              <w:right w:val="single" w:sz="8" w:space="0" w:color="auto"/>
            </w:tcBorders>
          </w:tcPr>
          <w:p w:rsidR="0031726E" w:rsidRDefault="0031726E" w:rsidP="008967E3">
            <w:pPr>
              <w:jc w:val="center"/>
              <w:rPr>
                <w:b/>
                <w:sz w:val="28"/>
                <w:szCs w:val="28"/>
              </w:rPr>
            </w:pPr>
            <w:r>
              <w:rPr>
                <w:b/>
                <w:sz w:val="28"/>
                <w:szCs w:val="28"/>
              </w:rPr>
              <w:t>10</w:t>
            </w:r>
          </w:p>
        </w:tc>
        <w:tc>
          <w:tcPr>
            <w:tcW w:w="540" w:type="dxa"/>
            <w:tcBorders>
              <w:top w:val="nil"/>
              <w:left w:val="nil"/>
              <w:bottom w:val="nil"/>
              <w:right w:val="single" w:sz="8" w:space="0" w:color="auto"/>
            </w:tcBorders>
          </w:tcPr>
          <w:p w:rsidR="0031726E" w:rsidRDefault="0031726E" w:rsidP="008967E3">
            <w:pPr>
              <w:jc w:val="center"/>
            </w:pPr>
          </w:p>
        </w:tc>
        <w:tc>
          <w:tcPr>
            <w:tcW w:w="540" w:type="dxa"/>
            <w:tcBorders>
              <w:top w:val="nil"/>
              <w:left w:val="nil"/>
              <w:bottom w:val="nil"/>
              <w:right w:val="single" w:sz="8" w:space="0" w:color="auto"/>
            </w:tcBorders>
          </w:tcPr>
          <w:p w:rsidR="0031726E" w:rsidRDefault="0031726E" w:rsidP="008967E3">
            <w:pPr>
              <w:jc w:val="center"/>
            </w:pPr>
          </w:p>
        </w:tc>
        <w:tc>
          <w:tcPr>
            <w:tcW w:w="920" w:type="dxa"/>
            <w:tcBorders>
              <w:top w:val="nil"/>
              <w:left w:val="nil"/>
              <w:bottom w:val="nil"/>
              <w:right w:val="single" w:sz="8" w:space="0" w:color="auto"/>
            </w:tcBorders>
          </w:tcPr>
          <w:p w:rsidR="0031726E" w:rsidRDefault="0031726E" w:rsidP="008967E3">
            <w:pPr>
              <w:jc w:val="center"/>
            </w:pPr>
          </w:p>
        </w:tc>
        <w:tc>
          <w:tcPr>
            <w:tcW w:w="1259" w:type="dxa"/>
            <w:tcBorders>
              <w:top w:val="nil"/>
              <w:left w:val="nil"/>
              <w:bottom w:val="nil"/>
              <w:right w:val="single" w:sz="4" w:space="0" w:color="auto"/>
            </w:tcBorders>
          </w:tcPr>
          <w:p w:rsidR="0031726E" w:rsidRPr="0031726E" w:rsidRDefault="0031726E" w:rsidP="008967E3">
            <w:pPr>
              <w:jc w:val="center"/>
              <w:rPr>
                <w:b/>
              </w:rPr>
            </w:pPr>
            <w:r w:rsidRPr="0031726E">
              <w:rPr>
                <w:b/>
              </w:rPr>
              <w:t>20</w:t>
            </w:r>
          </w:p>
        </w:tc>
        <w:tc>
          <w:tcPr>
            <w:tcW w:w="1246" w:type="dxa"/>
            <w:tcBorders>
              <w:top w:val="nil"/>
              <w:left w:val="nil"/>
              <w:bottom w:val="nil"/>
              <w:right w:val="single" w:sz="4" w:space="0" w:color="auto"/>
            </w:tcBorders>
            <w:tcMar>
              <w:top w:w="0" w:type="dxa"/>
              <w:left w:w="108" w:type="dxa"/>
              <w:bottom w:w="0" w:type="dxa"/>
              <w:right w:w="108" w:type="dxa"/>
            </w:tcMar>
          </w:tcPr>
          <w:p w:rsidR="0031726E" w:rsidRPr="0031726E" w:rsidRDefault="0031726E" w:rsidP="008967E3">
            <w:pPr>
              <w:jc w:val="center"/>
              <w:rPr>
                <w:b/>
              </w:rPr>
            </w:pPr>
            <w:r w:rsidRPr="0031726E">
              <w:rPr>
                <w:b/>
              </w:rPr>
              <w:t>21</w:t>
            </w:r>
          </w:p>
        </w:tc>
      </w:tr>
      <w:tr w:rsidR="0031726E" w:rsidTr="00336403">
        <w:trPr>
          <w:gridAfter w:val="1"/>
          <w:wAfter w:w="15" w:type="dxa"/>
          <w:trHeight w:val="80"/>
        </w:trPr>
        <w:tc>
          <w:tcPr>
            <w:tcW w:w="1494" w:type="dxa"/>
            <w:tcBorders>
              <w:top w:val="nil"/>
              <w:left w:val="single" w:sz="8" w:space="0" w:color="auto"/>
              <w:bottom w:val="single" w:sz="8" w:space="0" w:color="auto"/>
              <w:right w:val="single" w:sz="8" w:space="0" w:color="auto"/>
            </w:tcBorders>
            <w:vAlign w:val="center"/>
          </w:tcPr>
          <w:p w:rsidR="0031726E" w:rsidRDefault="0031726E" w:rsidP="008967E3">
            <w:pPr>
              <w:jc w:val="center"/>
            </w:pPr>
          </w:p>
        </w:tc>
        <w:tc>
          <w:tcPr>
            <w:tcW w:w="848" w:type="dxa"/>
            <w:tcBorders>
              <w:top w:val="nil"/>
              <w:left w:val="nil"/>
              <w:bottom w:val="single" w:sz="8" w:space="0" w:color="auto"/>
              <w:right w:val="single" w:sz="4" w:space="0" w:color="auto"/>
            </w:tcBorders>
          </w:tcPr>
          <w:p w:rsidR="0031726E" w:rsidRPr="003C30D5" w:rsidRDefault="0031726E" w:rsidP="008967E3">
            <w:pPr>
              <w:jc w:val="center"/>
              <w:rPr>
                <w:sz w:val="16"/>
                <w:szCs w:val="16"/>
              </w:rPr>
            </w:pPr>
          </w:p>
        </w:tc>
        <w:tc>
          <w:tcPr>
            <w:tcW w:w="25" w:type="dxa"/>
            <w:tcBorders>
              <w:top w:val="nil"/>
              <w:left w:val="single" w:sz="4" w:space="0" w:color="auto"/>
              <w:bottom w:val="single" w:sz="8" w:space="0" w:color="auto"/>
              <w:right w:val="nil"/>
            </w:tcBorders>
          </w:tcPr>
          <w:p w:rsidR="0031726E" w:rsidRPr="003C30D5" w:rsidRDefault="0031726E" w:rsidP="008967E3">
            <w:pPr>
              <w:jc w:val="center"/>
              <w:rPr>
                <w:sz w:val="16"/>
                <w:szCs w:val="16"/>
              </w:rPr>
            </w:pPr>
          </w:p>
        </w:tc>
        <w:tc>
          <w:tcPr>
            <w:tcW w:w="719" w:type="dxa"/>
            <w:tcBorders>
              <w:top w:val="nil"/>
              <w:left w:val="nil"/>
              <w:bottom w:val="single" w:sz="8" w:space="0" w:color="auto"/>
              <w:right w:val="single" w:sz="8" w:space="0" w:color="auto"/>
            </w:tcBorders>
          </w:tcPr>
          <w:p w:rsidR="0031726E" w:rsidRPr="003C30D5" w:rsidRDefault="0031726E" w:rsidP="008967E3">
            <w:pPr>
              <w:jc w:val="center"/>
              <w:rPr>
                <w:sz w:val="16"/>
                <w:szCs w:val="16"/>
              </w:rPr>
            </w:pPr>
          </w:p>
        </w:tc>
        <w:tc>
          <w:tcPr>
            <w:tcW w:w="571" w:type="dxa"/>
            <w:tcBorders>
              <w:top w:val="nil"/>
              <w:left w:val="nil"/>
              <w:bottom w:val="single" w:sz="8" w:space="0" w:color="auto"/>
              <w:right w:val="single" w:sz="8" w:space="0" w:color="auto"/>
            </w:tcBorders>
          </w:tcPr>
          <w:p w:rsidR="0031726E" w:rsidRDefault="0031726E" w:rsidP="008967E3">
            <w:pPr>
              <w:jc w:val="center"/>
            </w:pPr>
          </w:p>
        </w:tc>
        <w:tc>
          <w:tcPr>
            <w:tcW w:w="572" w:type="dxa"/>
            <w:tcBorders>
              <w:top w:val="nil"/>
              <w:left w:val="nil"/>
              <w:bottom w:val="single" w:sz="8" w:space="0" w:color="auto"/>
              <w:right w:val="single" w:sz="8" w:space="0" w:color="auto"/>
            </w:tcBorders>
          </w:tcPr>
          <w:p w:rsidR="0031726E" w:rsidRDefault="0031726E" w:rsidP="008967E3">
            <w:pPr>
              <w:jc w:val="center"/>
            </w:pPr>
          </w:p>
        </w:tc>
        <w:tc>
          <w:tcPr>
            <w:tcW w:w="572" w:type="dxa"/>
            <w:tcBorders>
              <w:top w:val="nil"/>
              <w:left w:val="nil"/>
              <w:bottom w:val="single" w:sz="8" w:space="0" w:color="auto"/>
              <w:right w:val="single" w:sz="8" w:space="0" w:color="auto"/>
            </w:tcBorders>
          </w:tcPr>
          <w:p w:rsidR="0031726E" w:rsidRDefault="0031726E" w:rsidP="008967E3">
            <w:pPr>
              <w:jc w:val="center"/>
            </w:pPr>
          </w:p>
        </w:tc>
        <w:tc>
          <w:tcPr>
            <w:tcW w:w="825" w:type="dxa"/>
            <w:tcBorders>
              <w:top w:val="nil"/>
              <w:left w:val="nil"/>
              <w:bottom w:val="single" w:sz="8" w:space="0" w:color="auto"/>
              <w:right w:val="single" w:sz="8" w:space="0" w:color="auto"/>
            </w:tcBorders>
          </w:tcPr>
          <w:p w:rsidR="0031726E" w:rsidRDefault="0031726E" w:rsidP="008967E3">
            <w:pPr>
              <w:jc w:val="center"/>
              <w:rPr>
                <w:b/>
              </w:rPr>
            </w:pPr>
          </w:p>
        </w:tc>
        <w:tc>
          <w:tcPr>
            <w:tcW w:w="572" w:type="dxa"/>
            <w:tcBorders>
              <w:top w:val="nil"/>
              <w:left w:val="nil"/>
              <w:bottom w:val="single" w:sz="8" w:space="0" w:color="auto"/>
              <w:right w:val="single" w:sz="8" w:space="0" w:color="auto"/>
            </w:tcBorders>
          </w:tcPr>
          <w:p w:rsidR="0031726E" w:rsidRDefault="0031726E" w:rsidP="008967E3">
            <w:pPr>
              <w:jc w:val="center"/>
            </w:pPr>
          </w:p>
        </w:tc>
        <w:tc>
          <w:tcPr>
            <w:tcW w:w="672" w:type="dxa"/>
            <w:tcBorders>
              <w:top w:val="nil"/>
              <w:left w:val="nil"/>
              <w:bottom w:val="single" w:sz="8" w:space="0" w:color="auto"/>
              <w:right w:val="single" w:sz="8" w:space="0" w:color="auto"/>
            </w:tcBorders>
          </w:tcPr>
          <w:p w:rsidR="0031726E" w:rsidRDefault="0031726E" w:rsidP="008967E3">
            <w:pPr>
              <w:jc w:val="center"/>
            </w:pPr>
          </w:p>
        </w:tc>
        <w:tc>
          <w:tcPr>
            <w:tcW w:w="572" w:type="dxa"/>
            <w:tcBorders>
              <w:top w:val="nil"/>
              <w:left w:val="nil"/>
              <w:bottom w:val="single" w:sz="8" w:space="0" w:color="auto"/>
              <w:right w:val="single" w:sz="8" w:space="0" w:color="auto"/>
            </w:tcBorders>
          </w:tcPr>
          <w:p w:rsidR="0031726E" w:rsidRDefault="0031726E" w:rsidP="008967E3">
            <w:pPr>
              <w:jc w:val="center"/>
            </w:pPr>
          </w:p>
        </w:tc>
        <w:tc>
          <w:tcPr>
            <w:tcW w:w="572" w:type="dxa"/>
            <w:tcBorders>
              <w:top w:val="nil"/>
              <w:left w:val="nil"/>
              <w:bottom w:val="single" w:sz="8" w:space="0" w:color="auto"/>
              <w:right w:val="single" w:sz="8" w:space="0" w:color="auto"/>
            </w:tcBorders>
          </w:tcPr>
          <w:p w:rsidR="0031726E" w:rsidRDefault="0031726E" w:rsidP="008967E3">
            <w:pPr>
              <w:jc w:val="center"/>
            </w:pPr>
          </w:p>
        </w:tc>
        <w:tc>
          <w:tcPr>
            <w:tcW w:w="553" w:type="dxa"/>
            <w:tcBorders>
              <w:top w:val="nil"/>
              <w:left w:val="nil"/>
              <w:bottom w:val="single" w:sz="8" w:space="0" w:color="auto"/>
              <w:right w:val="single" w:sz="8" w:space="0" w:color="auto"/>
            </w:tcBorders>
          </w:tcPr>
          <w:p w:rsidR="0031726E" w:rsidRDefault="0031726E" w:rsidP="008967E3">
            <w:pPr>
              <w:jc w:val="center"/>
            </w:pPr>
          </w:p>
        </w:tc>
        <w:tc>
          <w:tcPr>
            <w:tcW w:w="551" w:type="dxa"/>
            <w:tcBorders>
              <w:top w:val="nil"/>
              <w:left w:val="nil"/>
              <w:bottom w:val="single" w:sz="8" w:space="0" w:color="auto"/>
              <w:right w:val="single" w:sz="8" w:space="0" w:color="auto"/>
            </w:tcBorders>
          </w:tcPr>
          <w:p w:rsidR="0031726E" w:rsidRDefault="0031726E" w:rsidP="008967E3">
            <w:pPr>
              <w:jc w:val="center"/>
            </w:pPr>
          </w:p>
        </w:tc>
        <w:tc>
          <w:tcPr>
            <w:tcW w:w="1185" w:type="dxa"/>
            <w:tcBorders>
              <w:top w:val="nil"/>
              <w:left w:val="nil"/>
              <w:bottom w:val="single" w:sz="8" w:space="0" w:color="auto"/>
              <w:right w:val="single" w:sz="8" w:space="0" w:color="auto"/>
            </w:tcBorders>
          </w:tcPr>
          <w:p w:rsidR="0031726E" w:rsidRDefault="0031726E" w:rsidP="008967E3">
            <w:pPr>
              <w:jc w:val="center"/>
              <w:rPr>
                <w:b/>
                <w:sz w:val="28"/>
                <w:szCs w:val="28"/>
              </w:rPr>
            </w:pPr>
          </w:p>
        </w:tc>
        <w:tc>
          <w:tcPr>
            <w:tcW w:w="540" w:type="dxa"/>
            <w:tcBorders>
              <w:top w:val="nil"/>
              <w:left w:val="nil"/>
              <w:bottom w:val="single" w:sz="8" w:space="0" w:color="auto"/>
              <w:right w:val="single" w:sz="8" w:space="0" w:color="auto"/>
            </w:tcBorders>
          </w:tcPr>
          <w:p w:rsidR="0031726E" w:rsidRDefault="0031726E" w:rsidP="008967E3">
            <w:pPr>
              <w:jc w:val="center"/>
            </w:pPr>
          </w:p>
        </w:tc>
        <w:tc>
          <w:tcPr>
            <w:tcW w:w="540" w:type="dxa"/>
            <w:tcBorders>
              <w:top w:val="nil"/>
              <w:left w:val="nil"/>
              <w:bottom w:val="single" w:sz="8" w:space="0" w:color="auto"/>
              <w:right w:val="single" w:sz="8" w:space="0" w:color="auto"/>
            </w:tcBorders>
          </w:tcPr>
          <w:p w:rsidR="0031726E" w:rsidRDefault="0031726E" w:rsidP="008967E3">
            <w:pPr>
              <w:jc w:val="center"/>
            </w:pPr>
          </w:p>
        </w:tc>
        <w:tc>
          <w:tcPr>
            <w:tcW w:w="920" w:type="dxa"/>
            <w:tcBorders>
              <w:top w:val="nil"/>
              <w:left w:val="nil"/>
              <w:bottom w:val="single" w:sz="8" w:space="0" w:color="auto"/>
              <w:right w:val="single" w:sz="8" w:space="0" w:color="auto"/>
            </w:tcBorders>
          </w:tcPr>
          <w:p w:rsidR="0031726E" w:rsidRDefault="0031726E" w:rsidP="008967E3">
            <w:pPr>
              <w:jc w:val="center"/>
            </w:pPr>
          </w:p>
        </w:tc>
        <w:tc>
          <w:tcPr>
            <w:tcW w:w="1259" w:type="dxa"/>
            <w:tcBorders>
              <w:top w:val="nil"/>
              <w:left w:val="nil"/>
              <w:bottom w:val="single" w:sz="8" w:space="0" w:color="auto"/>
              <w:right w:val="single" w:sz="4" w:space="0" w:color="auto"/>
            </w:tcBorders>
          </w:tcPr>
          <w:p w:rsidR="0031726E" w:rsidRPr="0031726E" w:rsidRDefault="0031726E" w:rsidP="008967E3">
            <w:pPr>
              <w:jc w:val="center"/>
              <w:rPr>
                <w:b/>
              </w:rPr>
            </w:pP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1726E" w:rsidRPr="0031726E" w:rsidRDefault="0031726E" w:rsidP="008967E3">
            <w:pPr>
              <w:jc w:val="center"/>
              <w:rPr>
                <w:b/>
              </w:rPr>
            </w:pPr>
          </w:p>
        </w:tc>
      </w:tr>
      <w:tr w:rsidR="00336403" w:rsidTr="00966920">
        <w:trPr>
          <w:gridAfter w:val="1"/>
          <w:wAfter w:w="15" w:type="dxa"/>
          <w:trHeight w:val="451"/>
        </w:trPr>
        <w:tc>
          <w:tcPr>
            <w:tcW w:w="1494" w:type="dxa"/>
            <w:vMerge w:val="restart"/>
            <w:tcBorders>
              <w:top w:val="nil"/>
              <w:left w:val="single" w:sz="8" w:space="0" w:color="auto"/>
              <w:right w:val="single" w:sz="8" w:space="0" w:color="auto"/>
            </w:tcBorders>
            <w:vAlign w:val="center"/>
          </w:tcPr>
          <w:p w:rsidR="00336403" w:rsidRPr="0031726E" w:rsidRDefault="00336403" w:rsidP="008967E3">
            <w:pPr>
              <w:jc w:val="center"/>
              <w:rPr>
                <w:sz w:val="20"/>
                <w:szCs w:val="20"/>
              </w:rPr>
            </w:pPr>
            <w:r w:rsidRPr="0031726E">
              <w:rPr>
                <w:sz w:val="20"/>
                <w:szCs w:val="20"/>
              </w:rPr>
              <w:t>Jono Biliūno gimnazija</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p>
        </w:tc>
        <w:tc>
          <w:tcPr>
            <w:tcW w:w="571"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6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131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121</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252/25,2</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94</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121</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215/23,9</w:t>
            </w: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467</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433</w:t>
            </w:r>
          </w:p>
        </w:tc>
      </w:tr>
      <w:tr w:rsidR="00336403" w:rsidTr="00966920">
        <w:trPr>
          <w:gridAfter w:val="1"/>
          <w:wAfter w:w="15" w:type="dxa"/>
          <w:trHeight w:val="441"/>
        </w:trPr>
        <w:tc>
          <w:tcPr>
            <w:tcW w:w="1494" w:type="dxa"/>
            <w:vMerge/>
            <w:tcBorders>
              <w:left w:val="single" w:sz="8" w:space="0" w:color="auto"/>
              <w:bottom w:val="single" w:sz="8" w:space="0" w:color="auto"/>
              <w:right w:val="single" w:sz="8" w:space="0" w:color="auto"/>
            </w:tcBorders>
            <w:vAlign w:val="center"/>
          </w:tcPr>
          <w:p w:rsidR="00336403" w:rsidRDefault="00336403" w:rsidP="008967E3">
            <w:pPr>
              <w:jc w:val="center"/>
            </w:pPr>
          </w:p>
        </w:tc>
        <w:tc>
          <w:tcPr>
            <w:tcW w:w="848" w:type="dxa"/>
            <w:tcBorders>
              <w:top w:val="nil"/>
              <w:left w:val="nil"/>
              <w:bottom w:val="single" w:sz="8" w:space="0" w:color="auto"/>
              <w:right w:val="single" w:sz="4" w:space="0" w:color="auto"/>
            </w:tcBorders>
          </w:tcPr>
          <w:p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p>
        </w:tc>
        <w:tc>
          <w:tcPr>
            <w:tcW w:w="571"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6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4</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9</w:t>
            </w:r>
          </w:p>
        </w:tc>
        <w:tc>
          <w:tcPr>
            <w:tcW w:w="1259" w:type="dxa"/>
            <w:tcBorders>
              <w:top w:val="nil"/>
              <w:left w:val="nil"/>
              <w:bottom w:val="single" w:sz="8" w:space="0" w:color="auto"/>
              <w:right w:val="single" w:sz="4" w:space="0" w:color="auto"/>
            </w:tcBorders>
          </w:tcPr>
          <w:p w:rsidR="00336403" w:rsidRPr="0031726E" w:rsidRDefault="00336403" w:rsidP="008967E3">
            <w:pPr>
              <w:jc w:val="center"/>
              <w:rPr>
                <w:b/>
              </w:rPr>
            </w:pPr>
            <w:r w:rsidRPr="0031726E">
              <w:rPr>
                <w:b/>
              </w:rPr>
              <w:t>19</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18</w:t>
            </w:r>
          </w:p>
        </w:tc>
      </w:tr>
      <w:tr w:rsidR="00336403" w:rsidTr="00966920">
        <w:trPr>
          <w:gridAfter w:val="1"/>
          <w:wAfter w:w="15" w:type="dxa"/>
          <w:trHeight w:val="417"/>
        </w:trPr>
        <w:tc>
          <w:tcPr>
            <w:tcW w:w="1494" w:type="dxa"/>
            <w:vMerge w:val="restart"/>
            <w:tcBorders>
              <w:top w:val="nil"/>
              <w:left w:val="single" w:sz="8" w:space="0" w:color="auto"/>
              <w:right w:val="single" w:sz="8" w:space="0" w:color="auto"/>
            </w:tcBorders>
            <w:vAlign w:val="center"/>
          </w:tcPr>
          <w:p w:rsidR="00336403" w:rsidRDefault="00336403" w:rsidP="008967E3">
            <w:pPr>
              <w:jc w:val="center"/>
            </w:pPr>
            <w:r w:rsidRPr="00966920">
              <w:rPr>
                <w:i/>
                <w:color w:val="FF0000"/>
                <w:sz w:val="20"/>
                <w:szCs w:val="20"/>
              </w:rPr>
              <w:t>Jono Biliūno gimnazijos Kavarsko vidurinio ugdymo skyrius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p>
        </w:tc>
        <w:tc>
          <w:tcPr>
            <w:tcW w:w="571"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6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53" w:type="dxa"/>
            <w:tcBorders>
              <w:top w:val="nil"/>
              <w:left w:val="nil"/>
              <w:bottom w:val="single" w:sz="8" w:space="0" w:color="auto"/>
              <w:right w:val="single" w:sz="8" w:space="0" w:color="auto"/>
            </w:tcBorders>
          </w:tcPr>
          <w:p w:rsidR="00336403" w:rsidRPr="0031726E" w:rsidRDefault="00336403" w:rsidP="008967E3">
            <w:pPr>
              <w:jc w:val="center"/>
            </w:pPr>
          </w:p>
        </w:tc>
        <w:tc>
          <w:tcPr>
            <w:tcW w:w="551" w:type="dxa"/>
            <w:tcBorders>
              <w:top w:val="nil"/>
              <w:left w:val="nil"/>
              <w:bottom w:val="single" w:sz="8" w:space="0" w:color="auto"/>
              <w:right w:val="single" w:sz="8" w:space="0" w:color="auto"/>
            </w:tcBorders>
          </w:tcPr>
          <w:p w:rsidR="00336403" w:rsidRPr="0031726E" w:rsidRDefault="00336403" w:rsidP="008967E3">
            <w:pPr>
              <w:jc w:val="center"/>
            </w:pP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24</w:t>
            </w: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24</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27</w:t>
            </w:r>
          </w:p>
        </w:tc>
      </w:tr>
      <w:tr w:rsidR="00336403"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rsidR="00336403" w:rsidRDefault="00336403" w:rsidP="008967E3">
            <w:pPr>
              <w:jc w:val="center"/>
            </w:pPr>
          </w:p>
        </w:tc>
        <w:tc>
          <w:tcPr>
            <w:tcW w:w="848" w:type="dxa"/>
            <w:tcBorders>
              <w:top w:val="nil"/>
              <w:left w:val="nil"/>
              <w:bottom w:val="single" w:sz="8" w:space="0" w:color="auto"/>
              <w:right w:val="single" w:sz="4" w:space="0" w:color="auto"/>
            </w:tcBorders>
          </w:tcPr>
          <w:p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p>
        </w:tc>
        <w:tc>
          <w:tcPr>
            <w:tcW w:w="571"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6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53" w:type="dxa"/>
            <w:tcBorders>
              <w:top w:val="nil"/>
              <w:left w:val="nil"/>
              <w:bottom w:val="single" w:sz="8" w:space="0" w:color="auto"/>
              <w:right w:val="single" w:sz="8" w:space="0" w:color="auto"/>
            </w:tcBorders>
          </w:tcPr>
          <w:p w:rsidR="00336403" w:rsidRPr="0031726E" w:rsidRDefault="00336403" w:rsidP="008967E3">
            <w:pPr>
              <w:jc w:val="center"/>
            </w:pPr>
          </w:p>
        </w:tc>
        <w:tc>
          <w:tcPr>
            <w:tcW w:w="551" w:type="dxa"/>
            <w:tcBorders>
              <w:top w:val="nil"/>
              <w:left w:val="nil"/>
              <w:bottom w:val="single" w:sz="8" w:space="0" w:color="auto"/>
              <w:right w:val="single" w:sz="8" w:space="0" w:color="auto"/>
            </w:tcBorders>
          </w:tcPr>
          <w:p w:rsidR="00336403" w:rsidRPr="0031726E" w:rsidRDefault="00336403" w:rsidP="008967E3">
            <w:pPr>
              <w:jc w:val="center"/>
            </w:pP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rsidR="00336403" w:rsidRPr="0031726E" w:rsidRDefault="00336403" w:rsidP="008967E3">
            <w:pPr>
              <w:jc w:val="center"/>
              <w:rPr>
                <w:b/>
              </w:rPr>
            </w:pPr>
            <w:r w:rsidRPr="0031726E">
              <w:rPr>
                <w:b/>
              </w:rPr>
              <w:t>2</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2</w:t>
            </w:r>
          </w:p>
        </w:tc>
      </w:tr>
      <w:tr w:rsidR="00336403" w:rsidTr="00966920">
        <w:trPr>
          <w:gridAfter w:val="1"/>
          <w:wAfter w:w="15" w:type="dxa"/>
          <w:trHeight w:val="406"/>
        </w:trPr>
        <w:tc>
          <w:tcPr>
            <w:tcW w:w="1494" w:type="dxa"/>
            <w:vMerge w:val="restart"/>
            <w:tcBorders>
              <w:top w:val="nil"/>
              <w:left w:val="single" w:sz="8" w:space="0" w:color="auto"/>
              <w:right w:val="single" w:sz="8" w:space="0" w:color="auto"/>
            </w:tcBorders>
            <w:vAlign w:val="center"/>
          </w:tcPr>
          <w:p w:rsidR="00336403" w:rsidRPr="00381EC5" w:rsidRDefault="00336403" w:rsidP="008967E3">
            <w:pPr>
              <w:jc w:val="center"/>
            </w:pPr>
            <w:r w:rsidRPr="00381EC5">
              <w:rPr>
                <w:sz w:val="20"/>
                <w:szCs w:val="20"/>
              </w:rPr>
              <w:t>Antano Baranausko pagrindinė mokykla</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47</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36</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50</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174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37</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44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51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45</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15</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24</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216</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 xml:space="preserve">390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403</w:t>
            </w:r>
          </w:p>
        </w:tc>
      </w:tr>
      <w:tr w:rsidR="00336403" w:rsidTr="00336403">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rsidR="00336403" w:rsidRDefault="00336403" w:rsidP="008967E3">
            <w:pPr>
              <w:jc w:val="center"/>
            </w:pPr>
          </w:p>
        </w:tc>
        <w:tc>
          <w:tcPr>
            <w:tcW w:w="848" w:type="dxa"/>
            <w:tcBorders>
              <w:top w:val="nil"/>
              <w:left w:val="nil"/>
              <w:bottom w:val="single" w:sz="8" w:space="0" w:color="auto"/>
              <w:right w:val="single" w:sz="4" w:space="0" w:color="auto"/>
            </w:tcBorders>
          </w:tcPr>
          <w:p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10</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8967E3">
            <w:pPr>
              <w:jc w:val="center"/>
              <w:rPr>
                <w:b/>
              </w:rPr>
            </w:pPr>
            <w:r w:rsidRPr="0031726E">
              <w:rPr>
                <w:b/>
              </w:rPr>
              <w:t>18</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19</w:t>
            </w:r>
          </w:p>
        </w:tc>
      </w:tr>
      <w:tr w:rsidR="00336403" w:rsidTr="00966920">
        <w:trPr>
          <w:gridAfter w:val="1"/>
          <w:wAfter w:w="15" w:type="dxa"/>
          <w:trHeight w:val="461"/>
        </w:trPr>
        <w:tc>
          <w:tcPr>
            <w:tcW w:w="1494" w:type="dxa"/>
            <w:vMerge w:val="restart"/>
            <w:tcBorders>
              <w:top w:val="nil"/>
              <w:left w:val="single" w:sz="8" w:space="0" w:color="auto"/>
              <w:right w:val="single" w:sz="8" w:space="0" w:color="auto"/>
            </w:tcBorders>
            <w:vAlign w:val="center"/>
          </w:tcPr>
          <w:p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AC39A5">
              <w:rPr>
                <w:i/>
                <w:iCs/>
                <w:color w:val="FF0000"/>
                <w:sz w:val="20"/>
                <w:szCs w:val="20"/>
              </w:rPr>
              <w:t>Specialiojo ugdymo skyrius-daugiafunkcis centras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14</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22</w:t>
            </w:r>
            <w:r w:rsidRPr="0031726E">
              <w:rPr>
                <w:b/>
              </w:rPr>
              <w:t xml:space="preserve"> </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21</w:t>
            </w:r>
          </w:p>
        </w:tc>
      </w:tr>
      <w:tr w:rsidR="00966920" w:rsidTr="00B00AB4">
        <w:trPr>
          <w:gridAfter w:val="1"/>
          <w:wAfter w:w="15" w:type="dxa"/>
          <w:trHeight w:val="80"/>
        </w:trPr>
        <w:tc>
          <w:tcPr>
            <w:tcW w:w="1494" w:type="dxa"/>
            <w:vMerge/>
            <w:tcBorders>
              <w:left w:val="single" w:sz="8" w:space="0" w:color="auto"/>
              <w:bottom w:val="single" w:sz="8" w:space="0" w:color="auto"/>
              <w:right w:val="single" w:sz="8" w:space="0" w:color="auto"/>
            </w:tcBorders>
            <w:vAlign w:val="center"/>
          </w:tcPr>
          <w:p w:rsidR="00966920" w:rsidRDefault="00966920" w:rsidP="008967E3">
            <w:pPr>
              <w:jc w:val="center"/>
            </w:pPr>
          </w:p>
        </w:tc>
        <w:tc>
          <w:tcPr>
            <w:tcW w:w="848" w:type="dxa"/>
            <w:tcBorders>
              <w:top w:val="nil"/>
              <w:left w:val="nil"/>
              <w:bottom w:val="single" w:sz="8" w:space="0" w:color="auto"/>
              <w:right w:val="single" w:sz="4" w:space="0" w:color="auto"/>
            </w:tcBorders>
          </w:tcPr>
          <w:p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672" w:type="dxa"/>
            <w:tcBorders>
              <w:top w:val="nil"/>
              <w:left w:val="nil"/>
              <w:bottom w:val="single" w:sz="8" w:space="0" w:color="auto"/>
              <w:right w:val="single" w:sz="8" w:space="0" w:color="auto"/>
            </w:tcBorders>
          </w:tcPr>
          <w:p w:rsidR="00966920" w:rsidRPr="0031726E" w:rsidRDefault="00966920" w:rsidP="008967E3">
            <w:pPr>
              <w:jc w:val="center"/>
            </w:pP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553" w:type="dxa"/>
            <w:tcBorders>
              <w:top w:val="nil"/>
              <w:left w:val="nil"/>
              <w:bottom w:val="single" w:sz="8" w:space="0" w:color="auto"/>
              <w:right w:val="single" w:sz="8" w:space="0" w:color="auto"/>
            </w:tcBorders>
          </w:tcPr>
          <w:p w:rsidR="00966920" w:rsidRPr="0031726E" w:rsidRDefault="00966920" w:rsidP="008967E3">
            <w:pPr>
              <w:jc w:val="center"/>
            </w:pPr>
          </w:p>
        </w:tc>
        <w:tc>
          <w:tcPr>
            <w:tcW w:w="551" w:type="dxa"/>
            <w:tcBorders>
              <w:top w:val="nil"/>
              <w:left w:val="nil"/>
              <w:bottom w:val="single" w:sz="8" w:space="0" w:color="auto"/>
              <w:right w:val="single" w:sz="8" w:space="0" w:color="auto"/>
            </w:tcBorders>
          </w:tcPr>
          <w:p w:rsidR="00966920" w:rsidRPr="0031726E" w:rsidRDefault="00966920" w:rsidP="008967E3">
            <w:pPr>
              <w:jc w:val="center"/>
            </w:pPr>
          </w:p>
        </w:tc>
        <w:tc>
          <w:tcPr>
            <w:tcW w:w="118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2</w:t>
            </w: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920" w:type="dxa"/>
            <w:tcBorders>
              <w:top w:val="nil"/>
              <w:left w:val="nil"/>
              <w:bottom w:val="single" w:sz="8" w:space="0" w:color="auto"/>
              <w:right w:val="single" w:sz="8" w:space="0" w:color="auto"/>
            </w:tcBorders>
          </w:tcPr>
          <w:p w:rsidR="00966920" w:rsidRPr="0031726E" w:rsidRDefault="00966920" w:rsidP="008967E3">
            <w:pPr>
              <w:jc w:val="center"/>
            </w:pPr>
          </w:p>
        </w:tc>
        <w:tc>
          <w:tcPr>
            <w:tcW w:w="1259" w:type="dxa"/>
            <w:tcBorders>
              <w:top w:val="nil"/>
              <w:left w:val="nil"/>
              <w:bottom w:val="single" w:sz="8" w:space="0" w:color="auto"/>
              <w:right w:val="single" w:sz="4" w:space="0" w:color="auto"/>
            </w:tcBorders>
          </w:tcPr>
          <w:p w:rsidR="00966920" w:rsidRPr="0031726E" w:rsidRDefault="00966920" w:rsidP="008967E3">
            <w:pPr>
              <w:jc w:val="center"/>
              <w:rPr>
                <w:b/>
              </w:rPr>
            </w:pPr>
            <w:r w:rsidRPr="0031726E">
              <w:rPr>
                <w:b/>
              </w:rPr>
              <w:t>3</w:t>
            </w:r>
          </w:p>
        </w:tc>
        <w:tc>
          <w:tcPr>
            <w:tcW w:w="1246" w:type="dxa"/>
            <w:tcBorders>
              <w:top w:val="nil"/>
              <w:left w:val="nil"/>
              <w:bottom w:val="single" w:sz="8" w:space="0" w:color="auto"/>
              <w:right w:val="single" w:sz="4" w:space="0" w:color="auto"/>
            </w:tcBorders>
            <w:tcMar>
              <w:top w:w="0" w:type="dxa"/>
              <w:left w:w="108" w:type="dxa"/>
              <w:bottom w:w="0" w:type="dxa"/>
              <w:right w:w="108" w:type="dxa"/>
            </w:tcMar>
          </w:tcPr>
          <w:p w:rsidR="00966920" w:rsidRPr="0031726E" w:rsidRDefault="00966920" w:rsidP="008967E3">
            <w:pPr>
              <w:jc w:val="center"/>
              <w:rPr>
                <w:b/>
              </w:rPr>
            </w:pPr>
            <w:r w:rsidRPr="0031726E">
              <w:rPr>
                <w:b/>
              </w:rPr>
              <w:t>3</w:t>
            </w:r>
          </w:p>
        </w:tc>
      </w:tr>
      <w:tr w:rsidR="00336403" w:rsidTr="00966920">
        <w:trPr>
          <w:trHeight w:val="459"/>
        </w:trPr>
        <w:tc>
          <w:tcPr>
            <w:tcW w:w="1494" w:type="dxa"/>
            <w:vMerge w:val="restart"/>
            <w:tcBorders>
              <w:top w:val="nil"/>
              <w:left w:val="single" w:sz="8" w:space="0" w:color="auto"/>
              <w:right w:val="single" w:sz="8" w:space="0" w:color="auto"/>
            </w:tcBorders>
            <w:vAlign w:val="center"/>
          </w:tcPr>
          <w:p w:rsidR="00336403" w:rsidRDefault="00336403" w:rsidP="008967E3">
            <w:pPr>
              <w:jc w:val="center"/>
            </w:pPr>
            <w:r w:rsidRPr="00336403">
              <w:rPr>
                <w:i/>
                <w:color w:val="FF0000"/>
                <w:sz w:val="20"/>
                <w:szCs w:val="20"/>
              </w:rPr>
              <w:t>Antano Baranausko pagrindinės mokyklos</w:t>
            </w:r>
            <w:r w:rsidRPr="00336403">
              <w:rPr>
                <w:i/>
                <w:iCs/>
                <w:color w:val="FF0000"/>
                <w:sz w:val="20"/>
                <w:szCs w:val="20"/>
              </w:rPr>
              <w:t xml:space="preserve"> </w:t>
            </w:r>
            <w:r w:rsidRPr="00757F31">
              <w:rPr>
                <w:i/>
                <w:color w:val="FF0000"/>
                <w:sz w:val="20"/>
                <w:szCs w:val="20"/>
              </w:rPr>
              <w:t>Kurklių Stepono Kairio skyrius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C73B64" w:rsidP="008967E3">
            <w:pPr>
              <w:jc w:val="center"/>
            </w:pPr>
            <w:r>
              <w:t>0</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6</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6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72" w:type="dxa"/>
            <w:tcBorders>
              <w:top w:val="nil"/>
              <w:left w:val="nil"/>
              <w:bottom w:val="single" w:sz="8" w:space="0" w:color="auto"/>
              <w:right w:val="single" w:sz="8" w:space="0" w:color="auto"/>
            </w:tcBorders>
          </w:tcPr>
          <w:p w:rsidR="00336403" w:rsidRPr="0031726E" w:rsidRDefault="00336403" w:rsidP="008967E3">
            <w:pPr>
              <w:jc w:val="center"/>
            </w:pPr>
          </w:p>
        </w:tc>
        <w:tc>
          <w:tcPr>
            <w:tcW w:w="553" w:type="dxa"/>
            <w:tcBorders>
              <w:top w:val="nil"/>
              <w:left w:val="nil"/>
              <w:bottom w:val="single" w:sz="8" w:space="0" w:color="auto"/>
              <w:right w:val="single" w:sz="8" w:space="0" w:color="auto"/>
            </w:tcBorders>
          </w:tcPr>
          <w:p w:rsidR="00336403" w:rsidRPr="0031726E" w:rsidRDefault="00336403" w:rsidP="008967E3">
            <w:pPr>
              <w:jc w:val="center"/>
            </w:pPr>
          </w:p>
        </w:tc>
        <w:tc>
          <w:tcPr>
            <w:tcW w:w="551" w:type="dxa"/>
            <w:tcBorders>
              <w:top w:val="nil"/>
              <w:left w:val="nil"/>
              <w:bottom w:val="single" w:sz="8" w:space="0" w:color="auto"/>
              <w:right w:val="single" w:sz="8" w:space="0" w:color="auto"/>
            </w:tcBorders>
          </w:tcPr>
          <w:p w:rsidR="00336403" w:rsidRPr="0031726E" w:rsidRDefault="00336403" w:rsidP="008967E3">
            <w:pPr>
              <w:jc w:val="center"/>
            </w:pP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8</w:t>
            </w:r>
          </w:p>
        </w:tc>
      </w:tr>
      <w:tr w:rsidR="00966920" w:rsidTr="00B00AB4">
        <w:trPr>
          <w:trHeight w:val="80"/>
        </w:trPr>
        <w:tc>
          <w:tcPr>
            <w:tcW w:w="1494" w:type="dxa"/>
            <w:vMerge/>
            <w:tcBorders>
              <w:left w:val="single" w:sz="8" w:space="0" w:color="auto"/>
              <w:bottom w:val="single" w:sz="8" w:space="0" w:color="auto"/>
              <w:right w:val="single" w:sz="8" w:space="0" w:color="auto"/>
            </w:tcBorders>
            <w:vAlign w:val="center"/>
          </w:tcPr>
          <w:p w:rsidR="00966920" w:rsidRDefault="00966920" w:rsidP="008967E3">
            <w:pPr>
              <w:jc w:val="center"/>
            </w:pPr>
          </w:p>
        </w:tc>
        <w:tc>
          <w:tcPr>
            <w:tcW w:w="848" w:type="dxa"/>
            <w:tcBorders>
              <w:top w:val="nil"/>
              <w:left w:val="nil"/>
              <w:bottom w:val="single" w:sz="8" w:space="0" w:color="auto"/>
              <w:right w:val="single" w:sz="4" w:space="0" w:color="auto"/>
            </w:tcBorders>
          </w:tcPr>
          <w:p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1</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672" w:type="dxa"/>
            <w:tcBorders>
              <w:top w:val="nil"/>
              <w:left w:val="nil"/>
              <w:bottom w:val="single" w:sz="8" w:space="0" w:color="auto"/>
              <w:right w:val="single" w:sz="8" w:space="0" w:color="auto"/>
            </w:tcBorders>
          </w:tcPr>
          <w:p w:rsidR="00966920" w:rsidRPr="0031726E" w:rsidRDefault="00966920" w:rsidP="008967E3">
            <w:pPr>
              <w:jc w:val="center"/>
            </w:pP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572" w:type="dxa"/>
            <w:tcBorders>
              <w:top w:val="nil"/>
              <w:left w:val="nil"/>
              <w:bottom w:val="single" w:sz="8" w:space="0" w:color="auto"/>
              <w:right w:val="single" w:sz="8" w:space="0" w:color="auto"/>
            </w:tcBorders>
          </w:tcPr>
          <w:p w:rsidR="00966920" w:rsidRPr="0031726E" w:rsidRDefault="00966920" w:rsidP="008967E3">
            <w:pPr>
              <w:jc w:val="center"/>
            </w:pPr>
          </w:p>
        </w:tc>
        <w:tc>
          <w:tcPr>
            <w:tcW w:w="553" w:type="dxa"/>
            <w:tcBorders>
              <w:top w:val="nil"/>
              <w:left w:val="nil"/>
              <w:bottom w:val="single" w:sz="8" w:space="0" w:color="auto"/>
              <w:right w:val="single" w:sz="8" w:space="0" w:color="auto"/>
            </w:tcBorders>
          </w:tcPr>
          <w:p w:rsidR="00966920" w:rsidRPr="0031726E" w:rsidRDefault="00966920" w:rsidP="008967E3">
            <w:pPr>
              <w:jc w:val="center"/>
            </w:pPr>
          </w:p>
        </w:tc>
        <w:tc>
          <w:tcPr>
            <w:tcW w:w="551" w:type="dxa"/>
            <w:tcBorders>
              <w:top w:val="nil"/>
              <w:left w:val="nil"/>
              <w:bottom w:val="single" w:sz="8" w:space="0" w:color="auto"/>
              <w:right w:val="single" w:sz="8" w:space="0" w:color="auto"/>
            </w:tcBorders>
          </w:tcPr>
          <w:p w:rsidR="00966920" w:rsidRPr="0031726E" w:rsidRDefault="00966920" w:rsidP="008967E3">
            <w:pPr>
              <w:jc w:val="center"/>
            </w:pPr>
          </w:p>
        </w:tc>
        <w:tc>
          <w:tcPr>
            <w:tcW w:w="1185" w:type="dxa"/>
            <w:tcBorders>
              <w:top w:val="nil"/>
              <w:left w:val="nil"/>
              <w:bottom w:val="single" w:sz="8" w:space="0" w:color="auto"/>
              <w:right w:val="single" w:sz="8" w:space="0" w:color="auto"/>
            </w:tcBorders>
          </w:tcPr>
          <w:p w:rsidR="00966920" w:rsidRPr="0031726E" w:rsidRDefault="00966920" w:rsidP="008967E3">
            <w:pPr>
              <w:jc w:val="center"/>
              <w:rPr>
                <w:b/>
              </w:rPr>
            </w:pP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920" w:type="dxa"/>
            <w:tcBorders>
              <w:top w:val="nil"/>
              <w:left w:val="nil"/>
              <w:bottom w:val="single" w:sz="8" w:space="0" w:color="auto"/>
              <w:right w:val="single" w:sz="8" w:space="0" w:color="auto"/>
            </w:tcBorders>
          </w:tcPr>
          <w:p w:rsidR="00966920" w:rsidRPr="0031726E" w:rsidRDefault="00966920" w:rsidP="008967E3">
            <w:pPr>
              <w:jc w:val="center"/>
            </w:pPr>
          </w:p>
        </w:tc>
        <w:tc>
          <w:tcPr>
            <w:tcW w:w="1259" w:type="dxa"/>
            <w:tcBorders>
              <w:top w:val="nil"/>
              <w:left w:val="nil"/>
              <w:bottom w:val="single" w:sz="8" w:space="0" w:color="auto"/>
              <w:right w:val="single" w:sz="4" w:space="0" w:color="auto"/>
            </w:tcBorders>
          </w:tcPr>
          <w:p w:rsidR="00966920" w:rsidRPr="0031726E" w:rsidRDefault="00966920" w:rsidP="008967E3">
            <w:pPr>
              <w:jc w:val="center"/>
              <w:rPr>
                <w:b/>
              </w:rPr>
            </w:pPr>
            <w:r w:rsidRPr="0031726E">
              <w:rPr>
                <w:b/>
              </w:rPr>
              <w:t>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966920" w:rsidRPr="0031726E" w:rsidRDefault="00966920" w:rsidP="008967E3">
            <w:pPr>
              <w:jc w:val="center"/>
              <w:rPr>
                <w:b/>
              </w:rPr>
            </w:pPr>
            <w:r w:rsidRPr="0031726E">
              <w:rPr>
                <w:b/>
              </w:rPr>
              <w:t>1</w:t>
            </w:r>
          </w:p>
        </w:tc>
      </w:tr>
      <w:tr w:rsidR="00336403" w:rsidTr="001417B9">
        <w:trPr>
          <w:trHeight w:val="322"/>
        </w:trPr>
        <w:tc>
          <w:tcPr>
            <w:tcW w:w="1494" w:type="dxa"/>
            <w:vMerge w:val="restart"/>
            <w:tcBorders>
              <w:top w:val="nil"/>
              <w:left w:val="single" w:sz="8" w:space="0" w:color="auto"/>
              <w:right w:val="single" w:sz="8" w:space="0" w:color="auto"/>
            </w:tcBorders>
            <w:vAlign w:val="center"/>
          </w:tcPr>
          <w:p w:rsidR="00336403" w:rsidRPr="00381EC5" w:rsidRDefault="00336403" w:rsidP="008967E3">
            <w:pPr>
              <w:jc w:val="center"/>
            </w:pPr>
            <w:r w:rsidRPr="00381EC5">
              <w:rPr>
                <w:sz w:val="20"/>
                <w:szCs w:val="20"/>
              </w:rPr>
              <w:lastRenderedPageBreak/>
              <w:t>Svėdasų Juozo Tumo-Vaižganto gimnazija</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40</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55</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9</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21</w:t>
            </w: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116</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117</w:t>
            </w:r>
          </w:p>
        </w:tc>
      </w:tr>
      <w:tr w:rsidR="00C73B64" w:rsidTr="00B00AB4">
        <w:trPr>
          <w:trHeight w:val="80"/>
        </w:trPr>
        <w:tc>
          <w:tcPr>
            <w:tcW w:w="1494" w:type="dxa"/>
            <w:vMerge/>
            <w:tcBorders>
              <w:left w:val="single" w:sz="8" w:space="0" w:color="auto"/>
              <w:bottom w:val="single" w:sz="8" w:space="0" w:color="auto"/>
              <w:right w:val="single" w:sz="8" w:space="0" w:color="auto"/>
            </w:tcBorders>
            <w:vAlign w:val="center"/>
          </w:tcPr>
          <w:p w:rsidR="00C73B64" w:rsidRDefault="00C73B64" w:rsidP="008967E3">
            <w:pPr>
              <w:jc w:val="center"/>
            </w:pPr>
          </w:p>
        </w:tc>
        <w:tc>
          <w:tcPr>
            <w:tcW w:w="848" w:type="dxa"/>
            <w:tcBorders>
              <w:top w:val="nil"/>
              <w:left w:val="nil"/>
              <w:bottom w:val="single" w:sz="8" w:space="0" w:color="auto"/>
              <w:right w:val="single" w:sz="4" w:space="0" w:color="auto"/>
            </w:tcBorders>
          </w:tcPr>
          <w:p w:rsidR="00C73B64" w:rsidRPr="003C30D5" w:rsidRDefault="00C73B64"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C73B64" w:rsidRPr="0031726E" w:rsidRDefault="00C73B64" w:rsidP="008967E3">
            <w:pPr>
              <w:jc w:val="center"/>
            </w:pPr>
          </w:p>
        </w:tc>
        <w:tc>
          <w:tcPr>
            <w:tcW w:w="719"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71"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72"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825" w:type="dxa"/>
            <w:tcBorders>
              <w:top w:val="nil"/>
              <w:left w:val="nil"/>
              <w:bottom w:val="single" w:sz="8" w:space="0" w:color="auto"/>
              <w:right w:val="single" w:sz="8" w:space="0" w:color="auto"/>
            </w:tcBorders>
          </w:tcPr>
          <w:p w:rsidR="00C73B64" w:rsidRPr="0031726E" w:rsidRDefault="00C73B64" w:rsidP="008967E3">
            <w:pPr>
              <w:jc w:val="center"/>
              <w:rPr>
                <w:b/>
              </w:rPr>
            </w:pPr>
            <w:r w:rsidRPr="0031726E">
              <w:rPr>
                <w:b/>
              </w:rPr>
              <w:t>4</w:t>
            </w:r>
          </w:p>
        </w:tc>
        <w:tc>
          <w:tcPr>
            <w:tcW w:w="572"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672"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1144" w:type="dxa"/>
            <w:gridSpan w:val="2"/>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53"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51" w:type="dxa"/>
            <w:tcBorders>
              <w:top w:val="nil"/>
              <w:left w:val="nil"/>
              <w:bottom w:val="single" w:sz="8" w:space="0" w:color="auto"/>
              <w:right w:val="single" w:sz="8" w:space="0" w:color="auto"/>
            </w:tcBorders>
          </w:tcPr>
          <w:p w:rsidR="00C73B64" w:rsidRPr="00966920" w:rsidRDefault="00C73B64" w:rsidP="008967E3">
            <w:pPr>
              <w:jc w:val="center"/>
            </w:pPr>
            <w:r w:rsidRPr="00966920">
              <w:t>1</w:t>
            </w:r>
          </w:p>
        </w:tc>
        <w:tc>
          <w:tcPr>
            <w:tcW w:w="1185" w:type="dxa"/>
            <w:tcBorders>
              <w:top w:val="nil"/>
              <w:left w:val="nil"/>
              <w:bottom w:val="single" w:sz="8" w:space="0" w:color="auto"/>
              <w:right w:val="single" w:sz="8" w:space="0" w:color="auto"/>
            </w:tcBorders>
          </w:tcPr>
          <w:p w:rsidR="00C73B64" w:rsidRPr="00966920" w:rsidRDefault="00C73B64" w:rsidP="008967E3">
            <w:pPr>
              <w:jc w:val="center"/>
              <w:rPr>
                <w:b/>
              </w:rPr>
            </w:pPr>
            <w:r w:rsidRPr="00966920">
              <w:rPr>
                <w:b/>
              </w:rPr>
              <w:t>5</w:t>
            </w:r>
          </w:p>
        </w:tc>
        <w:tc>
          <w:tcPr>
            <w:tcW w:w="540"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540" w:type="dxa"/>
            <w:tcBorders>
              <w:top w:val="nil"/>
              <w:left w:val="nil"/>
              <w:bottom w:val="single" w:sz="8" w:space="0" w:color="auto"/>
              <w:right w:val="single" w:sz="8" w:space="0" w:color="auto"/>
            </w:tcBorders>
          </w:tcPr>
          <w:p w:rsidR="00C73B64" w:rsidRPr="0031726E" w:rsidRDefault="00C73B64" w:rsidP="008967E3">
            <w:pPr>
              <w:jc w:val="center"/>
            </w:pPr>
            <w:r w:rsidRPr="0031726E">
              <w:t>1</w:t>
            </w:r>
          </w:p>
        </w:tc>
        <w:tc>
          <w:tcPr>
            <w:tcW w:w="920" w:type="dxa"/>
            <w:tcBorders>
              <w:top w:val="nil"/>
              <w:left w:val="nil"/>
              <w:bottom w:val="single" w:sz="8" w:space="0" w:color="auto"/>
              <w:right w:val="single" w:sz="4" w:space="0" w:color="auto"/>
            </w:tcBorders>
          </w:tcPr>
          <w:p w:rsidR="00C73B64" w:rsidRPr="00966920" w:rsidRDefault="00C73B64" w:rsidP="008967E3">
            <w:pPr>
              <w:jc w:val="center"/>
              <w:rPr>
                <w:b/>
              </w:rPr>
            </w:pPr>
            <w:r w:rsidRPr="00966920">
              <w:rPr>
                <w:b/>
              </w:rPr>
              <w:t>2</w:t>
            </w:r>
          </w:p>
        </w:tc>
        <w:tc>
          <w:tcPr>
            <w:tcW w:w="1259" w:type="dxa"/>
            <w:tcBorders>
              <w:top w:val="nil"/>
              <w:left w:val="nil"/>
              <w:bottom w:val="single" w:sz="8" w:space="0" w:color="auto"/>
              <w:right w:val="single" w:sz="4" w:space="0" w:color="auto"/>
            </w:tcBorders>
          </w:tcPr>
          <w:p w:rsidR="00C73B64" w:rsidRPr="0031726E" w:rsidRDefault="00C73B64" w:rsidP="008967E3">
            <w:pPr>
              <w:jc w:val="center"/>
              <w:rPr>
                <w:b/>
              </w:rPr>
            </w:pPr>
            <w:r w:rsidRPr="0031726E">
              <w:rPr>
                <w:b/>
              </w:rPr>
              <w:t>11</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C73B64" w:rsidRPr="0031726E" w:rsidRDefault="00C73B64" w:rsidP="008967E3">
            <w:pPr>
              <w:jc w:val="center"/>
              <w:rPr>
                <w:b/>
              </w:rPr>
            </w:pPr>
            <w:r w:rsidRPr="0031726E">
              <w:rPr>
                <w:b/>
              </w:rPr>
              <w:t>11</w:t>
            </w:r>
          </w:p>
        </w:tc>
      </w:tr>
      <w:tr w:rsidR="00336403" w:rsidTr="00966920">
        <w:trPr>
          <w:trHeight w:val="443"/>
        </w:trPr>
        <w:tc>
          <w:tcPr>
            <w:tcW w:w="1494" w:type="dxa"/>
            <w:vMerge w:val="restart"/>
            <w:tcBorders>
              <w:top w:val="nil"/>
              <w:left w:val="single" w:sz="8" w:space="0" w:color="auto"/>
              <w:right w:val="single" w:sz="8" w:space="0" w:color="auto"/>
            </w:tcBorders>
            <w:vAlign w:val="center"/>
          </w:tcPr>
          <w:p w:rsidR="00336403" w:rsidRPr="00336403" w:rsidRDefault="00336403" w:rsidP="008967E3">
            <w:pPr>
              <w:jc w:val="center"/>
              <w:rPr>
                <w:i/>
                <w:color w:val="FF0000"/>
                <w:sz w:val="20"/>
                <w:szCs w:val="20"/>
              </w:rPr>
            </w:pPr>
            <w:r w:rsidRPr="00336403">
              <w:rPr>
                <w:i/>
                <w:color w:val="FF0000"/>
                <w:sz w:val="20"/>
                <w:szCs w:val="20"/>
              </w:rPr>
              <w:t>Svėdasų Juozo Tumo-Vaižganto gimnazijos Debeikių skyrius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7</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21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6</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p>
        </w:tc>
        <w:tc>
          <w:tcPr>
            <w:tcW w:w="551" w:type="dxa"/>
            <w:tcBorders>
              <w:top w:val="nil"/>
              <w:left w:val="nil"/>
              <w:bottom w:val="single" w:sz="8" w:space="0" w:color="auto"/>
              <w:right w:val="single" w:sz="8" w:space="0" w:color="auto"/>
            </w:tcBorders>
          </w:tcPr>
          <w:p w:rsidR="00336403" w:rsidRPr="0031726E" w:rsidRDefault="00336403" w:rsidP="008967E3">
            <w:pPr>
              <w:jc w:val="center"/>
            </w:pP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16</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37</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37</w:t>
            </w:r>
          </w:p>
        </w:tc>
      </w:tr>
      <w:tr w:rsidR="003722F3" w:rsidTr="00B00AB4">
        <w:trPr>
          <w:trHeight w:val="80"/>
        </w:trPr>
        <w:tc>
          <w:tcPr>
            <w:tcW w:w="1494" w:type="dxa"/>
            <w:vMerge/>
            <w:tcBorders>
              <w:left w:val="single" w:sz="8" w:space="0" w:color="auto"/>
              <w:bottom w:val="single" w:sz="8" w:space="0" w:color="auto"/>
              <w:right w:val="single" w:sz="8" w:space="0" w:color="auto"/>
            </w:tcBorders>
            <w:vAlign w:val="center"/>
          </w:tcPr>
          <w:p w:rsidR="003722F3" w:rsidRDefault="003722F3" w:rsidP="008967E3">
            <w:pPr>
              <w:jc w:val="center"/>
            </w:pPr>
          </w:p>
        </w:tc>
        <w:tc>
          <w:tcPr>
            <w:tcW w:w="848" w:type="dxa"/>
            <w:tcBorders>
              <w:top w:val="nil"/>
              <w:left w:val="nil"/>
              <w:bottom w:val="single" w:sz="8" w:space="0" w:color="auto"/>
              <w:right w:val="single" w:sz="4" w:space="0" w:color="auto"/>
            </w:tcBorders>
          </w:tcPr>
          <w:p w:rsidR="003722F3" w:rsidRPr="003C30D5" w:rsidRDefault="003722F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722F3" w:rsidRPr="0031726E" w:rsidRDefault="003722F3" w:rsidP="008967E3">
            <w:pPr>
              <w:jc w:val="center"/>
            </w:pPr>
          </w:p>
        </w:tc>
        <w:tc>
          <w:tcPr>
            <w:tcW w:w="1290" w:type="dxa"/>
            <w:gridSpan w:val="2"/>
            <w:tcBorders>
              <w:top w:val="nil"/>
              <w:left w:val="nil"/>
              <w:bottom w:val="single" w:sz="8" w:space="0" w:color="auto"/>
              <w:right w:val="single" w:sz="8" w:space="0" w:color="auto"/>
            </w:tcBorders>
          </w:tcPr>
          <w:p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rsidR="003722F3" w:rsidRPr="0031726E" w:rsidRDefault="003722F3" w:rsidP="008967E3">
            <w:pPr>
              <w:jc w:val="center"/>
            </w:pPr>
            <w:r w:rsidRPr="0031726E">
              <w:t>1</w:t>
            </w:r>
          </w:p>
        </w:tc>
        <w:tc>
          <w:tcPr>
            <w:tcW w:w="825" w:type="dxa"/>
            <w:tcBorders>
              <w:top w:val="nil"/>
              <w:left w:val="nil"/>
              <w:bottom w:val="single" w:sz="8" w:space="0" w:color="auto"/>
              <w:right w:val="single" w:sz="8" w:space="0" w:color="auto"/>
            </w:tcBorders>
          </w:tcPr>
          <w:p w:rsidR="003722F3" w:rsidRPr="0031726E" w:rsidRDefault="003722F3" w:rsidP="008967E3">
            <w:pPr>
              <w:jc w:val="center"/>
              <w:rPr>
                <w:b/>
              </w:rPr>
            </w:pPr>
            <w:r w:rsidRPr="0031726E">
              <w:rPr>
                <w:b/>
              </w:rPr>
              <w:t>2</w:t>
            </w:r>
          </w:p>
        </w:tc>
        <w:tc>
          <w:tcPr>
            <w:tcW w:w="1244" w:type="dxa"/>
            <w:gridSpan w:val="2"/>
            <w:tcBorders>
              <w:top w:val="nil"/>
              <w:left w:val="nil"/>
              <w:bottom w:val="single" w:sz="8" w:space="0" w:color="auto"/>
              <w:right w:val="single" w:sz="8" w:space="0" w:color="auto"/>
            </w:tcBorders>
          </w:tcPr>
          <w:p w:rsidR="003722F3" w:rsidRPr="0031726E" w:rsidRDefault="003722F3" w:rsidP="008967E3">
            <w:pPr>
              <w:jc w:val="center"/>
            </w:pPr>
            <w:r w:rsidRPr="0031726E">
              <w:t>1</w:t>
            </w:r>
          </w:p>
        </w:tc>
        <w:tc>
          <w:tcPr>
            <w:tcW w:w="1144" w:type="dxa"/>
            <w:gridSpan w:val="2"/>
            <w:tcBorders>
              <w:top w:val="nil"/>
              <w:left w:val="nil"/>
              <w:bottom w:val="single" w:sz="8" w:space="0" w:color="auto"/>
              <w:right w:val="single" w:sz="8" w:space="0" w:color="auto"/>
            </w:tcBorders>
          </w:tcPr>
          <w:p w:rsidR="003722F3" w:rsidRPr="0031726E" w:rsidRDefault="003722F3" w:rsidP="008967E3">
            <w:pPr>
              <w:jc w:val="center"/>
            </w:pPr>
            <w:r w:rsidRPr="0031726E">
              <w:t>1</w:t>
            </w:r>
          </w:p>
        </w:tc>
        <w:tc>
          <w:tcPr>
            <w:tcW w:w="553" w:type="dxa"/>
            <w:tcBorders>
              <w:top w:val="nil"/>
              <w:left w:val="nil"/>
              <w:bottom w:val="single" w:sz="8" w:space="0" w:color="auto"/>
              <w:right w:val="single" w:sz="8" w:space="0" w:color="auto"/>
            </w:tcBorders>
          </w:tcPr>
          <w:p w:rsidR="003722F3" w:rsidRPr="0031726E" w:rsidRDefault="003722F3" w:rsidP="008967E3">
            <w:pPr>
              <w:jc w:val="center"/>
            </w:pPr>
          </w:p>
        </w:tc>
        <w:tc>
          <w:tcPr>
            <w:tcW w:w="551" w:type="dxa"/>
            <w:tcBorders>
              <w:top w:val="nil"/>
              <w:left w:val="nil"/>
              <w:bottom w:val="single" w:sz="8" w:space="0" w:color="auto"/>
              <w:right w:val="single" w:sz="8" w:space="0" w:color="auto"/>
            </w:tcBorders>
          </w:tcPr>
          <w:p w:rsidR="003722F3" w:rsidRPr="0031726E" w:rsidRDefault="003722F3" w:rsidP="008967E3">
            <w:pPr>
              <w:jc w:val="center"/>
            </w:pPr>
          </w:p>
        </w:tc>
        <w:tc>
          <w:tcPr>
            <w:tcW w:w="1185" w:type="dxa"/>
            <w:tcBorders>
              <w:top w:val="nil"/>
              <w:left w:val="nil"/>
              <w:bottom w:val="single" w:sz="8" w:space="0" w:color="auto"/>
              <w:right w:val="single" w:sz="8" w:space="0" w:color="auto"/>
            </w:tcBorders>
          </w:tcPr>
          <w:p w:rsidR="003722F3" w:rsidRPr="0031726E" w:rsidRDefault="003722F3" w:rsidP="008967E3">
            <w:pPr>
              <w:jc w:val="center"/>
              <w:rPr>
                <w:b/>
              </w:rPr>
            </w:pPr>
            <w:r w:rsidRPr="0031726E">
              <w:rPr>
                <w:b/>
              </w:rPr>
              <w:t>2</w:t>
            </w:r>
          </w:p>
        </w:tc>
        <w:tc>
          <w:tcPr>
            <w:tcW w:w="540" w:type="dxa"/>
            <w:tcBorders>
              <w:top w:val="nil"/>
              <w:left w:val="nil"/>
              <w:bottom w:val="single" w:sz="8" w:space="0" w:color="auto"/>
              <w:right w:val="single" w:sz="8" w:space="0" w:color="auto"/>
            </w:tcBorders>
          </w:tcPr>
          <w:p w:rsidR="003722F3" w:rsidRPr="0031726E" w:rsidRDefault="003722F3" w:rsidP="008967E3">
            <w:pPr>
              <w:jc w:val="center"/>
            </w:pPr>
          </w:p>
        </w:tc>
        <w:tc>
          <w:tcPr>
            <w:tcW w:w="540" w:type="dxa"/>
            <w:tcBorders>
              <w:top w:val="nil"/>
              <w:left w:val="nil"/>
              <w:bottom w:val="single" w:sz="8" w:space="0" w:color="auto"/>
              <w:right w:val="single" w:sz="8" w:space="0" w:color="auto"/>
            </w:tcBorders>
          </w:tcPr>
          <w:p w:rsidR="003722F3" w:rsidRPr="0031726E" w:rsidRDefault="003722F3" w:rsidP="008967E3">
            <w:pPr>
              <w:jc w:val="center"/>
            </w:pPr>
          </w:p>
        </w:tc>
        <w:tc>
          <w:tcPr>
            <w:tcW w:w="920" w:type="dxa"/>
            <w:tcBorders>
              <w:top w:val="nil"/>
              <w:left w:val="nil"/>
              <w:bottom w:val="single" w:sz="8" w:space="0" w:color="auto"/>
              <w:right w:val="single" w:sz="8" w:space="0" w:color="auto"/>
            </w:tcBorders>
          </w:tcPr>
          <w:p w:rsidR="003722F3" w:rsidRPr="0031726E" w:rsidRDefault="003722F3" w:rsidP="008967E3">
            <w:pPr>
              <w:jc w:val="center"/>
            </w:pPr>
          </w:p>
        </w:tc>
        <w:tc>
          <w:tcPr>
            <w:tcW w:w="1259" w:type="dxa"/>
            <w:tcBorders>
              <w:top w:val="nil"/>
              <w:left w:val="nil"/>
              <w:bottom w:val="single" w:sz="8" w:space="0" w:color="auto"/>
              <w:right w:val="single" w:sz="4" w:space="0" w:color="auto"/>
            </w:tcBorders>
          </w:tcPr>
          <w:p w:rsidR="003722F3" w:rsidRPr="0031726E" w:rsidRDefault="003722F3" w:rsidP="008967E3">
            <w:pPr>
              <w:jc w:val="center"/>
              <w:rPr>
                <w:b/>
              </w:rPr>
            </w:pPr>
            <w:r w:rsidRPr="0031726E">
              <w:rPr>
                <w:b/>
              </w:rPr>
              <w:t>4</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722F3" w:rsidRPr="0031726E" w:rsidRDefault="003722F3" w:rsidP="008967E3">
            <w:pPr>
              <w:jc w:val="center"/>
              <w:rPr>
                <w:b/>
              </w:rPr>
            </w:pPr>
            <w:r w:rsidRPr="0031726E">
              <w:rPr>
                <w:b/>
              </w:rPr>
              <w:t>4</w:t>
            </w:r>
          </w:p>
        </w:tc>
      </w:tr>
      <w:tr w:rsidR="00336403" w:rsidTr="00966920">
        <w:trPr>
          <w:trHeight w:val="511"/>
        </w:trPr>
        <w:tc>
          <w:tcPr>
            <w:tcW w:w="1494" w:type="dxa"/>
            <w:vMerge w:val="restart"/>
            <w:tcBorders>
              <w:top w:val="nil"/>
              <w:left w:val="single" w:sz="8" w:space="0" w:color="auto"/>
              <w:right w:val="single" w:sz="8" w:space="0" w:color="auto"/>
            </w:tcBorders>
            <w:vAlign w:val="center"/>
          </w:tcPr>
          <w:p w:rsidR="00336403" w:rsidRPr="00381EC5" w:rsidRDefault="00336403" w:rsidP="008967E3">
            <w:pPr>
              <w:jc w:val="center"/>
            </w:pPr>
            <w:r w:rsidRPr="00381EC5">
              <w:rPr>
                <w:sz w:val="20"/>
                <w:szCs w:val="20"/>
              </w:rPr>
              <w:t>Kavarsko pagrindinė mokykla-daugiafunkcis centras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11</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10</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12</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44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15</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15</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9</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13</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76</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120</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135</w:t>
            </w:r>
          </w:p>
        </w:tc>
      </w:tr>
      <w:tr w:rsidR="00336403" w:rsidTr="00336403">
        <w:trPr>
          <w:trHeight w:val="80"/>
        </w:trPr>
        <w:tc>
          <w:tcPr>
            <w:tcW w:w="1494" w:type="dxa"/>
            <w:vMerge/>
            <w:tcBorders>
              <w:left w:val="single" w:sz="8" w:space="0" w:color="auto"/>
              <w:bottom w:val="single" w:sz="8" w:space="0" w:color="auto"/>
              <w:right w:val="single" w:sz="8" w:space="0" w:color="auto"/>
            </w:tcBorders>
            <w:vAlign w:val="center"/>
          </w:tcPr>
          <w:p w:rsidR="00336403" w:rsidRDefault="00336403" w:rsidP="008967E3">
            <w:pPr>
              <w:jc w:val="center"/>
            </w:pPr>
          </w:p>
        </w:tc>
        <w:tc>
          <w:tcPr>
            <w:tcW w:w="848" w:type="dxa"/>
            <w:tcBorders>
              <w:top w:val="nil"/>
              <w:left w:val="nil"/>
              <w:bottom w:val="single" w:sz="8" w:space="0" w:color="auto"/>
              <w:right w:val="single" w:sz="4" w:space="0" w:color="auto"/>
            </w:tcBorders>
          </w:tcPr>
          <w:p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8967E3">
            <w:pPr>
              <w:jc w:val="center"/>
              <w:rPr>
                <w:b/>
              </w:rPr>
            </w:pPr>
            <w:r w:rsidRPr="0031726E">
              <w:rPr>
                <w:b/>
              </w:rPr>
              <w:t>10</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10</w:t>
            </w:r>
          </w:p>
        </w:tc>
      </w:tr>
      <w:tr w:rsidR="00336403" w:rsidTr="00336403">
        <w:trPr>
          <w:trHeight w:val="485"/>
        </w:trPr>
        <w:tc>
          <w:tcPr>
            <w:tcW w:w="1494" w:type="dxa"/>
            <w:vMerge w:val="restart"/>
            <w:tcBorders>
              <w:top w:val="nil"/>
              <w:left w:val="single" w:sz="8" w:space="0" w:color="auto"/>
              <w:right w:val="single" w:sz="8" w:space="0" w:color="auto"/>
            </w:tcBorders>
            <w:vAlign w:val="center"/>
          </w:tcPr>
          <w:p w:rsidR="00336403" w:rsidRPr="00336403" w:rsidRDefault="00336403" w:rsidP="00336403">
            <w:pPr>
              <w:jc w:val="center"/>
              <w:rPr>
                <w:i/>
                <w:color w:val="FF0000"/>
                <w:sz w:val="20"/>
                <w:szCs w:val="20"/>
              </w:rPr>
            </w:pPr>
            <w:r w:rsidRPr="00336403">
              <w:rPr>
                <w:i/>
                <w:color w:val="FF0000"/>
                <w:sz w:val="20"/>
                <w:szCs w:val="20"/>
              </w:rPr>
              <w:t>Kavarsko pagrindinė</w:t>
            </w:r>
            <w:r>
              <w:rPr>
                <w:i/>
                <w:color w:val="FF0000"/>
                <w:sz w:val="20"/>
                <w:szCs w:val="20"/>
              </w:rPr>
              <w:t>s</w:t>
            </w:r>
            <w:r w:rsidRPr="00336403">
              <w:rPr>
                <w:i/>
                <w:color w:val="FF0000"/>
                <w:sz w:val="20"/>
                <w:szCs w:val="20"/>
              </w:rPr>
              <w:t xml:space="preserve"> mokykl</w:t>
            </w:r>
            <w:r>
              <w:rPr>
                <w:i/>
                <w:color w:val="FF0000"/>
                <w:sz w:val="20"/>
                <w:szCs w:val="20"/>
              </w:rPr>
              <w:t>os</w:t>
            </w:r>
            <w:r w:rsidRPr="00336403">
              <w:rPr>
                <w:i/>
                <w:color w:val="FF0000"/>
                <w:sz w:val="20"/>
                <w:szCs w:val="20"/>
              </w:rPr>
              <w:t>-daugiafunkc</w:t>
            </w:r>
            <w:r>
              <w:rPr>
                <w:i/>
                <w:color w:val="FF0000"/>
                <w:sz w:val="20"/>
                <w:szCs w:val="20"/>
              </w:rPr>
              <w:t>io centro</w:t>
            </w:r>
            <w:r w:rsidRPr="00336403">
              <w:rPr>
                <w:i/>
                <w:color w:val="FF0000"/>
                <w:sz w:val="20"/>
                <w:szCs w:val="20"/>
              </w:rPr>
              <w:t xml:space="preserve"> Traupio skyrius</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1" w:type="dxa"/>
            <w:tcBorders>
              <w:top w:val="nil"/>
              <w:left w:val="nil"/>
              <w:bottom w:val="single" w:sz="8" w:space="0" w:color="auto"/>
              <w:right w:val="single" w:sz="8" w:space="0" w:color="auto"/>
            </w:tcBorders>
          </w:tcPr>
          <w:p w:rsidR="00336403" w:rsidRPr="0031726E" w:rsidRDefault="00C73B64" w:rsidP="008967E3">
            <w:pPr>
              <w:jc w:val="center"/>
            </w:pPr>
            <w:r>
              <w:t>0</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2</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5</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10</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7</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3</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4</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34</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540" w:type="dxa"/>
            <w:tcBorders>
              <w:top w:val="nil"/>
              <w:left w:val="nil"/>
              <w:bottom w:val="single" w:sz="8" w:space="0" w:color="auto"/>
              <w:right w:val="single" w:sz="8" w:space="0" w:color="auto"/>
            </w:tcBorders>
          </w:tcPr>
          <w:p w:rsidR="00336403" w:rsidRPr="0031726E" w:rsidRDefault="00336403" w:rsidP="008967E3">
            <w:pPr>
              <w:jc w:val="center"/>
            </w:pPr>
          </w:p>
        </w:tc>
        <w:tc>
          <w:tcPr>
            <w:tcW w:w="920" w:type="dxa"/>
            <w:tcBorders>
              <w:top w:val="nil"/>
              <w:left w:val="nil"/>
              <w:bottom w:val="single" w:sz="8" w:space="0" w:color="auto"/>
              <w:right w:val="single" w:sz="8" w:space="0" w:color="auto"/>
            </w:tcBorders>
          </w:tcPr>
          <w:p w:rsidR="00336403" w:rsidRPr="0031726E" w:rsidRDefault="00336403" w:rsidP="008967E3">
            <w:pPr>
              <w:jc w:val="center"/>
            </w:pP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44</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35</w:t>
            </w:r>
          </w:p>
        </w:tc>
      </w:tr>
      <w:tr w:rsidR="00966920" w:rsidTr="00B00AB4">
        <w:trPr>
          <w:trHeight w:val="80"/>
        </w:trPr>
        <w:tc>
          <w:tcPr>
            <w:tcW w:w="1494" w:type="dxa"/>
            <w:vMerge/>
            <w:tcBorders>
              <w:left w:val="single" w:sz="8" w:space="0" w:color="auto"/>
              <w:bottom w:val="single" w:sz="8" w:space="0" w:color="auto"/>
              <w:right w:val="single" w:sz="8" w:space="0" w:color="auto"/>
            </w:tcBorders>
            <w:vAlign w:val="center"/>
          </w:tcPr>
          <w:p w:rsidR="00966920" w:rsidRDefault="00966920" w:rsidP="008967E3">
            <w:pPr>
              <w:jc w:val="center"/>
            </w:pPr>
          </w:p>
        </w:tc>
        <w:tc>
          <w:tcPr>
            <w:tcW w:w="848" w:type="dxa"/>
            <w:tcBorders>
              <w:top w:val="nil"/>
              <w:left w:val="nil"/>
              <w:bottom w:val="single" w:sz="8" w:space="0" w:color="auto"/>
              <w:right w:val="single" w:sz="4" w:space="0" w:color="auto"/>
            </w:tcBorders>
          </w:tcPr>
          <w:p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966920" w:rsidRPr="0031726E" w:rsidRDefault="00966920" w:rsidP="008967E3">
            <w:pPr>
              <w:jc w:val="center"/>
            </w:pPr>
          </w:p>
        </w:tc>
        <w:tc>
          <w:tcPr>
            <w:tcW w:w="2434" w:type="dxa"/>
            <w:gridSpan w:val="4"/>
            <w:tcBorders>
              <w:top w:val="nil"/>
              <w:left w:val="nil"/>
              <w:bottom w:val="single" w:sz="8" w:space="0" w:color="auto"/>
              <w:right w:val="single" w:sz="8" w:space="0" w:color="auto"/>
            </w:tcBorders>
          </w:tcPr>
          <w:p w:rsidR="00966920" w:rsidRPr="0031726E" w:rsidRDefault="00966920" w:rsidP="008967E3">
            <w:pPr>
              <w:jc w:val="center"/>
            </w:pPr>
            <w:r>
              <w:t>1</w:t>
            </w:r>
          </w:p>
        </w:tc>
        <w:tc>
          <w:tcPr>
            <w:tcW w:w="82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1</w:t>
            </w:r>
          </w:p>
        </w:tc>
        <w:tc>
          <w:tcPr>
            <w:tcW w:w="1244" w:type="dxa"/>
            <w:gridSpan w:val="2"/>
            <w:tcBorders>
              <w:top w:val="nil"/>
              <w:left w:val="nil"/>
              <w:bottom w:val="single" w:sz="8" w:space="0" w:color="auto"/>
              <w:right w:val="single" w:sz="8" w:space="0" w:color="auto"/>
            </w:tcBorders>
          </w:tcPr>
          <w:p w:rsidR="00966920" w:rsidRPr="0031726E" w:rsidRDefault="00966920" w:rsidP="008967E3">
            <w:pPr>
              <w:jc w:val="center"/>
            </w:pPr>
            <w:r w:rsidRPr="0031726E">
              <w:t>1</w:t>
            </w:r>
          </w:p>
        </w:tc>
        <w:tc>
          <w:tcPr>
            <w:tcW w:w="1144" w:type="dxa"/>
            <w:gridSpan w:val="2"/>
            <w:tcBorders>
              <w:top w:val="nil"/>
              <w:left w:val="nil"/>
              <w:bottom w:val="single" w:sz="8" w:space="0" w:color="auto"/>
              <w:right w:val="single" w:sz="8" w:space="0" w:color="auto"/>
            </w:tcBorders>
          </w:tcPr>
          <w:p w:rsidR="00966920" w:rsidRPr="0031726E" w:rsidRDefault="00966920" w:rsidP="008967E3">
            <w:pPr>
              <w:jc w:val="center"/>
            </w:pPr>
            <w:r w:rsidRPr="0031726E">
              <w:t>1</w:t>
            </w:r>
          </w:p>
        </w:tc>
        <w:tc>
          <w:tcPr>
            <w:tcW w:w="553" w:type="dxa"/>
            <w:tcBorders>
              <w:top w:val="nil"/>
              <w:left w:val="nil"/>
              <w:bottom w:val="single" w:sz="8" w:space="0" w:color="auto"/>
              <w:right w:val="single" w:sz="8" w:space="0" w:color="auto"/>
            </w:tcBorders>
          </w:tcPr>
          <w:p w:rsidR="00966920" w:rsidRPr="0031726E" w:rsidRDefault="00966920" w:rsidP="008967E3">
            <w:pPr>
              <w:jc w:val="center"/>
            </w:pPr>
            <w:r w:rsidRPr="0031726E">
              <w:t>1</w:t>
            </w:r>
          </w:p>
        </w:tc>
        <w:tc>
          <w:tcPr>
            <w:tcW w:w="551" w:type="dxa"/>
            <w:tcBorders>
              <w:top w:val="nil"/>
              <w:left w:val="nil"/>
              <w:bottom w:val="single" w:sz="8" w:space="0" w:color="auto"/>
              <w:right w:val="single" w:sz="8" w:space="0" w:color="auto"/>
            </w:tcBorders>
          </w:tcPr>
          <w:p w:rsidR="00966920" w:rsidRPr="0031726E" w:rsidRDefault="00966920" w:rsidP="008967E3">
            <w:pPr>
              <w:jc w:val="center"/>
            </w:pPr>
            <w:r w:rsidRPr="0031726E">
              <w:t>1</w:t>
            </w:r>
          </w:p>
        </w:tc>
        <w:tc>
          <w:tcPr>
            <w:tcW w:w="118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4</w:t>
            </w: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920" w:type="dxa"/>
            <w:tcBorders>
              <w:top w:val="nil"/>
              <w:left w:val="nil"/>
              <w:bottom w:val="single" w:sz="8" w:space="0" w:color="auto"/>
              <w:right w:val="single" w:sz="8" w:space="0" w:color="auto"/>
            </w:tcBorders>
          </w:tcPr>
          <w:p w:rsidR="00966920" w:rsidRPr="0031726E" w:rsidRDefault="00966920" w:rsidP="008967E3">
            <w:pPr>
              <w:jc w:val="center"/>
            </w:pPr>
          </w:p>
        </w:tc>
        <w:tc>
          <w:tcPr>
            <w:tcW w:w="1259" w:type="dxa"/>
            <w:tcBorders>
              <w:top w:val="nil"/>
              <w:left w:val="nil"/>
              <w:bottom w:val="single" w:sz="8" w:space="0" w:color="auto"/>
              <w:right w:val="single" w:sz="4" w:space="0" w:color="auto"/>
            </w:tcBorders>
          </w:tcPr>
          <w:p w:rsidR="00966920" w:rsidRPr="0031726E" w:rsidRDefault="00966920" w:rsidP="00015C44">
            <w:pPr>
              <w:jc w:val="center"/>
              <w:rPr>
                <w:b/>
              </w:rPr>
            </w:pPr>
            <w:r w:rsidRPr="0031726E">
              <w:rPr>
                <w:b/>
                <w:color w:val="FF0000"/>
              </w:rPr>
              <w:t>5</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966920" w:rsidRPr="0031726E" w:rsidRDefault="00966920" w:rsidP="008967E3">
            <w:pPr>
              <w:jc w:val="center"/>
              <w:rPr>
                <w:b/>
              </w:rPr>
            </w:pPr>
            <w:r w:rsidRPr="0031726E">
              <w:rPr>
                <w:b/>
              </w:rPr>
              <w:t>5</w:t>
            </w:r>
          </w:p>
        </w:tc>
      </w:tr>
      <w:tr w:rsidR="00336403" w:rsidTr="001417B9">
        <w:trPr>
          <w:trHeight w:val="523"/>
        </w:trPr>
        <w:tc>
          <w:tcPr>
            <w:tcW w:w="1494" w:type="dxa"/>
            <w:vMerge w:val="restart"/>
            <w:tcBorders>
              <w:top w:val="nil"/>
              <w:left w:val="single" w:sz="8" w:space="0" w:color="auto"/>
              <w:right w:val="single" w:sz="8" w:space="0" w:color="auto"/>
            </w:tcBorders>
            <w:vAlign w:val="center"/>
          </w:tcPr>
          <w:p w:rsidR="00336403" w:rsidRPr="00381EC5" w:rsidRDefault="00336403" w:rsidP="008967E3">
            <w:pPr>
              <w:jc w:val="center"/>
            </w:pPr>
            <w:r w:rsidRPr="00381EC5">
              <w:rPr>
                <w:sz w:val="20"/>
                <w:szCs w:val="20"/>
              </w:rPr>
              <w:t>Troškūnų Kazio Inčiūros gimnazija</w:t>
            </w:r>
          </w:p>
        </w:tc>
        <w:tc>
          <w:tcPr>
            <w:tcW w:w="848" w:type="dxa"/>
            <w:tcBorders>
              <w:top w:val="nil"/>
              <w:left w:val="nil"/>
              <w:bottom w:val="single" w:sz="8" w:space="0" w:color="auto"/>
              <w:right w:val="single" w:sz="4" w:space="0" w:color="auto"/>
            </w:tcBorders>
          </w:tcPr>
          <w:p w:rsidR="00336403" w:rsidRPr="00FB4678" w:rsidRDefault="00336403"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13</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17</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11</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58</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8</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21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16</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19</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16</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17</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97</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13</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15</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28</w:t>
            </w:r>
          </w:p>
        </w:tc>
        <w:tc>
          <w:tcPr>
            <w:tcW w:w="1259" w:type="dxa"/>
            <w:tcBorders>
              <w:top w:val="nil"/>
              <w:left w:val="nil"/>
              <w:bottom w:val="single" w:sz="8" w:space="0" w:color="auto"/>
              <w:right w:val="single" w:sz="4" w:space="0" w:color="auto"/>
            </w:tcBorders>
          </w:tcPr>
          <w:p w:rsidR="00336403" w:rsidRPr="0031726E" w:rsidRDefault="00336403" w:rsidP="00015C44">
            <w:pPr>
              <w:jc w:val="center"/>
              <w:rPr>
                <w:b/>
              </w:rPr>
            </w:pPr>
            <w:r w:rsidRPr="0031726E">
              <w:rPr>
                <w:b/>
                <w:color w:val="FF0000"/>
              </w:rPr>
              <w:t>183</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189</w:t>
            </w:r>
          </w:p>
        </w:tc>
      </w:tr>
      <w:tr w:rsidR="00336403" w:rsidTr="00966920">
        <w:trPr>
          <w:trHeight w:val="554"/>
        </w:trPr>
        <w:tc>
          <w:tcPr>
            <w:tcW w:w="1494" w:type="dxa"/>
            <w:vMerge/>
            <w:tcBorders>
              <w:left w:val="single" w:sz="8" w:space="0" w:color="auto"/>
              <w:bottom w:val="single" w:sz="8" w:space="0" w:color="auto"/>
              <w:right w:val="single" w:sz="8" w:space="0" w:color="auto"/>
            </w:tcBorders>
            <w:vAlign w:val="center"/>
          </w:tcPr>
          <w:p w:rsidR="00336403" w:rsidRDefault="00336403" w:rsidP="008967E3">
            <w:pPr>
              <w:jc w:val="center"/>
            </w:pPr>
          </w:p>
        </w:tc>
        <w:tc>
          <w:tcPr>
            <w:tcW w:w="848" w:type="dxa"/>
            <w:tcBorders>
              <w:top w:val="nil"/>
              <w:left w:val="nil"/>
              <w:bottom w:val="single" w:sz="8" w:space="0" w:color="auto"/>
              <w:right w:val="single" w:sz="4" w:space="0" w:color="auto"/>
            </w:tcBorders>
          </w:tcPr>
          <w:p w:rsidR="00336403" w:rsidRPr="003C30D5" w:rsidRDefault="00336403" w:rsidP="00B00AB4">
            <w:pPr>
              <w:rPr>
                <w:sz w:val="16"/>
                <w:szCs w:val="16"/>
              </w:rPr>
            </w:pPr>
            <w:r>
              <w:rPr>
                <w:sz w:val="16"/>
                <w:szCs w:val="16"/>
              </w:rPr>
              <w:t>Klasių sk.</w:t>
            </w:r>
          </w:p>
        </w:tc>
        <w:tc>
          <w:tcPr>
            <w:tcW w:w="25" w:type="dxa"/>
            <w:tcBorders>
              <w:top w:val="nil"/>
              <w:left w:val="single" w:sz="4" w:space="0" w:color="auto"/>
              <w:bottom w:val="single" w:sz="8" w:space="0" w:color="auto"/>
              <w:right w:val="nil"/>
            </w:tcBorders>
          </w:tcPr>
          <w:p w:rsidR="00336403" w:rsidRPr="0031726E" w:rsidRDefault="00336403" w:rsidP="008967E3">
            <w:pPr>
              <w:jc w:val="center"/>
            </w:pPr>
          </w:p>
        </w:tc>
        <w:tc>
          <w:tcPr>
            <w:tcW w:w="719"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1"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82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4</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6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72"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3"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51"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1185" w:type="dxa"/>
            <w:tcBorders>
              <w:top w:val="nil"/>
              <w:left w:val="nil"/>
              <w:bottom w:val="single" w:sz="8" w:space="0" w:color="auto"/>
              <w:right w:val="single" w:sz="8" w:space="0" w:color="auto"/>
            </w:tcBorders>
          </w:tcPr>
          <w:p w:rsidR="00336403" w:rsidRPr="0031726E" w:rsidRDefault="00336403" w:rsidP="008967E3">
            <w:pPr>
              <w:jc w:val="center"/>
              <w:rPr>
                <w:b/>
              </w:rPr>
            </w:pPr>
            <w:r w:rsidRPr="0031726E">
              <w:rPr>
                <w:b/>
              </w:rPr>
              <w:t>6</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540" w:type="dxa"/>
            <w:tcBorders>
              <w:top w:val="nil"/>
              <w:left w:val="nil"/>
              <w:bottom w:val="single" w:sz="8" w:space="0" w:color="auto"/>
              <w:right w:val="single" w:sz="8" w:space="0" w:color="auto"/>
            </w:tcBorders>
          </w:tcPr>
          <w:p w:rsidR="00336403" w:rsidRPr="0031726E" w:rsidRDefault="00336403" w:rsidP="008967E3">
            <w:pPr>
              <w:jc w:val="center"/>
            </w:pPr>
            <w:r w:rsidRPr="0031726E">
              <w:t>1</w:t>
            </w:r>
          </w:p>
        </w:tc>
        <w:tc>
          <w:tcPr>
            <w:tcW w:w="920" w:type="dxa"/>
            <w:tcBorders>
              <w:top w:val="nil"/>
              <w:left w:val="nil"/>
              <w:bottom w:val="single" w:sz="8" w:space="0" w:color="auto"/>
              <w:right w:val="single" w:sz="8" w:space="0" w:color="auto"/>
            </w:tcBorders>
          </w:tcPr>
          <w:p w:rsidR="00336403" w:rsidRPr="00966920" w:rsidRDefault="00336403" w:rsidP="008967E3">
            <w:pPr>
              <w:jc w:val="center"/>
              <w:rPr>
                <w:b/>
              </w:rPr>
            </w:pPr>
            <w:r w:rsidRPr="00966920">
              <w:rPr>
                <w:b/>
              </w:rPr>
              <w:t>2</w:t>
            </w:r>
          </w:p>
        </w:tc>
        <w:tc>
          <w:tcPr>
            <w:tcW w:w="1259" w:type="dxa"/>
            <w:tcBorders>
              <w:top w:val="nil"/>
              <w:left w:val="nil"/>
              <w:bottom w:val="single" w:sz="8" w:space="0" w:color="auto"/>
              <w:right w:val="single" w:sz="4" w:space="0" w:color="auto"/>
            </w:tcBorders>
          </w:tcPr>
          <w:p w:rsidR="00336403" w:rsidRPr="0031726E" w:rsidRDefault="00336403" w:rsidP="008967E3">
            <w:pPr>
              <w:jc w:val="center"/>
              <w:rPr>
                <w:b/>
              </w:rPr>
            </w:pPr>
            <w:r w:rsidRPr="0031726E">
              <w:rPr>
                <w:b/>
              </w:rPr>
              <w:t>12</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12</w:t>
            </w:r>
          </w:p>
        </w:tc>
      </w:tr>
      <w:tr w:rsidR="00966920" w:rsidTr="00966920">
        <w:trPr>
          <w:trHeight w:val="515"/>
        </w:trPr>
        <w:tc>
          <w:tcPr>
            <w:tcW w:w="1494" w:type="dxa"/>
            <w:vMerge w:val="restart"/>
            <w:tcBorders>
              <w:top w:val="nil"/>
              <w:left w:val="single" w:sz="8" w:space="0" w:color="auto"/>
              <w:right w:val="single" w:sz="8" w:space="0" w:color="auto"/>
            </w:tcBorders>
            <w:vAlign w:val="center"/>
          </w:tcPr>
          <w:p w:rsidR="00966920" w:rsidRPr="00336403" w:rsidRDefault="00966920" w:rsidP="008967E3">
            <w:pPr>
              <w:jc w:val="center"/>
              <w:rPr>
                <w:i/>
                <w:color w:val="FF0000"/>
                <w:sz w:val="20"/>
                <w:szCs w:val="20"/>
              </w:rPr>
            </w:pPr>
            <w:r w:rsidRPr="00336403">
              <w:rPr>
                <w:i/>
                <w:color w:val="FF0000"/>
                <w:sz w:val="20"/>
                <w:szCs w:val="20"/>
              </w:rPr>
              <w:t>Troškūnų Kazio Inčiūros gim</w:t>
            </w:r>
            <w:r>
              <w:rPr>
                <w:i/>
                <w:color w:val="FF0000"/>
                <w:sz w:val="20"/>
                <w:szCs w:val="20"/>
              </w:rPr>
              <w:t>nazijos</w:t>
            </w:r>
            <w:r w:rsidRPr="00336403">
              <w:rPr>
                <w:i/>
                <w:color w:val="FF0000"/>
                <w:sz w:val="20"/>
                <w:szCs w:val="20"/>
              </w:rPr>
              <w:t xml:space="preserve"> Viešintų daugiafunkcio centro skyrius</w:t>
            </w:r>
          </w:p>
        </w:tc>
        <w:tc>
          <w:tcPr>
            <w:tcW w:w="848" w:type="dxa"/>
            <w:tcBorders>
              <w:top w:val="nil"/>
              <w:left w:val="nil"/>
              <w:bottom w:val="single" w:sz="8" w:space="0" w:color="auto"/>
              <w:right w:val="single" w:sz="4" w:space="0" w:color="auto"/>
            </w:tcBorders>
          </w:tcPr>
          <w:p w:rsidR="00966920" w:rsidRPr="00FB4678" w:rsidRDefault="00966920" w:rsidP="00B00AB4">
            <w:pPr>
              <w:rPr>
                <w:sz w:val="16"/>
                <w:szCs w:val="16"/>
              </w:rPr>
            </w:pPr>
            <w:r>
              <w:rPr>
                <w:sz w:val="16"/>
                <w:szCs w:val="16"/>
              </w:rPr>
              <w:t>Mokinių sk.</w:t>
            </w:r>
          </w:p>
        </w:tc>
        <w:tc>
          <w:tcPr>
            <w:tcW w:w="25" w:type="dxa"/>
            <w:tcBorders>
              <w:top w:val="nil"/>
              <w:left w:val="single" w:sz="4" w:space="0" w:color="auto"/>
              <w:bottom w:val="single" w:sz="8" w:space="0" w:color="auto"/>
              <w:right w:val="nil"/>
            </w:tcBorders>
          </w:tcPr>
          <w:p w:rsidR="00966920" w:rsidRPr="0031726E" w:rsidRDefault="00966920" w:rsidP="008967E3">
            <w:pPr>
              <w:jc w:val="center"/>
            </w:pPr>
          </w:p>
        </w:tc>
        <w:tc>
          <w:tcPr>
            <w:tcW w:w="719" w:type="dxa"/>
            <w:tcBorders>
              <w:top w:val="nil"/>
              <w:left w:val="nil"/>
              <w:bottom w:val="single" w:sz="8" w:space="0" w:color="auto"/>
              <w:right w:val="single" w:sz="8" w:space="0" w:color="auto"/>
            </w:tcBorders>
          </w:tcPr>
          <w:p w:rsidR="00966920" w:rsidRPr="0031726E" w:rsidRDefault="00966920" w:rsidP="008967E3">
            <w:pPr>
              <w:jc w:val="center"/>
            </w:pPr>
            <w:r w:rsidRPr="0031726E">
              <w:t>0</w:t>
            </w:r>
          </w:p>
        </w:tc>
        <w:tc>
          <w:tcPr>
            <w:tcW w:w="571" w:type="dxa"/>
            <w:tcBorders>
              <w:top w:val="nil"/>
              <w:left w:val="nil"/>
              <w:bottom w:val="single" w:sz="8" w:space="0" w:color="auto"/>
              <w:right w:val="single" w:sz="8" w:space="0" w:color="auto"/>
            </w:tcBorders>
          </w:tcPr>
          <w:p w:rsidR="00966920" w:rsidRPr="0031726E" w:rsidRDefault="00966920" w:rsidP="008967E3">
            <w:pPr>
              <w:jc w:val="center"/>
            </w:pPr>
            <w:r w:rsidRPr="0031726E">
              <w:t>3</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r w:rsidRPr="0031726E">
              <w:t>1</w:t>
            </w:r>
          </w:p>
        </w:tc>
        <w:tc>
          <w:tcPr>
            <w:tcW w:w="82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6</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r w:rsidRPr="0031726E">
              <w:t>4</w:t>
            </w:r>
          </w:p>
        </w:tc>
        <w:tc>
          <w:tcPr>
            <w:tcW w:w="672" w:type="dxa"/>
            <w:tcBorders>
              <w:top w:val="nil"/>
              <w:left w:val="nil"/>
              <w:bottom w:val="single" w:sz="8" w:space="0" w:color="auto"/>
              <w:right w:val="single" w:sz="8" w:space="0" w:color="auto"/>
            </w:tcBorders>
          </w:tcPr>
          <w:p w:rsidR="00966920" w:rsidRPr="0031726E" w:rsidRDefault="00966920" w:rsidP="008967E3">
            <w:pPr>
              <w:jc w:val="center"/>
            </w:pPr>
            <w:r w:rsidRPr="0031726E">
              <w:t>7</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r w:rsidRPr="0031726E">
              <w:t>2</w:t>
            </w:r>
          </w:p>
        </w:tc>
        <w:tc>
          <w:tcPr>
            <w:tcW w:w="572" w:type="dxa"/>
            <w:tcBorders>
              <w:top w:val="nil"/>
              <w:left w:val="nil"/>
              <w:bottom w:val="single" w:sz="8" w:space="0" w:color="auto"/>
              <w:right w:val="single" w:sz="8" w:space="0" w:color="auto"/>
            </w:tcBorders>
          </w:tcPr>
          <w:p w:rsidR="00966920" w:rsidRPr="0031726E" w:rsidRDefault="00966920" w:rsidP="008967E3">
            <w:pPr>
              <w:jc w:val="center"/>
            </w:pPr>
            <w:r w:rsidRPr="0031726E">
              <w:t>4</w:t>
            </w:r>
          </w:p>
        </w:tc>
        <w:tc>
          <w:tcPr>
            <w:tcW w:w="553" w:type="dxa"/>
            <w:tcBorders>
              <w:top w:val="nil"/>
              <w:left w:val="nil"/>
              <w:bottom w:val="single" w:sz="8" w:space="0" w:color="auto"/>
              <w:right w:val="single" w:sz="8" w:space="0" w:color="auto"/>
            </w:tcBorders>
          </w:tcPr>
          <w:p w:rsidR="00966920" w:rsidRPr="0031726E" w:rsidRDefault="00966920" w:rsidP="008967E3">
            <w:pPr>
              <w:jc w:val="center"/>
            </w:pPr>
            <w:r w:rsidRPr="0031726E">
              <w:t>0</w:t>
            </w:r>
          </w:p>
        </w:tc>
        <w:tc>
          <w:tcPr>
            <w:tcW w:w="551" w:type="dxa"/>
            <w:tcBorders>
              <w:top w:val="nil"/>
              <w:left w:val="nil"/>
              <w:bottom w:val="single" w:sz="8" w:space="0" w:color="auto"/>
              <w:right w:val="single" w:sz="8" w:space="0" w:color="auto"/>
            </w:tcBorders>
          </w:tcPr>
          <w:p w:rsidR="00966920" w:rsidRPr="0031726E" w:rsidRDefault="00966920" w:rsidP="008967E3">
            <w:pPr>
              <w:jc w:val="center"/>
            </w:pPr>
            <w:r w:rsidRPr="0031726E">
              <w:t>6</w:t>
            </w:r>
          </w:p>
        </w:tc>
        <w:tc>
          <w:tcPr>
            <w:tcW w:w="1185" w:type="dxa"/>
            <w:tcBorders>
              <w:top w:val="nil"/>
              <w:left w:val="nil"/>
              <w:bottom w:val="single" w:sz="8" w:space="0" w:color="auto"/>
              <w:right w:val="single" w:sz="8" w:space="0" w:color="auto"/>
            </w:tcBorders>
          </w:tcPr>
          <w:p w:rsidR="00966920" w:rsidRPr="0031726E" w:rsidRDefault="00966920" w:rsidP="008967E3">
            <w:pPr>
              <w:jc w:val="center"/>
              <w:rPr>
                <w:b/>
              </w:rPr>
            </w:pPr>
            <w:r w:rsidRPr="0031726E">
              <w:rPr>
                <w:b/>
              </w:rPr>
              <w:t>23</w:t>
            </w: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540" w:type="dxa"/>
            <w:tcBorders>
              <w:top w:val="nil"/>
              <w:left w:val="nil"/>
              <w:bottom w:val="single" w:sz="8" w:space="0" w:color="auto"/>
              <w:right w:val="single" w:sz="8" w:space="0" w:color="auto"/>
            </w:tcBorders>
          </w:tcPr>
          <w:p w:rsidR="00966920" w:rsidRPr="0031726E" w:rsidRDefault="00966920" w:rsidP="008967E3">
            <w:pPr>
              <w:jc w:val="center"/>
            </w:pPr>
          </w:p>
        </w:tc>
        <w:tc>
          <w:tcPr>
            <w:tcW w:w="920" w:type="dxa"/>
            <w:tcBorders>
              <w:top w:val="nil"/>
              <w:left w:val="nil"/>
              <w:bottom w:val="single" w:sz="8" w:space="0" w:color="auto"/>
              <w:right w:val="single" w:sz="8" w:space="0" w:color="auto"/>
            </w:tcBorders>
          </w:tcPr>
          <w:p w:rsidR="00966920" w:rsidRPr="0031726E" w:rsidRDefault="00966920" w:rsidP="008967E3">
            <w:pPr>
              <w:jc w:val="center"/>
            </w:pPr>
          </w:p>
        </w:tc>
        <w:tc>
          <w:tcPr>
            <w:tcW w:w="1259" w:type="dxa"/>
            <w:tcBorders>
              <w:top w:val="nil"/>
              <w:left w:val="nil"/>
              <w:bottom w:val="single" w:sz="8" w:space="0" w:color="auto"/>
              <w:right w:val="single" w:sz="4" w:space="0" w:color="auto"/>
            </w:tcBorders>
          </w:tcPr>
          <w:p w:rsidR="00966920" w:rsidRPr="0031726E" w:rsidRDefault="00966920" w:rsidP="00015C44">
            <w:pPr>
              <w:jc w:val="center"/>
              <w:rPr>
                <w:b/>
              </w:rPr>
            </w:pPr>
            <w:r w:rsidRPr="0031726E">
              <w:rPr>
                <w:b/>
                <w:color w:val="FF0000"/>
              </w:rPr>
              <w:t>29</w:t>
            </w:r>
            <w:r w:rsidRPr="0031726E">
              <w:rPr>
                <w:b/>
              </w:rPr>
              <w:t xml:space="preserve"> </w:t>
            </w:r>
          </w:p>
        </w:tc>
        <w:tc>
          <w:tcPr>
            <w:tcW w:w="1261" w:type="dxa"/>
            <w:gridSpan w:val="2"/>
            <w:tcBorders>
              <w:top w:val="nil"/>
              <w:left w:val="nil"/>
              <w:bottom w:val="single" w:sz="8" w:space="0" w:color="auto"/>
              <w:right w:val="single" w:sz="4" w:space="0" w:color="auto"/>
            </w:tcBorders>
            <w:tcMar>
              <w:top w:w="0" w:type="dxa"/>
              <w:left w:w="108" w:type="dxa"/>
              <w:bottom w:w="0" w:type="dxa"/>
              <w:right w:w="108" w:type="dxa"/>
            </w:tcMar>
          </w:tcPr>
          <w:p w:rsidR="00966920" w:rsidRPr="0031726E" w:rsidRDefault="00966920" w:rsidP="008967E3">
            <w:pPr>
              <w:jc w:val="center"/>
              <w:rPr>
                <w:b/>
              </w:rPr>
            </w:pPr>
            <w:r w:rsidRPr="0031726E">
              <w:rPr>
                <w:b/>
              </w:rPr>
              <w:t>43</w:t>
            </w:r>
          </w:p>
        </w:tc>
      </w:tr>
      <w:tr w:rsidR="00966920" w:rsidTr="00B00AB4">
        <w:trPr>
          <w:trHeight w:val="435"/>
        </w:trPr>
        <w:tc>
          <w:tcPr>
            <w:tcW w:w="1494" w:type="dxa"/>
            <w:vMerge/>
            <w:tcBorders>
              <w:left w:val="single" w:sz="8" w:space="0" w:color="auto"/>
              <w:right w:val="single" w:sz="8" w:space="0" w:color="auto"/>
            </w:tcBorders>
            <w:vAlign w:val="center"/>
          </w:tcPr>
          <w:p w:rsidR="00966920" w:rsidRPr="00381EC5" w:rsidRDefault="00966920" w:rsidP="008967E3">
            <w:pPr>
              <w:jc w:val="center"/>
              <w:rPr>
                <w:color w:val="FF0000"/>
              </w:rPr>
            </w:pPr>
          </w:p>
        </w:tc>
        <w:tc>
          <w:tcPr>
            <w:tcW w:w="848" w:type="dxa"/>
            <w:vMerge w:val="restart"/>
            <w:tcBorders>
              <w:top w:val="nil"/>
              <w:left w:val="nil"/>
              <w:right w:val="single" w:sz="4" w:space="0" w:color="auto"/>
            </w:tcBorders>
          </w:tcPr>
          <w:p w:rsidR="00966920" w:rsidRPr="003C30D5" w:rsidRDefault="00966920" w:rsidP="00B00AB4">
            <w:pPr>
              <w:rPr>
                <w:sz w:val="16"/>
                <w:szCs w:val="16"/>
              </w:rPr>
            </w:pPr>
            <w:r>
              <w:rPr>
                <w:sz w:val="16"/>
                <w:szCs w:val="16"/>
              </w:rPr>
              <w:t>Klasių sk.</w:t>
            </w:r>
          </w:p>
        </w:tc>
        <w:tc>
          <w:tcPr>
            <w:tcW w:w="25" w:type="dxa"/>
            <w:tcBorders>
              <w:top w:val="nil"/>
              <w:left w:val="single" w:sz="4" w:space="0" w:color="auto"/>
              <w:bottom w:val="single" w:sz="4" w:space="0" w:color="auto"/>
              <w:right w:val="nil"/>
            </w:tcBorders>
          </w:tcPr>
          <w:p w:rsidR="00966920" w:rsidRPr="0031726E" w:rsidRDefault="00966920" w:rsidP="008967E3">
            <w:pPr>
              <w:jc w:val="center"/>
            </w:pPr>
          </w:p>
        </w:tc>
        <w:tc>
          <w:tcPr>
            <w:tcW w:w="2434" w:type="dxa"/>
            <w:gridSpan w:val="4"/>
            <w:vMerge w:val="restart"/>
            <w:tcBorders>
              <w:top w:val="nil"/>
              <w:left w:val="nil"/>
              <w:right w:val="single" w:sz="8" w:space="0" w:color="auto"/>
            </w:tcBorders>
          </w:tcPr>
          <w:p w:rsidR="00966920" w:rsidRPr="0031726E" w:rsidRDefault="00966920" w:rsidP="008967E3">
            <w:pPr>
              <w:jc w:val="center"/>
            </w:pPr>
            <w:r w:rsidRPr="0031726E">
              <w:t>1</w:t>
            </w:r>
          </w:p>
        </w:tc>
        <w:tc>
          <w:tcPr>
            <w:tcW w:w="825" w:type="dxa"/>
            <w:vMerge w:val="restart"/>
            <w:tcBorders>
              <w:top w:val="nil"/>
              <w:left w:val="nil"/>
              <w:right w:val="single" w:sz="8" w:space="0" w:color="auto"/>
            </w:tcBorders>
          </w:tcPr>
          <w:p w:rsidR="00966920" w:rsidRPr="0031726E" w:rsidRDefault="00966920" w:rsidP="008967E3">
            <w:pPr>
              <w:jc w:val="center"/>
              <w:rPr>
                <w:b/>
              </w:rPr>
            </w:pPr>
            <w:r w:rsidRPr="0031726E">
              <w:rPr>
                <w:b/>
              </w:rPr>
              <w:t>1</w:t>
            </w:r>
          </w:p>
        </w:tc>
        <w:tc>
          <w:tcPr>
            <w:tcW w:w="1244" w:type="dxa"/>
            <w:gridSpan w:val="2"/>
            <w:vMerge w:val="restart"/>
            <w:tcBorders>
              <w:top w:val="nil"/>
              <w:left w:val="nil"/>
              <w:right w:val="single" w:sz="8" w:space="0" w:color="auto"/>
            </w:tcBorders>
          </w:tcPr>
          <w:p w:rsidR="00966920" w:rsidRPr="0031726E" w:rsidRDefault="00966920" w:rsidP="008967E3">
            <w:pPr>
              <w:jc w:val="center"/>
            </w:pPr>
            <w:r w:rsidRPr="0031726E">
              <w:t>1</w:t>
            </w:r>
          </w:p>
        </w:tc>
        <w:tc>
          <w:tcPr>
            <w:tcW w:w="1144" w:type="dxa"/>
            <w:gridSpan w:val="2"/>
            <w:vMerge w:val="restart"/>
            <w:tcBorders>
              <w:top w:val="nil"/>
              <w:left w:val="nil"/>
              <w:right w:val="single" w:sz="8" w:space="0" w:color="auto"/>
            </w:tcBorders>
          </w:tcPr>
          <w:p w:rsidR="00966920" w:rsidRPr="0031726E" w:rsidRDefault="00966920" w:rsidP="008967E3">
            <w:pPr>
              <w:jc w:val="center"/>
            </w:pPr>
            <w:r w:rsidRPr="0031726E">
              <w:t>1</w:t>
            </w:r>
          </w:p>
        </w:tc>
        <w:tc>
          <w:tcPr>
            <w:tcW w:w="1104" w:type="dxa"/>
            <w:gridSpan w:val="2"/>
            <w:vMerge w:val="restart"/>
            <w:tcBorders>
              <w:top w:val="nil"/>
              <w:left w:val="nil"/>
              <w:right w:val="single" w:sz="8" w:space="0" w:color="auto"/>
            </w:tcBorders>
          </w:tcPr>
          <w:p w:rsidR="00966920" w:rsidRPr="0031726E" w:rsidRDefault="00966920" w:rsidP="008967E3">
            <w:pPr>
              <w:jc w:val="center"/>
            </w:pPr>
            <w:r w:rsidRPr="0031726E">
              <w:t>1</w:t>
            </w:r>
          </w:p>
        </w:tc>
        <w:tc>
          <w:tcPr>
            <w:tcW w:w="1185" w:type="dxa"/>
            <w:vMerge w:val="restart"/>
            <w:tcBorders>
              <w:top w:val="nil"/>
              <w:left w:val="nil"/>
              <w:right w:val="single" w:sz="8" w:space="0" w:color="auto"/>
            </w:tcBorders>
          </w:tcPr>
          <w:p w:rsidR="00966920" w:rsidRPr="0031726E" w:rsidRDefault="00966920" w:rsidP="008967E3">
            <w:pPr>
              <w:jc w:val="center"/>
              <w:rPr>
                <w:b/>
              </w:rPr>
            </w:pPr>
            <w:r w:rsidRPr="0031726E">
              <w:rPr>
                <w:b/>
              </w:rPr>
              <w:t>3</w:t>
            </w:r>
          </w:p>
        </w:tc>
        <w:tc>
          <w:tcPr>
            <w:tcW w:w="540" w:type="dxa"/>
            <w:vMerge w:val="restart"/>
            <w:tcBorders>
              <w:top w:val="nil"/>
              <w:left w:val="nil"/>
              <w:right w:val="single" w:sz="8" w:space="0" w:color="auto"/>
            </w:tcBorders>
          </w:tcPr>
          <w:p w:rsidR="00966920" w:rsidRPr="0031726E" w:rsidRDefault="00966920" w:rsidP="008967E3">
            <w:pPr>
              <w:jc w:val="center"/>
            </w:pPr>
          </w:p>
        </w:tc>
        <w:tc>
          <w:tcPr>
            <w:tcW w:w="540" w:type="dxa"/>
            <w:vMerge w:val="restart"/>
            <w:tcBorders>
              <w:top w:val="nil"/>
              <w:left w:val="nil"/>
              <w:right w:val="single" w:sz="8" w:space="0" w:color="auto"/>
            </w:tcBorders>
          </w:tcPr>
          <w:p w:rsidR="00966920" w:rsidRPr="0031726E" w:rsidRDefault="00966920" w:rsidP="008967E3">
            <w:pPr>
              <w:jc w:val="center"/>
            </w:pPr>
          </w:p>
        </w:tc>
        <w:tc>
          <w:tcPr>
            <w:tcW w:w="920" w:type="dxa"/>
            <w:vMerge w:val="restart"/>
            <w:tcBorders>
              <w:top w:val="nil"/>
              <w:left w:val="nil"/>
              <w:right w:val="single" w:sz="8" w:space="0" w:color="auto"/>
            </w:tcBorders>
          </w:tcPr>
          <w:p w:rsidR="00966920" w:rsidRPr="0031726E" w:rsidRDefault="00966920" w:rsidP="008967E3">
            <w:pPr>
              <w:jc w:val="center"/>
            </w:pPr>
          </w:p>
        </w:tc>
        <w:tc>
          <w:tcPr>
            <w:tcW w:w="1259" w:type="dxa"/>
            <w:vMerge w:val="restart"/>
            <w:tcBorders>
              <w:top w:val="nil"/>
              <w:left w:val="nil"/>
              <w:right w:val="single" w:sz="4" w:space="0" w:color="auto"/>
            </w:tcBorders>
          </w:tcPr>
          <w:p w:rsidR="00966920" w:rsidRPr="0031726E" w:rsidRDefault="00966920" w:rsidP="008967E3">
            <w:pPr>
              <w:jc w:val="center"/>
              <w:rPr>
                <w:b/>
              </w:rPr>
            </w:pPr>
            <w:r w:rsidRPr="0031726E">
              <w:rPr>
                <w:b/>
              </w:rPr>
              <w:t>4</w:t>
            </w:r>
          </w:p>
        </w:tc>
        <w:tc>
          <w:tcPr>
            <w:tcW w:w="1261" w:type="dxa"/>
            <w:gridSpan w:val="2"/>
            <w:vMerge w:val="restart"/>
            <w:tcBorders>
              <w:top w:val="nil"/>
              <w:left w:val="nil"/>
              <w:right w:val="single" w:sz="4" w:space="0" w:color="auto"/>
            </w:tcBorders>
            <w:tcMar>
              <w:top w:w="0" w:type="dxa"/>
              <w:left w:w="108" w:type="dxa"/>
              <w:bottom w:w="0" w:type="dxa"/>
              <w:right w:w="108" w:type="dxa"/>
            </w:tcMar>
          </w:tcPr>
          <w:p w:rsidR="00966920" w:rsidRPr="0031726E" w:rsidRDefault="00966920" w:rsidP="008967E3">
            <w:pPr>
              <w:jc w:val="center"/>
              <w:rPr>
                <w:b/>
              </w:rPr>
            </w:pPr>
            <w:r w:rsidRPr="0031726E">
              <w:rPr>
                <w:b/>
              </w:rPr>
              <w:t>5</w:t>
            </w:r>
          </w:p>
        </w:tc>
      </w:tr>
      <w:tr w:rsidR="00966920" w:rsidTr="00E75C08">
        <w:trPr>
          <w:trHeight w:val="421"/>
        </w:trPr>
        <w:tc>
          <w:tcPr>
            <w:tcW w:w="1494" w:type="dxa"/>
            <w:vMerge/>
            <w:tcBorders>
              <w:left w:val="single" w:sz="8" w:space="0" w:color="auto"/>
              <w:bottom w:val="single" w:sz="8" w:space="0" w:color="auto"/>
              <w:right w:val="single" w:sz="8" w:space="0" w:color="auto"/>
            </w:tcBorders>
            <w:vAlign w:val="center"/>
          </w:tcPr>
          <w:p w:rsidR="00966920" w:rsidRPr="00381EC5" w:rsidRDefault="00966920" w:rsidP="008967E3">
            <w:pPr>
              <w:jc w:val="center"/>
              <w:rPr>
                <w:color w:val="FF0000"/>
              </w:rPr>
            </w:pPr>
          </w:p>
        </w:tc>
        <w:tc>
          <w:tcPr>
            <w:tcW w:w="848" w:type="dxa"/>
            <w:vMerge/>
            <w:tcBorders>
              <w:left w:val="nil"/>
              <w:bottom w:val="single" w:sz="8" w:space="0" w:color="auto"/>
              <w:right w:val="single" w:sz="4" w:space="0" w:color="auto"/>
            </w:tcBorders>
          </w:tcPr>
          <w:p w:rsidR="00966920" w:rsidRDefault="00966920" w:rsidP="00B00AB4">
            <w:pPr>
              <w:rPr>
                <w:sz w:val="16"/>
                <w:szCs w:val="16"/>
              </w:rPr>
            </w:pPr>
          </w:p>
        </w:tc>
        <w:tc>
          <w:tcPr>
            <w:tcW w:w="25" w:type="dxa"/>
            <w:tcBorders>
              <w:top w:val="single" w:sz="4" w:space="0" w:color="auto"/>
              <w:left w:val="single" w:sz="4" w:space="0" w:color="auto"/>
              <w:bottom w:val="single" w:sz="8" w:space="0" w:color="auto"/>
              <w:right w:val="nil"/>
            </w:tcBorders>
          </w:tcPr>
          <w:p w:rsidR="00966920" w:rsidRPr="0031726E" w:rsidRDefault="00966920" w:rsidP="008967E3">
            <w:pPr>
              <w:jc w:val="center"/>
            </w:pPr>
          </w:p>
        </w:tc>
        <w:tc>
          <w:tcPr>
            <w:tcW w:w="2434" w:type="dxa"/>
            <w:gridSpan w:val="4"/>
            <w:vMerge/>
            <w:tcBorders>
              <w:left w:val="nil"/>
              <w:bottom w:val="single" w:sz="8" w:space="0" w:color="auto"/>
              <w:right w:val="single" w:sz="8" w:space="0" w:color="auto"/>
            </w:tcBorders>
          </w:tcPr>
          <w:p w:rsidR="00966920" w:rsidRPr="0031726E" w:rsidRDefault="00966920" w:rsidP="008967E3">
            <w:pPr>
              <w:jc w:val="center"/>
            </w:pPr>
          </w:p>
        </w:tc>
        <w:tc>
          <w:tcPr>
            <w:tcW w:w="825" w:type="dxa"/>
            <w:vMerge/>
            <w:tcBorders>
              <w:left w:val="nil"/>
              <w:bottom w:val="single" w:sz="8" w:space="0" w:color="auto"/>
              <w:right w:val="single" w:sz="8" w:space="0" w:color="auto"/>
            </w:tcBorders>
          </w:tcPr>
          <w:p w:rsidR="00966920" w:rsidRPr="0031726E" w:rsidRDefault="00966920" w:rsidP="008967E3">
            <w:pPr>
              <w:jc w:val="center"/>
              <w:rPr>
                <w:b/>
              </w:rPr>
            </w:pPr>
          </w:p>
        </w:tc>
        <w:tc>
          <w:tcPr>
            <w:tcW w:w="1244" w:type="dxa"/>
            <w:gridSpan w:val="2"/>
            <w:vMerge/>
            <w:tcBorders>
              <w:left w:val="nil"/>
              <w:bottom w:val="single" w:sz="8" w:space="0" w:color="auto"/>
              <w:right w:val="single" w:sz="8" w:space="0" w:color="auto"/>
            </w:tcBorders>
          </w:tcPr>
          <w:p w:rsidR="00966920" w:rsidRPr="0031726E" w:rsidRDefault="00966920" w:rsidP="008967E3">
            <w:pPr>
              <w:jc w:val="center"/>
            </w:pPr>
          </w:p>
        </w:tc>
        <w:tc>
          <w:tcPr>
            <w:tcW w:w="1144" w:type="dxa"/>
            <w:gridSpan w:val="2"/>
            <w:vMerge/>
            <w:tcBorders>
              <w:left w:val="nil"/>
              <w:bottom w:val="single" w:sz="8" w:space="0" w:color="auto"/>
              <w:right w:val="single" w:sz="8" w:space="0" w:color="auto"/>
            </w:tcBorders>
          </w:tcPr>
          <w:p w:rsidR="00966920" w:rsidRPr="0031726E" w:rsidRDefault="00966920" w:rsidP="008967E3">
            <w:pPr>
              <w:jc w:val="center"/>
            </w:pPr>
          </w:p>
        </w:tc>
        <w:tc>
          <w:tcPr>
            <w:tcW w:w="1104" w:type="dxa"/>
            <w:gridSpan w:val="2"/>
            <w:vMerge/>
            <w:tcBorders>
              <w:left w:val="nil"/>
              <w:bottom w:val="single" w:sz="8" w:space="0" w:color="auto"/>
              <w:right w:val="single" w:sz="8" w:space="0" w:color="auto"/>
            </w:tcBorders>
          </w:tcPr>
          <w:p w:rsidR="00966920" w:rsidRPr="0031726E" w:rsidRDefault="00966920" w:rsidP="008967E3">
            <w:pPr>
              <w:jc w:val="center"/>
            </w:pPr>
          </w:p>
        </w:tc>
        <w:tc>
          <w:tcPr>
            <w:tcW w:w="1185" w:type="dxa"/>
            <w:vMerge/>
            <w:tcBorders>
              <w:left w:val="nil"/>
              <w:bottom w:val="single" w:sz="8" w:space="0" w:color="auto"/>
              <w:right w:val="single" w:sz="8" w:space="0" w:color="auto"/>
            </w:tcBorders>
          </w:tcPr>
          <w:p w:rsidR="00966920" w:rsidRPr="0031726E" w:rsidRDefault="00966920" w:rsidP="008967E3">
            <w:pPr>
              <w:jc w:val="center"/>
              <w:rPr>
                <w:b/>
              </w:rPr>
            </w:pPr>
          </w:p>
        </w:tc>
        <w:tc>
          <w:tcPr>
            <w:tcW w:w="540" w:type="dxa"/>
            <w:vMerge/>
            <w:tcBorders>
              <w:left w:val="nil"/>
              <w:bottom w:val="single" w:sz="8" w:space="0" w:color="auto"/>
              <w:right w:val="single" w:sz="8" w:space="0" w:color="auto"/>
            </w:tcBorders>
          </w:tcPr>
          <w:p w:rsidR="00966920" w:rsidRPr="0031726E" w:rsidRDefault="00966920" w:rsidP="008967E3">
            <w:pPr>
              <w:jc w:val="center"/>
            </w:pPr>
          </w:p>
        </w:tc>
        <w:tc>
          <w:tcPr>
            <w:tcW w:w="540" w:type="dxa"/>
            <w:vMerge/>
            <w:tcBorders>
              <w:left w:val="nil"/>
              <w:bottom w:val="single" w:sz="8" w:space="0" w:color="auto"/>
              <w:right w:val="single" w:sz="8" w:space="0" w:color="auto"/>
            </w:tcBorders>
          </w:tcPr>
          <w:p w:rsidR="00966920" w:rsidRPr="0031726E" w:rsidRDefault="00966920" w:rsidP="008967E3">
            <w:pPr>
              <w:jc w:val="center"/>
            </w:pPr>
          </w:p>
        </w:tc>
        <w:tc>
          <w:tcPr>
            <w:tcW w:w="920" w:type="dxa"/>
            <w:vMerge/>
            <w:tcBorders>
              <w:left w:val="nil"/>
              <w:bottom w:val="single" w:sz="8" w:space="0" w:color="auto"/>
              <w:right w:val="single" w:sz="8" w:space="0" w:color="auto"/>
            </w:tcBorders>
          </w:tcPr>
          <w:p w:rsidR="00966920" w:rsidRPr="0031726E" w:rsidRDefault="00966920" w:rsidP="008967E3">
            <w:pPr>
              <w:jc w:val="center"/>
            </w:pPr>
          </w:p>
        </w:tc>
        <w:tc>
          <w:tcPr>
            <w:tcW w:w="1259" w:type="dxa"/>
            <w:vMerge/>
            <w:tcBorders>
              <w:left w:val="nil"/>
              <w:bottom w:val="single" w:sz="8" w:space="0" w:color="auto"/>
              <w:right w:val="single" w:sz="4" w:space="0" w:color="auto"/>
            </w:tcBorders>
          </w:tcPr>
          <w:p w:rsidR="00966920" w:rsidRPr="0031726E" w:rsidRDefault="00966920" w:rsidP="008967E3">
            <w:pPr>
              <w:jc w:val="center"/>
              <w:rPr>
                <w:b/>
              </w:rPr>
            </w:pPr>
          </w:p>
        </w:tc>
        <w:tc>
          <w:tcPr>
            <w:tcW w:w="1261" w:type="dxa"/>
            <w:gridSpan w:val="2"/>
            <w:vMerge/>
            <w:tcBorders>
              <w:left w:val="nil"/>
              <w:bottom w:val="single" w:sz="8" w:space="0" w:color="auto"/>
              <w:right w:val="single" w:sz="4" w:space="0" w:color="auto"/>
            </w:tcBorders>
            <w:tcMar>
              <w:top w:w="0" w:type="dxa"/>
              <w:left w:w="108" w:type="dxa"/>
              <w:bottom w:w="0" w:type="dxa"/>
              <w:right w:w="108" w:type="dxa"/>
            </w:tcMar>
          </w:tcPr>
          <w:p w:rsidR="00966920" w:rsidRPr="0031726E" w:rsidRDefault="00966920" w:rsidP="008967E3">
            <w:pPr>
              <w:jc w:val="center"/>
              <w:rPr>
                <w:b/>
              </w:rPr>
            </w:pPr>
          </w:p>
        </w:tc>
      </w:tr>
      <w:tr w:rsidR="00336403" w:rsidTr="00336403">
        <w:trPr>
          <w:trHeight w:val="80"/>
        </w:trPr>
        <w:tc>
          <w:tcPr>
            <w:tcW w:w="1494" w:type="dxa"/>
            <w:tcBorders>
              <w:top w:val="nil"/>
              <w:left w:val="single" w:sz="8" w:space="0" w:color="auto"/>
              <w:bottom w:val="nil"/>
              <w:right w:val="single" w:sz="8" w:space="0" w:color="auto"/>
            </w:tcBorders>
            <w:vAlign w:val="center"/>
          </w:tcPr>
          <w:p w:rsidR="00336403" w:rsidRDefault="00336403" w:rsidP="008967E3">
            <w:pPr>
              <w:jc w:val="center"/>
            </w:pPr>
            <w:r>
              <w:t>Iš viso</w:t>
            </w:r>
            <w:r w:rsidR="00776304">
              <w:t xml:space="preserve"> mokinių skaičius</w:t>
            </w:r>
            <w:r>
              <w:t>:</w:t>
            </w:r>
          </w:p>
        </w:tc>
        <w:tc>
          <w:tcPr>
            <w:tcW w:w="848" w:type="dxa"/>
            <w:tcBorders>
              <w:top w:val="nil"/>
              <w:left w:val="nil"/>
              <w:bottom w:val="nil"/>
              <w:right w:val="single" w:sz="4" w:space="0" w:color="auto"/>
            </w:tcBorders>
          </w:tcPr>
          <w:p w:rsidR="00336403" w:rsidRPr="0031726E" w:rsidRDefault="00336403" w:rsidP="008967E3">
            <w:pPr>
              <w:jc w:val="center"/>
            </w:pPr>
          </w:p>
        </w:tc>
        <w:tc>
          <w:tcPr>
            <w:tcW w:w="25" w:type="dxa"/>
            <w:tcBorders>
              <w:top w:val="nil"/>
              <w:left w:val="single" w:sz="4" w:space="0" w:color="auto"/>
              <w:bottom w:val="nil"/>
              <w:right w:val="nil"/>
            </w:tcBorders>
          </w:tcPr>
          <w:p w:rsidR="00336403" w:rsidRPr="0031726E" w:rsidRDefault="00336403" w:rsidP="008967E3">
            <w:pPr>
              <w:jc w:val="center"/>
            </w:pPr>
          </w:p>
        </w:tc>
        <w:tc>
          <w:tcPr>
            <w:tcW w:w="719" w:type="dxa"/>
            <w:tcBorders>
              <w:top w:val="nil"/>
              <w:left w:val="nil"/>
              <w:bottom w:val="nil"/>
              <w:right w:val="single" w:sz="8" w:space="0" w:color="auto"/>
            </w:tcBorders>
          </w:tcPr>
          <w:p w:rsidR="00336403" w:rsidRPr="0031726E" w:rsidRDefault="003722F3" w:rsidP="008967E3">
            <w:pPr>
              <w:jc w:val="center"/>
            </w:pPr>
            <w:r>
              <w:t>142</w:t>
            </w:r>
          </w:p>
        </w:tc>
        <w:tc>
          <w:tcPr>
            <w:tcW w:w="571" w:type="dxa"/>
            <w:tcBorders>
              <w:top w:val="nil"/>
              <w:left w:val="nil"/>
              <w:bottom w:val="nil"/>
              <w:right w:val="single" w:sz="8" w:space="0" w:color="auto"/>
            </w:tcBorders>
          </w:tcPr>
          <w:p w:rsidR="00336403" w:rsidRPr="0031726E" w:rsidRDefault="003722F3" w:rsidP="008967E3">
            <w:pPr>
              <w:jc w:val="center"/>
            </w:pPr>
            <w:r>
              <w:t>152</w:t>
            </w:r>
          </w:p>
        </w:tc>
        <w:tc>
          <w:tcPr>
            <w:tcW w:w="572" w:type="dxa"/>
            <w:tcBorders>
              <w:top w:val="nil"/>
              <w:left w:val="nil"/>
              <w:bottom w:val="nil"/>
              <w:right w:val="single" w:sz="8" w:space="0" w:color="auto"/>
            </w:tcBorders>
          </w:tcPr>
          <w:p w:rsidR="00336403" w:rsidRPr="0031726E" w:rsidRDefault="00945B72" w:rsidP="008967E3">
            <w:pPr>
              <w:jc w:val="center"/>
            </w:pPr>
            <w:r>
              <w:t>143</w:t>
            </w:r>
          </w:p>
        </w:tc>
        <w:tc>
          <w:tcPr>
            <w:tcW w:w="572" w:type="dxa"/>
            <w:tcBorders>
              <w:top w:val="nil"/>
              <w:left w:val="nil"/>
              <w:bottom w:val="nil"/>
              <w:right w:val="single" w:sz="8" w:space="0" w:color="auto"/>
            </w:tcBorders>
          </w:tcPr>
          <w:p w:rsidR="00336403" w:rsidRPr="0031726E" w:rsidRDefault="0039164E" w:rsidP="008967E3">
            <w:pPr>
              <w:jc w:val="center"/>
            </w:pPr>
            <w:r>
              <w:t>174</w:t>
            </w:r>
          </w:p>
        </w:tc>
        <w:tc>
          <w:tcPr>
            <w:tcW w:w="825" w:type="dxa"/>
            <w:tcBorders>
              <w:top w:val="nil"/>
              <w:left w:val="nil"/>
              <w:bottom w:val="nil"/>
              <w:right w:val="single" w:sz="8" w:space="0" w:color="auto"/>
            </w:tcBorders>
          </w:tcPr>
          <w:p w:rsidR="00336403" w:rsidRPr="0031726E" w:rsidRDefault="0039164E" w:rsidP="008967E3">
            <w:pPr>
              <w:jc w:val="center"/>
              <w:rPr>
                <w:b/>
              </w:rPr>
            </w:pPr>
            <w:r>
              <w:rPr>
                <w:b/>
              </w:rPr>
              <w:t>611</w:t>
            </w:r>
          </w:p>
        </w:tc>
        <w:tc>
          <w:tcPr>
            <w:tcW w:w="572" w:type="dxa"/>
            <w:tcBorders>
              <w:top w:val="nil"/>
              <w:left w:val="nil"/>
              <w:bottom w:val="nil"/>
              <w:right w:val="single" w:sz="8" w:space="0" w:color="auto"/>
            </w:tcBorders>
          </w:tcPr>
          <w:p w:rsidR="00336403" w:rsidRPr="0031726E" w:rsidRDefault="00EC3F6E" w:rsidP="008967E3">
            <w:pPr>
              <w:jc w:val="center"/>
            </w:pPr>
            <w:r>
              <w:t>137</w:t>
            </w:r>
          </w:p>
        </w:tc>
        <w:tc>
          <w:tcPr>
            <w:tcW w:w="672" w:type="dxa"/>
            <w:tcBorders>
              <w:top w:val="nil"/>
              <w:left w:val="nil"/>
              <w:bottom w:val="nil"/>
              <w:right w:val="single" w:sz="8" w:space="0" w:color="auto"/>
            </w:tcBorders>
          </w:tcPr>
          <w:p w:rsidR="00336403" w:rsidRPr="0031726E" w:rsidRDefault="00EC3F6E" w:rsidP="008967E3">
            <w:pPr>
              <w:jc w:val="center"/>
            </w:pPr>
            <w:r>
              <w:t>165</w:t>
            </w:r>
          </w:p>
        </w:tc>
        <w:tc>
          <w:tcPr>
            <w:tcW w:w="572" w:type="dxa"/>
            <w:tcBorders>
              <w:top w:val="nil"/>
              <w:left w:val="nil"/>
              <w:bottom w:val="nil"/>
              <w:right w:val="single" w:sz="8" w:space="0" w:color="auto"/>
            </w:tcBorders>
          </w:tcPr>
          <w:p w:rsidR="00336403" w:rsidRPr="0031726E" w:rsidRDefault="00EC3F6E" w:rsidP="008967E3">
            <w:pPr>
              <w:jc w:val="center"/>
            </w:pPr>
            <w:r>
              <w:t>155</w:t>
            </w:r>
          </w:p>
        </w:tc>
        <w:tc>
          <w:tcPr>
            <w:tcW w:w="572" w:type="dxa"/>
            <w:tcBorders>
              <w:top w:val="nil"/>
              <w:left w:val="nil"/>
              <w:bottom w:val="nil"/>
              <w:right w:val="single" w:sz="8" w:space="0" w:color="auto"/>
            </w:tcBorders>
          </w:tcPr>
          <w:p w:rsidR="00336403" w:rsidRPr="0031726E" w:rsidRDefault="00EC3F6E" w:rsidP="008967E3">
            <w:pPr>
              <w:jc w:val="center"/>
            </w:pPr>
            <w:r>
              <w:t>165</w:t>
            </w:r>
          </w:p>
        </w:tc>
        <w:tc>
          <w:tcPr>
            <w:tcW w:w="553" w:type="dxa"/>
            <w:tcBorders>
              <w:top w:val="nil"/>
              <w:left w:val="nil"/>
              <w:bottom w:val="nil"/>
              <w:right w:val="single" w:sz="8" w:space="0" w:color="auto"/>
            </w:tcBorders>
          </w:tcPr>
          <w:p w:rsidR="00336403" w:rsidRPr="0031726E" w:rsidRDefault="00776304" w:rsidP="00776304">
            <w:pPr>
              <w:jc w:val="center"/>
            </w:pPr>
            <w:r>
              <w:t>191</w:t>
            </w:r>
          </w:p>
        </w:tc>
        <w:tc>
          <w:tcPr>
            <w:tcW w:w="551" w:type="dxa"/>
            <w:tcBorders>
              <w:top w:val="nil"/>
              <w:left w:val="nil"/>
              <w:bottom w:val="nil"/>
              <w:right w:val="single" w:sz="8" w:space="0" w:color="auto"/>
            </w:tcBorders>
          </w:tcPr>
          <w:p w:rsidR="00336403" w:rsidRPr="0031726E" w:rsidRDefault="00776304" w:rsidP="008967E3">
            <w:pPr>
              <w:jc w:val="center"/>
            </w:pPr>
            <w:r>
              <w:t>205</w:t>
            </w:r>
          </w:p>
        </w:tc>
        <w:tc>
          <w:tcPr>
            <w:tcW w:w="1185" w:type="dxa"/>
            <w:tcBorders>
              <w:top w:val="nil"/>
              <w:left w:val="nil"/>
              <w:bottom w:val="nil"/>
              <w:right w:val="single" w:sz="8" w:space="0" w:color="auto"/>
            </w:tcBorders>
          </w:tcPr>
          <w:p w:rsidR="00336403" w:rsidRPr="0031726E" w:rsidRDefault="00776304" w:rsidP="008967E3">
            <w:pPr>
              <w:jc w:val="center"/>
              <w:rPr>
                <w:b/>
              </w:rPr>
            </w:pPr>
            <w:r>
              <w:rPr>
                <w:b/>
              </w:rPr>
              <w:t>1018</w:t>
            </w:r>
          </w:p>
        </w:tc>
        <w:tc>
          <w:tcPr>
            <w:tcW w:w="540" w:type="dxa"/>
            <w:tcBorders>
              <w:top w:val="nil"/>
              <w:left w:val="nil"/>
              <w:bottom w:val="nil"/>
              <w:right w:val="single" w:sz="8" w:space="0" w:color="auto"/>
            </w:tcBorders>
          </w:tcPr>
          <w:p w:rsidR="00336403" w:rsidRPr="0031726E" w:rsidRDefault="00776304" w:rsidP="008967E3">
            <w:pPr>
              <w:jc w:val="center"/>
            </w:pPr>
            <w:r>
              <w:t>131</w:t>
            </w:r>
          </w:p>
        </w:tc>
        <w:tc>
          <w:tcPr>
            <w:tcW w:w="540" w:type="dxa"/>
            <w:tcBorders>
              <w:top w:val="nil"/>
              <w:left w:val="nil"/>
              <w:bottom w:val="nil"/>
              <w:right w:val="single" w:sz="8" w:space="0" w:color="auto"/>
            </w:tcBorders>
          </w:tcPr>
          <w:p w:rsidR="00336403" w:rsidRPr="0031726E" w:rsidRDefault="00776304" w:rsidP="008967E3">
            <w:pPr>
              <w:jc w:val="center"/>
            </w:pPr>
            <w:r>
              <w:t>157</w:t>
            </w:r>
          </w:p>
        </w:tc>
        <w:tc>
          <w:tcPr>
            <w:tcW w:w="920" w:type="dxa"/>
            <w:tcBorders>
              <w:top w:val="nil"/>
              <w:left w:val="nil"/>
              <w:bottom w:val="nil"/>
              <w:right w:val="single" w:sz="8" w:space="0" w:color="auto"/>
            </w:tcBorders>
          </w:tcPr>
          <w:p w:rsidR="00336403" w:rsidRPr="00776304" w:rsidRDefault="00776304" w:rsidP="008967E3">
            <w:pPr>
              <w:jc w:val="center"/>
              <w:rPr>
                <w:b/>
              </w:rPr>
            </w:pPr>
            <w:r w:rsidRPr="00776304">
              <w:rPr>
                <w:b/>
              </w:rPr>
              <w:t>288</w:t>
            </w:r>
          </w:p>
        </w:tc>
        <w:tc>
          <w:tcPr>
            <w:tcW w:w="1259" w:type="dxa"/>
            <w:tcBorders>
              <w:top w:val="nil"/>
              <w:left w:val="nil"/>
              <w:bottom w:val="nil"/>
              <w:right w:val="single" w:sz="4" w:space="0" w:color="auto"/>
            </w:tcBorders>
          </w:tcPr>
          <w:p w:rsidR="00336403" w:rsidRPr="0031726E" w:rsidRDefault="00336403" w:rsidP="00015C44">
            <w:pPr>
              <w:jc w:val="center"/>
              <w:rPr>
                <w:b/>
              </w:rPr>
            </w:pPr>
            <w:r w:rsidRPr="0031726E">
              <w:rPr>
                <w:b/>
                <w:color w:val="FF0000"/>
              </w:rPr>
              <w:t>1917</w:t>
            </w:r>
            <w:r w:rsidRPr="0031726E">
              <w:rPr>
                <w:b/>
              </w:rPr>
              <w:t xml:space="preserve"> (-40) </w:t>
            </w:r>
          </w:p>
        </w:tc>
        <w:tc>
          <w:tcPr>
            <w:tcW w:w="1261" w:type="dxa"/>
            <w:gridSpan w:val="2"/>
            <w:tcBorders>
              <w:top w:val="nil"/>
              <w:left w:val="nil"/>
              <w:bottom w:val="nil"/>
              <w:right w:val="single" w:sz="4" w:space="0" w:color="auto"/>
            </w:tcBorders>
            <w:tcMar>
              <w:top w:w="0" w:type="dxa"/>
              <w:left w:w="108" w:type="dxa"/>
              <w:bottom w:w="0" w:type="dxa"/>
              <w:right w:w="108" w:type="dxa"/>
            </w:tcMar>
          </w:tcPr>
          <w:p w:rsidR="00336403" w:rsidRPr="0031726E" w:rsidRDefault="00336403" w:rsidP="008967E3">
            <w:pPr>
              <w:jc w:val="center"/>
              <w:rPr>
                <w:b/>
              </w:rPr>
            </w:pPr>
            <w:r w:rsidRPr="0031726E">
              <w:rPr>
                <w:b/>
              </w:rPr>
              <w:t>1957</w:t>
            </w:r>
          </w:p>
        </w:tc>
      </w:tr>
      <w:tr w:rsidR="00336403" w:rsidTr="00336403">
        <w:trPr>
          <w:trHeight w:val="80"/>
        </w:trPr>
        <w:tc>
          <w:tcPr>
            <w:tcW w:w="1494" w:type="dxa"/>
            <w:tcBorders>
              <w:top w:val="nil"/>
              <w:left w:val="single" w:sz="8" w:space="0" w:color="auto"/>
              <w:bottom w:val="single" w:sz="4" w:space="0" w:color="auto"/>
              <w:right w:val="single" w:sz="8" w:space="0" w:color="auto"/>
            </w:tcBorders>
            <w:vAlign w:val="center"/>
          </w:tcPr>
          <w:p w:rsidR="00336403" w:rsidRDefault="00336403" w:rsidP="008967E3">
            <w:pPr>
              <w:jc w:val="center"/>
            </w:pPr>
          </w:p>
        </w:tc>
        <w:tc>
          <w:tcPr>
            <w:tcW w:w="848" w:type="dxa"/>
            <w:tcBorders>
              <w:top w:val="nil"/>
              <w:left w:val="nil"/>
              <w:bottom w:val="single" w:sz="4" w:space="0" w:color="auto"/>
              <w:right w:val="single" w:sz="4" w:space="0" w:color="auto"/>
            </w:tcBorders>
          </w:tcPr>
          <w:p w:rsidR="00336403" w:rsidRPr="003C30D5" w:rsidRDefault="00336403" w:rsidP="008967E3">
            <w:pPr>
              <w:jc w:val="center"/>
              <w:rPr>
                <w:sz w:val="16"/>
                <w:szCs w:val="16"/>
              </w:rPr>
            </w:pPr>
          </w:p>
        </w:tc>
        <w:tc>
          <w:tcPr>
            <w:tcW w:w="25" w:type="dxa"/>
            <w:tcBorders>
              <w:top w:val="nil"/>
              <w:left w:val="single" w:sz="4" w:space="0" w:color="auto"/>
              <w:bottom w:val="single" w:sz="4" w:space="0" w:color="auto"/>
              <w:right w:val="nil"/>
            </w:tcBorders>
          </w:tcPr>
          <w:p w:rsidR="00336403" w:rsidRPr="003C30D5" w:rsidRDefault="00336403" w:rsidP="008967E3">
            <w:pPr>
              <w:jc w:val="center"/>
              <w:rPr>
                <w:sz w:val="16"/>
                <w:szCs w:val="16"/>
              </w:rPr>
            </w:pPr>
          </w:p>
        </w:tc>
        <w:tc>
          <w:tcPr>
            <w:tcW w:w="719" w:type="dxa"/>
            <w:tcBorders>
              <w:top w:val="nil"/>
              <w:left w:val="nil"/>
              <w:bottom w:val="single" w:sz="4" w:space="0" w:color="auto"/>
              <w:right w:val="single" w:sz="8" w:space="0" w:color="auto"/>
            </w:tcBorders>
          </w:tcPr>
          <w:p w:rsidR="00336403" w:rsidRPr="003C30D5" w:rsidRDefault="00336403" w:rsidP="008967E3">
            <w:pPr>
              <w:jc w:val="center"/>
              <w:rPr>
                <w:sz w:val="16"/>
                <w:szCs w:val="16"/>
              </w:rPr>
            </w:pPr>
          </w:p>
        </w:tc>
        <w:tc>
          <w:tcPr>
            <w:tcW w:w="571" w:type="dxa"/>
            <w:tcBorders>
              <w:top w:val="nil"/>
              <w:left w:val="nil"/>
              <w:bottom w:val="single" w:sz="4" w:space="0" w:color="auto"/>
              <w:right w:val="single" w:sz="8" w:space="0" w:color="auto"/>
            </w:tcBorders>
          </w:tcPr>
          <w:p w:rsidR="00336403" w:rsidRDefault="00336403" w:rsidP="008967E3">
            <w:pPr>
              <w:jc w:val="center"/>
            </w:pPr>
          </w:p>
        </w:tc>
        <w:tc>
          <w:tcPr>
            <w:tcW w:w="572" w:type="dxa"/>
            <w:tcBorders>
              <w:top w:val="nil"/>
              <w:left w:val="nil"/>
              <w:bottom w:val="single" w:sz="4" w:space="0" w:color="auto"/>
              <w:right w:val="single" w:sz="8" w:space="0" w:color="auto"/>
            </w:tcBorders>
          </w:tcPr>
          <w:p w:rsidR="00336403" w:rsidRDefault="00336403" w:rsidP="008967E3">
            <w:pPr>
              <w:jc w:val="center"/>
            </w:pPr>
          </w:p>
        </w:tc>
        <w:tc>
          <w:tcPr>
            <w:tcW w:w="572" w:type="dxa"/>
            <w:tcBorders>
              <w:top w:val="nil"/>
              <w:left w:val="nil"/>
              <w:bottom w:val="single" w:sz="4" w:space="0" w:color="auto"/>
              <w:right w:val="single" w:sz="8" w:space="0" w:color="auto"/>
            </w:tcBorders>
          </w:tcPr>
          <w:p w:rsidR="00336403" w:rsidRDefault="00336403" w:rsidP="008967E3">
            <w:pPr>
              <w:jc w:val="center"/>
            </w:pPr>
          </w:p>
        </w:tc>
        <w:tc>
          <w:tcPr>
            <w:tcW w:w="825" w:type="dxa"/>
            <w:tcBorders>
              <w:top w:val="nil"/>
              <w:left w:val="nil"/>
              <w:bottom w:val="single" w:sz="4" w:space="0" w:color="auto"/>
              <w:right w:val="single" w:sz="8" w:space="0" w:color="auto"/>
            </w:tcBorders>
          </w:tcPr>
          <w:p w:rsidR="00336403" w:rsidRDefault="00336403" w:rsidP="008967E3">
            <w:pPr>
              <w:jc w:val="center"/>
              <w:rPr>
                <w:b/>
              </w:rPr>
            </w:pPr>
          </w:p>
        </w:tc>
        <w:tc>
          <w:tcPr>
            <w:tcW w:w="572" w:type="dxa"/>
            <w:tcBorders>
              <w:top w:val="nil"/>
              <w:left w:val="nil"/>
              <w:bottom w:val="single" w:sz="4" w:space="0" w:color="auto"/>
              <w:right w:val="single" w:sz="8" w:space="0" w:color="auto"/>
            </w:tcBorders>
          </w:tcPr>
          <w:p w:rsidR="00336403" w:rsidRDefault="00336403" w:rsidP="008967E3">
            <w:pPr>
              <w:jc w:val="center"/>
            </w:pPr>
          </w:p>
        </w:tc>
        <w:tc>
          <w:tcPr>
            <w:tcW w:w="672" w:type="dxa"/>
            <w:tcBorders>
              <w:top w:val="nil"/>
              <w:left w:val="nil"/>
              <w:bottom w:val="single" w:sz="4" w:space="0" w:color="auto"/>
              <w:right w:val="single" w:sz="8" w:space="0" w:color="auto"/>
            </w:tcBorders>
          </w:tcPr>
          <w:p w:rsidR="00336403" w:rsidRDefault="00336403" w:rsidP="008967E3">
            <w:pPr>
              <w:jc w:val="center"/>
            </w:pPr>
          </w:p>
        </w:tc>
        <w:tc>
          <w:tcPr>
            <w:tcW w:w="572" w:type="dxa"/>
            <w:tcBorders>
              <w:top w:val="nil"/>
              <w:left w:val="nil"/>
              <w:bottom w:val="single" w:sz="4" w:space="0" w:color="auto"/>
              <w:right w:val="single" w:sz="8" w:space="0" w:color="auto"/>
            </w:tcBorders>
          </w:tcPr>
          <w:p w:rsidR="00336403" w:rsidRDefault="00336403" w:rsidP="008967E3">
            <w:pPr>
              <w:jc w:val="center"/>
            </w:pPr>
          </w:p>
        </w:tc>
        <w:tc>
          <w:tcPr>
            <w:tcW w:w="572" w:type="dxa"/>
            <w:tcBorders>
              <w:top w:val="nil"/>
              <w:left w:val="nil"/>
              <w:bottom w:val="single" w:sz="4" w:space="0" w:color="auto"/>
              <w:right w:val="single" w:sz="8" w:space="0" w:color="auto"/>
            </w:tcBorders>
          </w:tcPr>
          <w:p w:rsidR="00336403" w:rsidRDefault="00336403" w:rsidP="008967E3">
            <w:pPr>
              <w:jc w:val="center"/>
            </w:pPr>
          </w:p>
        </w:tc>
        <w:tc>
          <w:tcPr>
            <w:tcW w:w="553" w:type="dxa"/>
            <w:tcBorders>
              <w:top w:val="nil"/>
              <w:left w:val="nil"/>
              <w:bottom w:val="single" w:sz="4" w:space="0" w:color="auto"/>
              <w:right w:val="single" w:sz="8" w:space="0" w:color="auto"/>
            </w:tcBorders>
          </w:tcPr>
          <w:p w:rsidR="00336403" w:rsidRDefault="00336403" w:rsidP="008967E3">
            <w:pPr>
              <w:jc w:val="center"/>
            </w:pPr>
          </w:p>
        </w:tc>
        <w:tc>
          <w:tcPr>
            <w:tcW w:w="551" w:type="dxa"/>
            <w:tcBorders>
              <w:top w:val="nil"/>
              <w:left w:val="nil"/>
              <w:bottom w:val="single" w:sz="4" w:space="0" w:color="auto"/>
              <w:right w:val="single" w:sz="8" w:space="0" w:color="auto"/>
            </w:tcBorders>
          </w:tcPr>
          <w:p w:rsidR="00336403" w:rsidRDefault="00336403" w:rsidP="008967E3">
            <w:pPr>
              <w:jc w:val="center"/>
            </w:pPr>
          </w:p>
        </w:tc>
        <w:tc>
          <w:tcPr>
            <w:tcW w:w="1185" w:type="dxa"/>
            <w:tcBorders>
              <w:top w:val="nil"/>
              <w:left w:val="nil"/>
              <w:bottom w:val="single" w:sz="4" w:space="0" w:color="auto"/>
              <w:right w:val="single" w:sz="8" w:space="0" w:color="auto"/>
            </w:tcBorders>
          </w:tcPr>
          <w:p w:rsidR="00336403" w:rsidRDefault="00336403" w:rsidP="008967E3">
            <w:pPr>
              <w:jc w:val="center"/>
              <w:rPr>
                <w:b/>
                <w:sz w:val="28"/>
                <w:szCs w:val="28"/>
              </w:rPr>
            </w:pPr>
          </w:p>
        </w:tc>
        <w:tc>
          <w:tcPr>
            <w:tcW w:w="540" w:type="dxa"/>
            <w:tcBorders>
              <w:top w:val="nil"/>
              <w:left w:val="nil"/>
              <w:bottom w:val="single" w:sz="4" w:space="0" w:color="auto"/>
              <w:right w:val="single" w:sz="8" w:space="0" w:color="auto"/>
            </w:tcBorders>
          </w:tcPr>
          <w:p w:rsidR="00336403" w:rsidRDefault="00336403" w:rsidP="008967E3">
            <w:pPr>
              <w:jc w:val="center"/>
            </w:pPr>
          </w:p>
        </w:tc>
        <w:tc>
          <w:tcPr>
            <w:tcW w:w="540" w:type="dxa"/>
            <w:tcBorders>
              <w:top w:val="nil"/>
              <w:left w:val="nil"/>
              <w:bottom w:val="single" w:sz="4" w:space="0" w:color="auto"/>
              <w:right w:val="single" w:sz="8" w:space="0" w:color="auto"/>
            </w:tcBorders>
          </w:tcPr>
          <w:p w:rsidR="00336403" w:rsidRDefault="00336403" w:rsidP="008967E3">
            <w:pPr>
              <w:jc w:val="center"/>
            </w:pPr>
          </w:p>
        </w:tc>
        <w:tc>
          <w:tcPr>
            <w:tcW w:w="920" w:type="dxa"/>
            <w:tcBorders>
              <w:top w:val="nil"/>
              <w:left w:val="nil"/>
              <w:bottom w:val="single" w:sz="4" w:space="0" w:color="auto"/>
              <w:right w:val="single" w:sz="8" w:space="0" w:color="auto"/>
            </w:tcBorders>
          </w:tcPr>
          <w:p w:rsidR="00336403" w:rsidRDefault="00336403" w:rsidP="008967E3">
            <w:pPr>
              <w:jc w:val="center"/>
            </w:pPr>
          </w:p>
        </w:tc>
        <w:tc>
          <w:tcPr>
            <w:tcW w:w="1259" w:type="dxa"/>
            <w:tcBorders>
              <w:top w:val="nil"/>
              <w:left w:val="nil"/>
              <w:bottom w:val="single" w:sz="4" w:space="0" w:color="auto"/>
              <w:right w:val="single" w:sz="4" w:space="0" w:color="auto"/>
            </w:tcBorders>
          </w:tcPr>
          <w:p w:rsidR="00336403" w:rsidRPr="0031726E" w:rsidRDefault="00336403" w:rsidP="008967E3">
            <w:pPr>
              <w:jc w:val="center"/>
              <w:rPr>
                <w:b/>
              </w:rPr>
            </w:pPr>
          </w:p>
        </w:tc>
        <w:tc>
          <w:tcPr>
            <w:tcW w:w="1261" w:type="dxa"/>
            <w:gridSpan w:val="2"/>
            <w:tcBorders>
              <w:top w:val="nil"/>
              <w:left w:val="nil"/>
              <w:bottom w:val="single" w:sz="4" w:space="0" w:color="auto"/>
              <w:right w:val="single" w:sz="4" w:space="0" w:color="auto"/>
            </w:tcBorders>
            <w:tcMar>
              <w:top w:w="0" w:type="dxa"/>
              <w:left w:w="108" w:type="dxa"/>
              <w:bottom w:w="0" w:type="dxa"/>
              <w:right w:w="108" w:type="dxa"/>
            </w:tcMar>
          </w:tcPr>
          <w:p w:rsidR="00336403" w:rsidRPr="0031726E" w:rsidRDefault="00336403" w:rsidP="008967E3">
            <w:pPr>
              <w:jc w:val="center"/>
              <w:rPr>
                <w:b/>
              </w:rPr>
            </w:pPr>
          </w:p>
        </w:tc>
      </w:tr>
    </w:tbl>
    <w:p w:rsidR="00A07B82" w:rsidRDefault="00A07B82" w:rsidP="008967E3">
      <w:pPr>
        <w:spacing w:after="200" w:line="276" w:lineRule="auto"/>
        <w:jc w:val="center"/>
        <w:rPr>
          <w:b/>
          <w:bCs/>
          <w:sz w:val="28"/>
          <w:szCs w:val="28"/>
          <w:lang w:eastAsia="lt-LT"/>
        </w:rPr>
      </w:pPr>
    </w:p>
    <w:p w:rsidR="00C82D55" w:rsidRPr="00C82D55" w:rsidRDefault="00C82D55" w:rsidP="00C82D55">
      <w:pPr>
        <w:spacing w:after="200" w:line="276" w:lineRule="auto"/>
        <w:rPr>
          <w:b/>
          <w:bCs/>
          <w:sz w:val="28"/>
          <w:szCs w:val="28"/>
          <w:lang w:eastAsia="lt-LT"/>
        </w:rPr>
      </w:pPr>
    </w:p>
    <w:p w:rsidR="00263181" w:rsidRPr="00966940" w:rsidRDefault="00263181" w:rsidP="00966940">
      <w:pPr>
        <w:spacing w:line="360" w:lineRule="auto"/>
        <w:ind w:firstLine="1296"/>
        <w:jc w:val="both"/>
        <w:rPr>
          <w:bCs/>
        </w:rPr>
      </w:pPr>
      <w:r w:rsidRPr="00966940">
        <w:rPr>
          <w:bCs/>
        </w:rPr>
        <w:lastRenderedPageBreak/>
        <w:t xml:space="preserve">Atsižvelgiant į Lietuvos Respublikos Vyriausybės </w:t>
      </w:r>
      <w:r w:rsidRPr="00966940">
        <w:rPr>
          <w:lang w:eastAsia="lt-LT"/>
        </w:rPr>
        <w:t>2018 m. liepos 11 d. nutarimu Nr. 679 patvirtintą Mokymo lėšų apskaičiavimo, paskirstymo ir panaudojimo tvarkos aprašą, Mokymo lėšos</w:t>
      </w:r>
      <w:r w:rsidRPr="00966940">
        <w:rPr>
          <w:bCs/>
        </w:rPr>
        <w:t xml:space="preserve"> ugdymo procesui organizuoti ir valdyti apskaičiuojamos atsižvelgiant į mokinių skaičių mokykloje, pareiginės algos bazinį dydį ir apraše nustatytą koeficientą. 2021 m. už 1-ą mokinį mokykla gauna 150,79 Eur metams. Mokyklų valdymo pareigybių negalima finansuoti iš lėšų, skirtų ugdymo pla</w:t>
      </w:r>
      <w:r w:rsidR="002E6407" w:rsidRPr="00966940">
        <w:rPr>
          <w:bCs/>
        </w:rPr>
        <w:t>n</w:t>
      </w:r>
      <w:r w:rsidRPr="00966940">
        <w:rPr>
          <w:bCs/>
        </w:rPr>
        <w:t xml:space="preserve">ui įgyvendinti ar pagalbai teikti. </w:t>
      </w:r>
      <w:r w:rsidR="00947ACB" w:rsidRPr="00966940">
        <w:rPr>
          <w:bCs/>
        </w:rPr>
        <w:t>Kadangi</w:t>
      </w:r>
      <w:r w:rsidRPr="00966940">
        <w:rPr>
          <w:bCs/>
        </w:rPr>
        <w:t xml:space="preserve"> mokinių skaičius mažėj</w:t>
      </w:r>
      <w:r w:rsidR="00947ACB" w:rsidRPr="00966940">
        <w:rPr>
          <w:bCs/>
        </w:rPr>
        <w:t>a</w:t>
      </w:r>
      <w:r w:rsidRPr="00966940">
        <w:rPr>
          <w:bCs/>
        </w:rPr>
        <w:t>, lėšų mokyklų ugdymo procesui organizuoti ir valdyti trūksta</w:t>
      </w:r>
      <w:r w:rsidR="00F736E8" w:rsidRPr="00966940">
        <w:rPr>
          <w:bCs/>
        </w:rPr>
        <w:t xml:space="preserve"> beveik visose mokyklose.</w:t>
      </w:r>
      <w:r w:rsidRPr="00966940">
        <w:rPr>
          <w:bCs/>
        </w:rPr>
        <w:t xml:space="preserve"> Valdymo personalo skaičius, lėšos minėtam personalui išlaikyti pavaizduotos 1</w:t>
      </w:r>
      <w:r w:rsidR="00966940" w:rsidRPr="00966940">
        <w:rPr>
          <w:bCs/>
        </w:rPr>
        <w:t>3</w:t>
      </w:r>
      <w:r w:rsidRPr="00966940">
        <w:rPr>
          <w:bCs/>
        </w:rPr>
        <w:t xml:space="preserve"> lentelėje:</w:t>
      </w:r>
    </w:p>
    <w:p w:rsidR="00444A21" w:rsidRPr="00966940" w:rsidRDefault="00444A21" w:rsidP="00966940">
      <w:pPr>
        <w:ind w:left="1296" w:right="-740"/>
        <w:jc w:val="center"/>
        <w:rPr>
          <w:b/>
          <w:bCs/>
          <w:i/>
          <w:sz w:val="20"/>
          <w:szCs w:val="20"/>
        </w:rPr>
      </w:pPr>
      <w:r w:rsidRPr="00966940">
        <w:rPr>
          <w:b/>
          <w:bCs/>
          <w:i/>
          <w:sz w:val="20"/>
          <w:szCs w:val="20"/>
        </w:rPr>
        <w:t>1</w:t>
      </w:r>
      <w:r w:rsidR="00D32D3A">
        <w:rPr>
          <w:b/>
          <w:bCs/>
          <w:i/>
          <w:sz w:val="20"/>
          <w:szCs w:val="20"/>
        </w:rPr>
        <w:t>6</w:t>
      </w:r>
      <w:r w:rsidRPr="00966940">
        <w:rPr>
          <w:b/>
          <w:bCs/>
          <w:i/>
          <w:sz w:val="20"/>
          <w:szCs w:val="20"/>
        </w:rPr>
        <w:t xml:space="preserve"> lentelė. </w:t>
      </w:r>
      <w:r w:rsidR="00966940">
        <w:rPr>
          <w:b/>
          <w:bCs/>
          <w:i/>
          <w:sz w:val="20"/>
          <w:szCs w:val="20"/>
        </w:rPr>
        <w:t>S</w:t>
      </w:r>
      <w:r w:rsidRPr="00966940">
        <w:rPr>
          <w:b/>
          <w:bCs/>
          <w:i/>
          <w:sz w:val="20"/>
          <w:szCs w:val="20"/>
        </w:rPr>
        <w:t xml:space="preserve">avivaldybės </w:t>
      </w:r>
      <w:r w:rsidR="00971266" w:rsidRPr="00966940">
        <w:rPr>
          <w:b/>
          <w:bCs/>
          <w:i/>
          <w:sz w:val="20"/>
          <w:szCs w:val="20"/>
        </w:rPr>
        <w:t xml:space="preserve">bendrojo ugdymo </w:t>
      </w:r>
      <w:r w:rsidRPr="00966940">
        <w:rPr>
          <w:b/>
          <w:bCs/>
          <w:i/>
          <w:sz w:val="20"/>
          <w:szCs w:val="20"/>
        </w:rPr>
        <w:t>mokyklų ugdymo</w:t>
      </w:r>
      <w:r w:rsidR="00966940">
        <w:rPr>
          <w:b/>
          <w:bCs/>
          <w:i/>
          <w:sz w:val="20"/>
          <w:szCs w:val="20"/>
        </w:rPr>
        <w:t>procesui</w:t>
      </w:r>
      <w:r w:rsidRPr="00966940">
        <w:rPr>
          <w:b/>
          <w:bCs/>
          <w:i/>
          <w:sz w:val="20"/>
          <w:szCs w:val="20"/>
        </w:rPr>
        <w:t xml:space="preserve"> valdyti ir organizuoti pareigybių skaičiausir lėšų joms išlaikyti </w:t>
      </w:r>
      <w:r w:rsidR="00F35347" w:rsidRPr="00966940">
        <w:rPr>
          <w:b/>
          <w:bCs/>
          <w:i/>
          <w:sz w:val="20"/>
          <w:szCs w:val="20"/>
        </w:rPr>
        <w:t xml:space="preserve"> </w:t>
      </w:r>
      <w:r w:rsidRPr="00966940">
        <w:rPr>
          <w:b/>
          <w:bCs/>
          <w:i/>
          <w:sz w:val="20"/>
          <w:szCs w:val="20"/>
        </w:rPr>
        <w:t>poreikis</w:t>
      </w:r>
    </w:p>
    <w:p w:rsidR="000A4E90" w:rsidRDefault="000A4E90" w:rsidP="00E2562B"/>
    <w:tbl>
      <w:tblPr>
        <w:tblW w:w="144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88"/>
        <w:gridCol w:w="1418"/>
        <w:gridCol w:w="850"/>
        <w:gridCol w:w="1276"/>
        <w:gridCol w:w="850"/>
        <w:gridCol w:w="1276"/>
        <w:gridCol w:w="709"/>
        <w:gridCol w:w="1190"/>
        <w:gridCol w:w="850"/>
        <w:gridCol w:w="1276"/>
        <w:gridCol w:w="1276"/>
      </w:tblGrid>
      <w:tr w:rsidR="00966940" w:rsidRPr="00444A21" w:rsidTr="006B5BC5">
        <w:trPr>
          <w:trHeight w:val="310"/>
        </w:trPr>
        <w:tc>
          <w:tcPr>
            <w:tcW w:w="3488" w:type="dxa"/>
            <w:vMerge w:val="restart"/>
          </w:tcPr>
          <w:p w:rsidR="00966940" w:rsidRPr="00F5387A" w:rsidRDefault="00966940" w:rsidP="00E626B1">
            <w:pPr>
              <w:pStyle w:val="Lentelsturinys"/>
              <w:snapToGrid w:val="0"/>
              <w:jc w:val="center"/>
            </w:pPr>
          </w:p>
          <w:p w:rsidR="00966940" w:rsidRPr="00F5387A" w:rsidRDefault="00966940" w:rsidP="00966940">
            <w:pPr>
              <w:pStyle w:val="Lentelsturinys"/>
              <w:jc w:val="center"/>
            </w:pPr>
            <w:r w:rsidRPr="00F5387A">
              <w:rPr>
                <w:bCs/>
              </w:rPr>
              <w:t>Mokykl</w:t>
            </w:r>
            <w:r>
              <w:rPr>
                <w:bCs/>
              </w:rPr>
              <w:t>os</w:t>
            </w:r>
          </w:p>
        </w:tc>
        <w:tc>
          <w:tcPr>
            <w:tcW w:w="1418" w:type="dxa"/>
            <w:vMerge w:val="restart"/>
            <w:vAlign w:val="center"/>
          </w:tcPr>
          <w:p w:rsidR="00966940" w:rsidRPr="00F5387A" w:rsidRDefault="00966940" w:rsidP="00E626B1">
            <w:pPr>
              <w:pStyle w:val="Lentelsturinys"/>
              <w:snapToGrid w:val="0"/>
              <w:jc w:val="center"/>
            </w:pPr>
            <w:r w:rsidRPr="00444A21">
              <w:t>Priskaičiuota lėšų pagal Mokymo lėšų metodiką 2021 m.</w:t>
            </w:r>
          </w:p>
          <w:p w:rsidR="00966940" w:rsidRPr="00F5387A" w:rsidRDefault="00966940" w:rsidP="00E626B1">
            <w:pPr>
              <w:pStyle w:val="Lentelsturinys"/>
              <w:jc w:val="center"/>
            </w:pPr>
          </w:p>
        </w:tc>
        <w:tc>
          <w:tcPr>
            <w:tcW w:w="2126" w:type="dxa"/>
            <w:gridSpan w:val="2"/>
            <w:vAlign w:val="center"/>
          </w:tcPr>
          <w:p w:rsidR="00966940" w:rsidRPr="00F5387A" w:rsidRDefault="00966940" w:rsidP="00E626B1">
            <w:pPr>
              <w:pStyle w:val="Lentelsturinys"/>
              <w:snapToGrid w:val="0"/>
              <w:jc w:val="center"/>
              <w:rPr>
                <w:bCs/>
              </w:rPr>
            </w:pPr>
          </w:p>
          <w:p w:rsidR="00966940" w:rsidRPr="00F5387A" w:rsidRDefault="00966940" w:rsidP="00E626B1">
            <w:pPr>
              <w:pStyle w:val="Lentelsturinys"/>
              <w:jc w:val="center"/>
              <w:rPr>
                <w:bCs/>
              </w:rPr>
            </w:pPr>
            <w:r>
              <w:rPr>
                <w:bCs/>
              </w:rPr>
              <w:t>Direktoriai</w:t>
            </w:r>
            <w:r w:rsidRPr="00F5387A">
              <w:rPr>
                <w:bCs/>
              </w:rPr>
              <w:t xml:space="preserve"> </w:t>
            </w:r>
          </w:p>
        </w:tc>
        <w:tc>
          <w:tcPr>
            <w:tcW w:w="2126" w:type="dxa"/>
            <w:gridSpan w:val="2"/>
            <w:vAlign w:val="center"/>
          </w:tcPr>
          <w:p w:rsidR="00966940" w:rsidRPr="00F5387A" w:rsidRDefault="00966940" w:rsidP="00E626B1">
            <w:pPr>
              <w:pStyle w:val="Lentelsturinys"/>
              <w:snapToGrid w:val="0"/>
              <w:jc w:val="center"/>
              <w:rPr>
                <w:bCs/>
              </w:rPr>
            </w:pPr>
            <w:r>
              <w:rPr>
                <w:bCs/>
              </w:rPr>
              <w:t>Direktorių pavaduotojai</w:t>
            </w:r>
          </w:p>
        </w:tc>
        <w:tc>
          <w:tcPr>
            <w:tcW w:w="1899" w:type="dxa"/>
            <w:gridSpan w:val="2"/>
            <w:vAlign w:val="center"/>
          </w:tcPr>
          <w:p w:rsidR="00966940" w:rsidRPr="00F5387A" w:rsidRDefault="00966940" w:rsidP="00E626B1">
            <w:pPr>
              <w:pStyle w:val="Lentelsturinys"/>
              <w:jc w:val="center"/>
              <w:rPr>
                <w:bCs/>
              </w:rPr>
            </w:pPr>
          </w:p>
          <w:p w:rsidR="00966940" w:rsidRPr="00F5387A" w:rsidRDefault="00966940" w:rsidP="00966940">
            <w:pPr>
              <w:pStyle w:val="Lentelsturinys"/>
              <w:jc w:val="center"/>
              <w:rPr>
                <w:bCs/>
              </w:rPr>
            </w:pPr>
            <w:r>
              <w:rPr>
                <w:bCs/>
              </w:rPr>
              <w:t>Skyrių vedėjai</w:t>
            </w:r>
            <w:r w:rsidRPr="00F5387A">
              <w:rPr>
                <w:bCs/>
              </w:rPr>
              <w:t xml:space="preserve"> </w:t>
            </w:r>
          </w:p>
        </w:tc>
        <w:tc>
          <w:tcPr>
            <w:tcW w:w="2126" w:type="dxa"/>
            <w:gridSpan w:val="2"/>
            <w:vAlign w:val="center"/>
          </w:tcPr>
          <w:p w:rsidR="00966940" w:rsidRPr="00F5387A" w:rsidRDefault="00966940" w:rsidP="00E626B1">
            <w:pPr>
              <w:pStyle w:val="Lentelsturinys"/>
              <w:jc w:val="center"/>
              <w:rPr>
                <w:bCs/>
              </w:rPr>
            </w:pPr>
            <w:r>
              <w:rPr>
                <w:bCs/>
              </w:rPr>
              <w:t>Direktoriai</w:t>
            </w:r>
            <w:r w:rsidRPr="00F5387A">
              <w:rPr>
                <w:bCs/>
              </w:rPr>
              <w:t>, pavaduotoj</w:t>
            </w:r>
            <w:r>
              <w:rPr>
                <w:bCs/>
              </w:rPr>
              <w:t>ai</w:t>
            </w:r>
            <w:r w:rsidRPr="00F5387A">
              <w:rPr>
                <w:bCs/>
              </w:rPr>
              <w:t>,</w:t>
            </w:r>
          </w:p>
          <w:p w:rsidR="00966940" w:rsidRDefault="00966940" w:rsidP="00966940">
            <w:pPr>
              <w:pStyle w:val="Lentelsturinys"/>
              <w:jc w:val="center"/>
              <w:rPr>
                <w:bCs/>
              </w:rPr>
            </w:pPr>
            <w:r w:rsidRPr="00F5387A">
              <w:rPr>
                <w:bCs/>
              </w:rPr>
              <w:t>skyrių vedėj</w:t>
            </w:r>
            <w:r>
              <w:rPr>
                <w:bCs/>
              </w:rPr>
              <w:t>ai</w:t>
            </w:r>
            <w:r w:rsidRPr="00F5387A">
              <w:rPr>
                <w:bCs/>
              </w:rPr>
              <w:t xml:space="preserve"> </w:t>
            </w:r>
          </w:p>
          <w:p w:rsidR="00966940" w:rsidRPr="00F5387A" w:rsidRDefault="00966940" w:rsidP="00966940">
            <w:pPr>
              <w:pStyle w:val="Lentelsturinys"/>
              <w:jc w:val="center"/>
              <w:rPr>
                <w:bCs/>
              </w:rPr>
            </w:pPr>
            <w:r>
              <w:rPr>
                <w:bCs/>
              </w:rPr>
              <w:t>(I</w:t>
            </w:r>
            <w:r w:rsidRPr="00F5387A">
              <w:rPr>
                <w:bCs/>
              </w:rPr>
              <w:t>š viso</w:t>
            </w:r>
            <w:r>
              <w:rPr>
                <w:bCs/>
              </w:rPr>
              <w:t>)</w:t>
            </w:r>
          </w:p>
        </w:tc>
        <w:tc>
          <w:tcPr>
            <w:tcW w:w="1276" w:type="dxa"/>
            <w:vMerge w:val="restart"/>
            <w:vAlign w:val="center"/>
          </w:tcPr>
          <w:p w:rsidR="00966940" w:rsidRPr="00444A21" w:rsidRDefault="00966940" w:rsidP="00444A21">
            <w:pPr>
              <w:pStyle w:val="Lentelsturinys"/>
              <w:rPr>
                <w:bCs/>
              </w:rPr>
            </w:pPr>
            <w:r w:rsidRPr="00444A21">
              <w:rPr>
                <w:bCs/>
              </w:rPr>
              <w:t xml:space="preserve">Lėšų pakankamumas (+, -) </w:t>
            </w:r>
          </w:p>
        </w:tc>
      </w:tr>
      <w:tr w:rsidR="00966940" w:rsidRPr="00F5387A" w:rsidTr="006B5BC5">
        <w:trPr>
          <w:trHeight w:val="310"/>
        </w:trPr>
        <w:tc>
          <w:tcPr>
            <w:tcW w:w="3488" w:type="dxa"/>
            <w:vMerge/>
          </w:tcPr>
          <w:p w:rsidR="00966940" w:rsidRPr="00F5387A" w:rsidRDefault="00966940" w:rsidP="00444A21">
            <w:pPr>
              <w:pStyle w:val="Lentelsturinys"/>
              <w:snapToGrid w:val="0"/>
              <w:jc w:val="center"/>
            </w:pPr>
          </w:p>
        </w:tc>
        <w:tc>
          <w:tcPr>
            <w:tcW w:w="1418" w:type="dxa"/>
            <w:vMerge/>
          </w:tcPr>
          <w:p w:rsidR="00966940" w:rsidRPr="00F5387A" w:rsidRDefault="00966940" w:rsidP="00444A21">
            <w:pPr>
              <w:pStyle w:val="Lentelsturinys"/>
              <w:snapToGrid w:val="0"/>
              <w:jc w:val="center"/>
            </w:pPr>
          </w:p>
        </w:tc>
        <w:tc>
          <w:tcPr>
            <w:tcW w:w="850" w:type="dxa"/>
          </w:tcPr>
          <w:p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rsidR="00966940" w:rsidRPr="00966940" w:rsidRDefault="00966940" w:rsidP="00444A21">
            <w:pPr>
              <w:pStyle w:val="Lentelsturinys"/>
              <w:snapToGrid w:val="0"/>
              <w:jc w:val="center"/>
              <w:rPr>
                <w:sz w:val="20"/>
                <w:szCs w:val="20"/>
              </w:rPr>
            </w:pPr>
            <w:r w:rsidRPr="00966940">
              <w:rPr>
                <w:sz w:val="20"/>
                <w:szCs w:val="20"/>
              </w:rPr>
              <w:t xml:space="preserve"> Lėšų poreikis darbo apmokėjimui </w:t>
            </w:r>
          </w:p>
        </w:tc>
        <w:tc>
          <w:tcPr>
            <w:tcW w:w="850" w:type="dxa"/>
          </w:tcPr>
          <w:p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709" w:type="dxa"/>
          </w:tcPr>
          <w:p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190" w:type="dxa"/>
          </w:tcPr>
          <w:p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850" w:type="dxa"/>
          </w:tcPr>
          <w:p w:rsidR="00966940" w:rsidRPr="00966940" w:rsidRDefault="00966940" w:rsidP="00966940">
            <w:pPr>
              <w:pStyle w:val="Lentelsturinys"/>
              <w:snapToGrid w:val="0"/>
              <w:jc w:val="center"/>
              <w:rPr>
                <w:bCs/>
                <w:sz w:val="20"/>
                <w:szCs w:val="20"/>
              </w:rPr>
            </w:pPr>
            <w:r w:rsidRPr="00966940">
              <w:rPr>
                <w:bCs/>
                <w:sz w:val="20"/>
                <w:szCs w:val="20"/>
              </w:rPr>
              <w:t>Pareigybių</w:t>
            </w:r>
            <w:r>
              <w:rPr>
                <w:bCs/>
                <w:sz w:val="20"/>
                <w:szCs w:val="20"/>
              </w:rPr>
              <w:t xml:space="preserve"> sk.</w:t>
            </w:r>
          </w:p>
        </w:tc>
        <w:tc>
          <w:tcPr>
            <w:tcW w:w="1276" w:type="dxa"/>
          </w:tcPr>
          <w:p w:rsidR="00966940" w:rsidRPr="00966940" w:rsidRDefault="00966940" w:rsidP="00444A21">
            <w:pPr>
              <w:pStyle w:val="Lentelsturinys"/>
              <w:jc w:val="center"/>
              <w:rPr>
                <w:sz w:val="20"/>
                <w:szCs w:val="20"/>
              </w:rPr>
            </w:pPr>
            <w:r w:rsidRPr="00966940">
              <w:rPr>
                <w:sz w:val="20"/>
                <w:szCs w:val="20"/>
              </w:rPr>
              <w:t xml:space="preserve"> Lėšų poreikis darbo apmokėjimui </w:t>
            </w:r>
          </w:p>
        </w:tc>
        <w:tc>
          <w:tcPr>
            <w:tcW w:w="1276" w:type="dxa"/>
            <w:vMerge/>
          </w:tcPr>
          <w:p w:rsidR="00966940" w:rsidRPr="00F5387A" w:rsidRDefault="00966940" w:rsidP="00444A21">
            <w:pPr>
              <w:pStyle w:val="Lentelsturinys"/>
              <w:snapToGrid w:val="0"/>
              <w:jc w:val="center"/>
              <w:rPr>
                <w:bCs/>
                <w:sz w:val="18"/>
                <w:szCs w:val="18"/>
              </w:rPr>
            </w:pP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Anykščių Antano Vienuolio progimnazija</w:t>
            </w:r>
          </w:p>
        </w:tc>
        <w:tc>
          <w:tcPr>
            <w:tcW w:w="1418" w:type="dxa"/>
          </w:tcPr>
          <w:p w:rsidR="00444A21" w:rsidRPr="00F5387A" w:rsidRDefault="00880792" w:rsidP="00E626B1">
            <w:pPr>
              <w:pStyle w:val="Lentelsturinys"/>
              <w:snapToGrid w:val="0"/>
              <w:jc w:val="center"/>
            </w:pPr>
            <w:r>
              <w:t>92700,87</w:t>
            </w:r>
          </w:p>
        </w:tc>
        <w:tc>
          <w:tcPr>
            <w:tcW w:w="850" w:type="dxa"/>
          </w:tcPr>
          <w:p w:rsidR="00444A21" w:rsidRPr="00F5387A" w:rsidRDefault="00880792" w:rsidP="00E626B1">
            <w:pPr>
              <w:pStyle w:val="Lentelsturinys"/>
              <w:snapToGrid w:val="0"/>
              <w:jc w:val="center"/>
            </w:pPr>
            <w:r>
              <w:t>1</w:t>
            </w:r>
          </w:p>
        </w:tc>
        <w:tc>
          <w:tcPr>
            <w:tcW w:w="1276" w:type="dxa"/>
          </w:tcPr>
          <w:p w:rsidR="00444A21" w:rsidRPr="00F5387A" w:rsidRDefault="00880792" w:rsidP="00E626B1">
            <w:pPr>
              <w:pStyle w:val="Lentelsturinys"/>
              <w:snapToGrid w:val="0"/>
              <w:jc w:val="center"/>
            </w:pPr>
            <w:r>
              <w:t>32399,46</w:t>
            </w:r>
          </w:p>
        </w:tc>
        <w:tc>
          <w:tcPr>
            <w:tcW w:w="850" w:type="dxa"/>
          </w:tcPr>
          <w:p w:rsidR="00444A21" w:rsidRPr="00F5387A" w:rsidRDefault="00880792" w:rsidP="00E626B1">
            <w:pPr>
              <w:pStyle w:val="Lentelsturinys"/>
              <w:snapToGrid w:val="0"/>
              <w:jc w:val="center"/>
            </w:pPr>
            <w:r>
              <w:t>2</w:t>
            </w:r>
          </w:p>
        </w:tc>
        <w:tc>
          <w:tcPr>
            <w:tcW w:w="1276" w:type="dxa"/>
          </w:tcPr>
          <w:p w:rsidR="00444A21" w:rsidRPr="00F5387A" w:rsidRDefault="00880792" w:rsidP="00E626B1">
            <w:pPr>
              <w:pStyle w:val="Lentelsturinys"/>
              <w:snapToGrid w:val="0"/>
              <w:jc w:val="center"/>
            </w:pPr>
            <w:r>
              <w:t>48548</w:t>
            </w:r>
            <w:r w:rsidR="00F430A9">
              <w:t>7,60</w:t>
            </w:r>
          </w:p>
        </w:tc>
        <w:tc>
          <w:tcPr>
            <w:tcW w:w="709" w:type="dxa"/>
          </w:tcPr>
          <w:p w:rsidR="00444A21" w:rsidRPr="00F5387A" w:rsidRDefault="00880792" w:rsidP="00E626B1">
            <w:pPr>
              <w:pStyle w:val="Lentelsturinys"/>
              <w:snapToGrid w:val="0"/>
              <w:jc w:val="center"/>
            </w:pPr>
            <w:r>
              <w:t>0</w:t>
            </w:r>
          </w:p>
        </w:tc>
        <w:tc>
          <w:tcPr>
            <w:tcW w:w="1190" w:type="dxa"/>
          </w:tcPr>
          <w:p w:rsidR="00444A21" w:rsidRPr="00F5387A" w:rsidRDefault="00880792" w:rsidP="00E626B1">
            <w:pPr>
              <w:pStyle w:val="Lentelsturinys"/>
              <w:snapToGrid w:val="0"/>
              <w:jc w:val="center"/>
            </w:pPr>
            <w:r>
              <w:t>0</w:t>
            </w:r>
          </w:p>
        </w:tc>
        <w:tc>
          <w:tcPr>
            <w:tcW w:w="850" w:type="dxa"/>
          </w:tcPr>
          <w:p w:rsidR="00444A21" w:rsidRPr="00F5387A" w:rsidRDefault="00880792" w:rsidP="00E626B1">
            <w:pPr>
              <w:pStyle w:val="Lentelsturinys"/>
              <w:snapToGrid w:val="0"/>
              <w:jc w:val="center"/>
            </w:pPr>
            <w:r>
              <w:t>3</w:t>
            </w:r>
          </w:p>
        </w:tc>
        <w:tc>
          <w:tcPr>
            <w:tcW w:w="1276" w:type="dxa"/>
          </w:tcPr>
          <w:p w:rsidR="00444A21" w:rsidRPr="00F5387A" w:rsidRDefault="00880792" w:rsidP="00E626B1">
            <w:pPr>
              <w:pStyle w:val="Lentelsturinys"/>
              <w:snapToGrid w:val="0"/>
              <w:jc w:val="center"/>
            </w:pPr>
            <w:r>
              <w:t>80947,06</w:t>
            </w:r>
          </w:p>
        </w:tc>
        <w:tc>
          <w:tcPr>
            <w:tcW w:w="1276" w:type="dxa"/>
          </w:tcPr>
          <w:p w:rsidR="00444A21" w:rsidRPr="00F5387A" w:rsidRDefault="00880792" w:rsidP="00E626B1">
            <w:pPr>
              <w:pStyle w:val="Lentelsturinys"/>
              <w:snapToGrid w:val="0"/>
              <w:jc w:val="center"/>
            </w:pPr>
            <w:r>
              <w:t>+11753,81</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Anykščių Antano Baranausko pagrindinė mokykla</w:t>
            </w:r>
          </w:p>
        </w:tc>
        <w:tc>
          <w:tcPr>
            <w:tcW w:w="1418" w:type="dxa"/>
          </w:tcPr>
          <w:p w:rsidR="00444A21" w:rsidRPr="00F5387A" w:rsidRDefault="00880792" w:rsidP="00E626B1">
            <w:pPr>
              <w:pStyle w:val="Lentelsturinys"/>
              <w:snapToGrid w:val="0"/>
              <w:jc w:val="center"/>
            </w:pPr>
            <w:r>
              <w:t>77992,38</w:t>
            </w:r>
          </w:p>
        </w:tc>
        <w:tc>
          <w:tcPr>
            <w:tcW w:w="850" w:type="dxa"/>
            <w:vAlign w:val="center"/>
          </w:tcPr>
          <w:p w:rsidR="00444A21" w:rsidRPr="00F5387A" w:rsidRDefault="00880792" w:rsidP="00E626B1">
            <w:pPr>
              <w:pStyle w:val="Lentelsturinys"/>
              <w:snapToGrid w:val="0"/>
              <w:jc w:val="center"/>
            </w:pPr>
            <w:r>
              <w:t>1</w:t>
            </w:r>
          </w:p>
        </w:tc>
        <w:tc>
          <w:tcPr>
            <w:tcW w:w="1276" w:type="dxa"/>
            <w:vAlign w:val="center"/>
          </w:tcPr>
          <w:p w:rsidR="00444A21" w:rsidRPr="00F5387A" w:rsidRDefault="00880792" w:rsidP="00E626B1">
            <w:pPr>
              <w:pStyle w:val="Lentelsturinys"/>
              <w:snapToGrid w:val="0"/>
              <w:jc w:val="center"/>
            </w:pPr>
            <w:r>
              <w:t>35502,69</w:t>
            </w:r>
          </w:p>
        </w:tc>
        <w:tc>
          <w:tcPr>
            <w:tcW w:w="850" w:type="dxa"/>
            <w:vAlign w:val="center"/>
          </w:tcPr>
          <w:p w:rsidR="00444A21" w:rsidRPr="00F5387A" w:rsidRDefault="00880792" w:rsidP="00E626B1">
            <w:pPr>
              <w:pStyle w:val="Lentelsturinys"/>
              <w:snapToGrid w:val="0"/>
              <w:jc w:val="center"/>
            </w:pPr>
            <w:r>
              <w:t>1,5</w:t>
            </w:r>
          </w:p>
        </w:tc>
        <w:tc>
          <w:tcPr>
            <w:tcW w:w="1276" w:type="dxa"/>
            <w:vAlign w:val="center"/>
          </w:tcPr>
          <w:p w:rsidR="00444A21" w:rsidRPr="00F5387A" w:rsidRDefault="00880792" w:rsidP="00E626B1">
            <w:pPr>
              <w:pStyle w:val="Lentelsturinys"/>
              <w:snapToGrid w:val="0"/>
              <w:jc w:val="center"/>
            </w:pPr>
            <w:r>
              <w:t>38958,75</w:t>
            </w:r>
          </w:p>
        </w:tc>
        <w:tc>
          <w:tcPr>
            <w:tcW w:w="709" w:type="dxa"/>
            <w:vAlign w:val="center"/>
          </w:tcPr>
          <w:p w:rsidR="00444A21" w:rsidRPr="00F5387A" w:rsidRDefault="00880792" w:rsidP="00E626B1">
            <w:pPr>
              <w:pStyle w:val="Lentelsturinys"/>
              <w:snapToGrid w:val="0"/>
              <w:jc w:val="center"/>
            </w:pPr>
            <w:r>
              <w:t>0</w:t>
            </w:r>
          </w:p>
        </w:tc>
        <w:tc>
          <w:tcPr>
            <w:tcW w:w="1190" w:type="dxa"/>
            <w:vAlign w:val="center"/>
          </w:tcPr>
          <w:p w:rsidR="00444A21" w:rsidRPr="00F5387A" w:rsidRDefault="00880792" w:rsidP="00E626B1">
            <w:pPr>
              <w:pStyle w:val="Lentelsturinys"/>
              <w:snapToGrid w:val="0"/>
              <w:jc w:val="center"/>
            </w:pPr>
            <w:r>
              <w:t>0</w:t>
            </w:r>
          </w:p>
        </w:tc>
        <w:tc>
          <w:tcPr>
            <w:tcW w:w="850" w:type="dxa"/>
            <w:vAlign w:val="center"/>
          </w:tcPr>
          <w:p w:rsidR="00444A21" w:rsidRPr="00F5387A" w:rsidRDefault="00880792" w:rsidP="00E626B1">
            <w:pPr>
              <w:pStyle w:val="Lentelsturinys"/>
              <w:snapToGrid w:val="0"/>
              <w:jc w:val="center"/>
            </w:pPr>
            <w:r>
              <w:t>2,5</w:t>
            </w:r>
          </w:p>
        </w:tc>
        <w:tc>
          <w:tcPr>
            <w:tcW w:w="1276" w:type="dxa"/>
            <w:vAlign w:val="center"/>
          </w:tcPr>
          <w:p w:rsidR="00444A21" w:rsidRPr="00F5387A" w:rsidRDefault="00880792" w:rsidP="00E626B1">
            <w:pPr>
              <w:pStyle w:val="Lentelsturinys"/>
              <w:snapToGrid w:val="0"/>
              <w:jc w:val="center"/>
            </w:pPr>
            <w:r>
              <w:t>74461,44</w:t>
            </w:r>
          </w:p>
        </w:tc>
        <w:tc>
          <w:tcPr>
            <w:tcW w:w="1276" w:type="dxa"/>
            <w:vAlign w:val="center"/>
          </w:tcPr>
          <w:p w:rsidR="00444A21" w:rsidRPr="00F5387A" w:rsidRDefault="00880792" w:rsidP="00E626B1">
            <w:pPr>
              <w:pStyle w:val="Lentelsturinys"/>
              <w:snapToGrid w:val="0"/>
              <w:jc w:val="center"/>
            </w:pPr>
            <w:r>
              <w:t>+3530,94</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 xml:space="preserve">Anykščių Antano </w:t>
            </w:r>
            <w:r w:rsidR="00966940">
              <w:t>Baranausko pagrindinė mokyklos S</w:t>
            </w:r>
            <w:r w:rsidRPr="00F5387A">
              <w:t>pecialiojo ugdymo skyrius-daugiafunkcis centras</w:t>
            </w:r>
            <w:r>
              <w:t xml:space="preserve"> *</w:t>
            </w:r>
          </w:p>
        </w:tc>
        <w:tc>
          <w:tcPr>
            <w:tcW w:w="1418" w:type="dxa"/>
          </w:tcPr>
          <w:p w:rsidR="00444A21" w:rsidRPr="00F5387A" w:rsidRDefault="00880792" w:rsidP="00E626B1">
            <w:pPr>
              <w:pStyle w:val="Lentelsturinys"/>
              <w:snapToGrid w:val="0"/>
              <w:jc w:val="center"/>
            </w:pPr>
            <w:r>
              <w:t>5321,91</w:t>
            </w:r>
          </w:p>
        </w:tc>
        <w:tc>
          <w:tcPr>
            <w:tcW w:w="850" w:type="dxa"/>
            <w:vAlign w:val="center"/>
          </w:tcPr>
          <w:p w:rsidR="00444A21" w:rsidRPr="00F5387A" w:rsidRDefault="00880792" w:rsidP="00E626B1">
            <w:pPr>
              <w:pStyle w:val="Lentelsturinys"/>
              <w:snapToGrid w:val="0"/>
              <w:jc w:val="center"/>
            </w:pPr>
            <w:r>
              <w:t>0</w:t>
            </w:r>
          </w:p>
        </w:tc>
        <w:tc>
          <w:tcPr>
            <w:tcW w:w="1276" w:type="dxa"/>
            <w:vAlign w:val="center"/>
          </w:tcPr>
          <w:p w:rsidR="00444A21" w:rsidRPr="00F5387A" w:rsidRDefault="00880792" w:rsidP="00E626B1">
            <w:pPr>
              <w:pStyle w:val="Lentelsturinys"/>
              <w:snapToGrid w:val="0"/>
              <w:jc w:val="center"/>
            </w:pPr>
            <w:r>
              <w:t>0</w:t>
            </w:r>
          </w:p>
        </w:tc>
        <w:tc>
          <w:tcPr>
            <w:tcW w:w="850" w:type="dxa"/>
            <w:vAlign w:val="center"/>
          </w:tcPr>
          <w:p w:rsidR="00444A21" w:rsidRPr="00F5387A" w:rsidRDefault="00880792" w:rsidP="00E626B1">
            <w:pPr>
              <w:pStyle w:val="Lentelsturinys"/>
              <w:snapToGrid w:val="0"/>
              <w:jc w:val="center"/>
            </w:pPr>
            <w:r>
              <w:t>0</w:t>
            </w:r>
          </w:p>
        </w:tc>
        <w:tc>
          <w:tcPr>
            <w:tcW w:w="1276" w:type="dxa"/>
            <w:vAlign w:val="center"/>
          </w:tcPr>
          <w:p w:rsidR="00444A21" w:rsidRPr="00F5387A" w:rsidRDefault="00880792" w:rsidP="00E626B1">
            <w:pPr>
              <w:pStyle w:val="Lentelsturinys"/>
              <w:snapToGrid w:val="0"/>
              <w:jc w:val="center"/>
            </w:pPr>
            <w:r>
              <w:t>0</w:t>
            </w:r>
          </w:p>
        </w:tc>
        <w:tc>
          <w:tcPr>
            <w:tcW w:w="709" w:type="dxa"/>
            <w:vAlign w:val="center"/>
          </w:tcPr>
          <w:p w:rsidR="00444A21" w:rsidRPr="00F5387A" w:rsidRDefault="00880792" w:rsidP="002E6407">
            <w:pPr>
              <w:pStyle w:val="Lentelsturinys"/>
              <w:snapToGrid w:val="0"/>
              <w:jc w:val="center"/>
            </w:pPr>
            <w:r>
              <w:t>0,85</w:t>
            </w:r>
          </w:p>
        </w:tc>
        <w:tc>
          <w:tcPr>
            <w:tcW w:w="1190" w:type="dxa"/>
            <w:vAlign w:val="center"/>
          </w:tcPr>
          <w:p w:rsidR="00444A21" w:rsidRPr="00F5387A" w:rsidRDefault="00880792" w:rsidP="00E626B1">
            <w:pPr>
              <w:pStyle w:val="Lentelsturinys"/>
              <w:snapToGrid w:val="0"/>
              <w:jc w:val="center"/>
            </w:pPr>
            <w:r>
              <w:t>20371,82</w:t>
            </w:r>
          </w:p>
        </w:tc>
        <w:tc>
          <w:tcPr>
            <w:tcW w:w="850" w:type="dxa"/>
            <w:vAlign w:val="center"/>
          </w:tcPr>
          <w:p w:rsidR="00444A21" w:rsidRPr="00F5387A" w:rsidRDefault="00880792" w:rsidP="002E6407">
            <w:pPr>
              <w:pStyle w:val="Lentelsturinys"/>
              <w:snapToGrid w:val="0"/>
              <w:jc w:val="center"/>
            </w:pPr>
            <w:r>
              <w:t>0,85</w:t>
            </w:r>
          </w:p>
        </w:tc>
        <w:tc>
          <w:tcPr>
            <w:tcW w:w="1276" w:type="dxa"/>
            <w:vAlign w:val="center"/>
          </w:tcPr>
          <w:p w:rsidR="00444A21" w:rsidRPr="00F5387A" w:rsidRDefault="00880792" w:rsidP="00E626B1">
            <w:pPr>
              <w:pStyle w:val="Lentelsturinys"/>
              <w:snapToGrid w:val="0"/>
              <w:jc w:val="center"/>
            </w:pPr>
            <w:r>
              <w:t>20371,82</w:t>
            </w:r>
          </w:p>
        </w:tc>
        <w:tc>
          <w:tcPr>
            <w:tcW w:w="1276" w:type="dxa"/>
            <w:vAlign w:val="center"/>
          </w:tcPr>
          <w:p w:rsidR="00444A21" w:rsidRPr="00F5387A" w:rsidRDefault="00880792" w:rsidP="00E626B1">
            <w:pPr>
              <w:pStyle w:val="Lentelsturinys"/>
              <w:snapToGrid w:val="0"/>
              <w:jc w:val="center"/>
            </w:pPr>
            <w:r>
              <w:t>-15049,91</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Anykščių r. Kavarsko pagrindinė mokykla-daugiafunkcis centras</w:t>
            </w:r>
          </w:p>
        </w:tc>
        <w:tc>
          <w:tcPr>
            <w:tcW w:w="1418" w:type="dxa"/>
          </w:tcPr>
          <w:p w:rsidR="00444A21" w:rsidRPr="00F5387A" w:rsidRDefault="00880792" w:rsidP="00E626B1">
            <w:pPr>
              <w:pStyle w:val="Lentelsturinys"/>
              <w:snapToGrid w:val="0"/>
              <w:jc w:val="center"/>
            </w:pPr>
            <w:r>
              <w:t>35028,42</w:t>
            </w:r>
          </w:p>
        </w:tc>
        <w:tc>
          <w:tcPr>
            <w:tcW w:w="850" w:type="dxa"/>
            <w:vAlign w:val="center"/>
          </w:tcPr>
          <w:p w:rsidR="00444A21" w:rsidRPr="00F5387A" w:rsidRDefault="00880792" w:rsidP="00E626B1">
            <w:pPr>
              <w:pStyle w:val="Lentelsturinys"/>
              <w:snapToGrid w:val="0"/>
              <w:jc w:val="center"/>
            </w:pPr>
            <w:r>
              <w:t>1</w:t>
            </w:r>
          </w:p>
        </w:tc>
        <w:tc>
          <w:tcPr>
            <w:tcW w:w="1276" w:type="dxa"/>
            <w:vAlign w:val="center"/>
          </w:tcPr>
          <w:p w:rsidR="00444A21" w:rsidRPr="00F5387A" w:rsidRDefault="00880792" w:rsidP="00E626B1">
            <w:pPr>
              <w:pStyle w:val="Lentelsturinys"/>
              <w:snapToGrid w:val="0"/>
              <w:jc w:val="center"/>
            </w:pPr>
            <w:r>
              <w:t>34061,76</w:t>
            </w:r>
          </w:p>
        </w:tc>
        <w:tc>
          <w:tcPr>
            <w:tcW w:w="850" w:type="dxa"/>
            <w:vAlign w:val="center"/>
          </w:tcPr>
          <w:p w:rsidR="00444A21" w:rsidRPr="00F5387A" w:rsidRDefault="00880792" w:rsidP="00E626B1">
            <w:pPr>
              <w:pStyle w:val="Lentelsturinys"/>
              <w:snapToGrid w:val="0"/>
              <w:jc w:val="center"/>
            </w:pPr>
            <w:r>
              <w:t>0,25</w:t>
            </w:r>
          </w:p>
        </w:tc>
        <w:tc>
          <w:tcPr>
            <w:tcW w:w="1276" w:type="dxa"/>
            <w:vAlign w:val="center"/>
          </w:tcPr>
          <w:p w:rsidR="00444A21" w:rsidRPr="00F5387A" w:rsidRDefault="00880792" w:rsidP="00E626B1">
            <w:pPr>
              <w:pStyle w:val="Lentelsturinys"/>
              <w:snapToGrid w:val="0"/>
              <w:jc w:val="center"/>
            </w:pPr>
            <w:r>
              <w:t>6774,7</w:t>
            </w:r>
            <w:r w:rsidR="00F430A9">
              <w:t>2</w:t>
            </w:r>
          </w:p>
        </w:tc>
        <w:tc>
          <w:tcPr>
            <w:tcW w:w="709" w:type="dxa"/>
            <w:vAlign w:val="center"/>
          </w:tcPr>
          <w:p w:rsidR="00444A21" w:rsidRPr="00F5387A" w:rsidRDefault="00880792" w:rsidP="00E626B1">
            <w:pPr>
              <w:pStyle w:val="Lentelsturinys"/>
              <w:snapToGrid w:val="0"/>
              <w:jc w:val="center"/>
            </w:pPr>
            <w:r>
              <w:t>0,5</w:t>
            </w:r>
          </w:p>
        </w:tc>
        <w:tc>
          <w:tcPr>
            <w:tcW w:w="1190" w:type="dxa"/>
            <w:vAlign w:val="center"/>
          </w:tcPr>
          <w:p w:rsidR="00444A21" w:rsidRPr="00F5387A" w:rsidRDefault="00880792" w:rsidP="00E626B1">
            <w:pPr>
              <w:pStyle w:val="Lentelsturinys"/>
              <w:snapToGrid w:val="0"/>
              <w:jc w:val="center"/>
            </w:pPr>
            <w:r>
              <w:t>10773,96</w:t>
            </w:r>
          </w:p>
        </w:tc>
        <w:tc>
          <w:tcPr>
            <w:tcW w:w="850" w:type="dxa"/>
            <w:vAlign w:val="center"/>
          </w:tcPr>
          <w:p w:rsidR="00444A21" w:rsidRPr="00F5387A" w:rsidRDefault="00880792" w:rsidP="00E626B1">
            <w:pPr>
              <w:pStyle w:val="Lentelsturinys"/>
              <w:snapToGrid w:val="0"/>
              <w:jc w:val="center"/>
            </w:pPr>
            <w:r>
              <w:t>1,75</w:t>
            </w:r>
          </w:p>
        </w:tc>
        <w:tc>
          <w:tcPr>
            <w:tcW w:w="1276" w:type="dxa"/>
            <w:vAlign w:val="center"/>
          </w:tcPr>
          <w:p w:rsidR="00444A21" w:rsidRPr="00F5387A" w:rsidRDefault="00880792" w:rsidP="00E626B1">
            <w:pPr>
              <w:pStyle w:val="Lentelsturinys"/>
              <w:snapToGrid w:val="0"/>
              <w:jc w:val="center"/>
            </w:pPr>
            <w:r>
              <w:t>51610,44</w:t>
            </w:r>
          </w:p>
        </w:tc>
        <w:tc>
          <w:tcPr>
            <w:tcW w:w="1276" w:type="dxa"/>
            <w:vAlign w:val="center"/>
          </w:tcPr>
          <w:p w:rsidR="00444A21" w:rsidRPr="00F5387A" w:rsidRDefault="00880792" w:rsidP="00E626B1">
            <w:pPr>
              <w:pStyle w:val="Lentelsturinys"/>
              <w:snapToGrid w:val="0"/>
              <w:jc w:val="center"/>
            </w:pPr>
            <w:r>
              <w:t>-16582,02</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Anykščių Jono Biliūno gimnazija</w:t>
            </w:r>
          </w:p>
        </w:tc>
        <w:tc>
          <w:tcPr>
            <w:tcW w:w="1418" w:type="dxa"/>
          </w:tcPr>
          <w:p w:rsidR="00444A21" w:rsidRPr="00F5387A" w:rsidRDefault="00880792" w:rsidP="00E626B1">
            <w:pPr>
              <w:pStyle w:val="Lentelsturinys"/>
              <w:snapToGrid w:val="0"/>
              <w:jc w:val="center"/>
            </w:pPr>
            <w:r>
              <w:t>95024,0</w:t>
            </w:r>
            <w:r w:rsidR="0088152C">
              <w:t>0</w:t>
            </w:r>
          </w:p>
        </w:tc>
        <w:tc>
          <w:tcPr>
            <w:tcW w:w="850" w:type="dxa"/>
            <w:vAlign w:val="center"/>
          </w:tcPr>
          <w:p w:rsidR="00444A21" w:rsidRPr="00F5387A" w:rsidRDefault="00880792" w:rsidP="00E626B1">
            <w:pPr>
              <w:pStyle w:val="Lentelsturinys"/>
              <w:snapToGrid w:val="0"/>
              <w:jc w:val="center"/>
              <w:rPr>
                <w:bCs/>
              </w:rPr>
            </w:pPr>
            <w:r>
              <w:rPr>
                <w:bCs/>
              </w:rPr>
              <w:t>1</w:t>
            </w:r>
          </w:p>
        </w:tc>
        <w:tc>
          <w:tcPr>
            <w:tcW w:w="1276" w:type="dxa"/>
            <w:vAlign w:val="center"/>
          </w:tcPr>
          <w:p w:rsidR="00444A21" w:rsidRPr="00F5387A" w:rsidRDefault="00880792" w:rsidP="00E626B1">
            <w:pPr>
              <w:pStyle w:val="Lentelsturinys"/>
              <w:snapToGrid w:val="0"/>
              <w:jc w:val="center"/>
              <w:rPr>
                <w:bCs/>
              </w:rPr>
            </w:pPr>
            <w:r>
              <w:rPr>
                <w:bCs/>
              </w:rPr>
              <w:t>35494,0</w:t>
            </w:r>
            <w:r w:rsidR="0088152C">
              <w:rPr>
                <w:bCs/>
              </w:rPr>
              <w:t>0</w:t>
            </w:r>
          </w:p>
        </w:tc>
        <w:tc>
          <w:tcPr>
            <w:tcW w:w="850" w:type="dxa"/>
            <w:vAlign w:val="center"/>
          </w:tcPr>
          <w:p w:rsidR="00444A21" w:rsidRPr="00F5387A" w:rsidRDefault="00880792" w:rsidP="00E626B1">
            <w:pPr>
              <w:pStyle w:val="Lentelsturinys"/>
              <w:snapToGrid w:val="0"/>
              <w:jc w:val="center"/>
              <w:rPr>
                <w:bCs/>
              </w:rPr>
            </w:pPr>
            <w:r>
              <w:rPr>
                <w:bCs/>
              </w:rPr>
              <w:t>2</w:t>
            </w:r>
          </w:p>
        </w:tc>
        <w:tc>
          <w:tcPr>
            <w:tcW w:w="1276" w:type="dxa"/>
            <w:vAlign w:val="center"/>
          </w:tcPr>
          <w:p w:rsidR="00444A21" w:rsidRPr="00F5387A" w:rsidRDefault="00880792" w:rsidP="00E626B1">
            <w:pPr>
              <w:pStyle w:val="Lentelsturinys"/>
              <w:snapToGrid w:val="0"/>
              <w:jc w:val="center"/>
              <w:rPr>
                <w:bCs/>
              </w:rPr>
            </w:pPr>
            <w:r>
              <w:rPr>
                <w:bCs/>
              </w:rPr>
              <w:t>56785,0</w:t>
            </w:r>
            <w:r w:rsidR="0088152C">
              <w:rPr>
                <w:bCs/>
              </w:rPr>
              <w:t>0</w:t>
            </w:r>
          </w:p>
        </w:tc>
        <w:tc>
          <w:tcPr>
            <w:tcW w:w="709" w:type="dxa"/>
            <w:vAlign w:val="center"/>
          </w:tcPr>
          <w:p w:rsidR="00444A21" w:rsidRPr="00F5387A" w:rsidRDefault="00880792" w:rsidP="00E626B1">
            <w:pPr>
              <w:pStyle w:val="Lentelsturinys"/>
              <w:snapToGrid w:val="0"/>
              <w:jc w:val="center"/>
              <w:rPr>
                <w:bCs/>
              </w:rPr>
            </w:pPr>
            <w:r>
              <w:rPr>
                <w:bCs/>
              </w:rPr>
              <w:t>0,15</w:t>
            </w:r>
          </w:p>
        </w:tc>
        <w:tc>
          <w:tcPr>
            <w:tcW w:w="1190" w:type="dxa"/>
            <w:vAlign w:val="center"/>
          </w:tcPr>
          <w:p w:rsidR="00444A21" w:rsidRPr="00F5387A" w:rsidRDefault="00880792" w:rsidP="00E626B1">
            <w:pPr>
              <w:pStyle w:val="Lentelsturinys"/>
              <w:snapToGrid w:val="0"/>
              <w:jc w:val="center"/>
              <w:rPr>
                <w:bCs/>
              </w:rPr>
            </w:pPr>
            <w:r>
              <w:rPr>
                <w:bCs/>
              </w:rPr>
              <w:t>3429,00</w:t>
            </w:r>
          </w:p>
        </w:tc>
        <w:tc>
          <w:tcPr>
            <w:tcW w:w="850" w:type="dxa"/>
            <w:vAlign w:val="center"/>
          </w:tcPr>
          <w:p w:rsidR="00444A21" w:rsidRPr="00F5387A" w:rsidRDefault="00880792" w:rsidP="00E626B1">
            <w:pPr>
              <w:pStyle w:val="Lentelsturinys"/>
              <w:snapToGrid w:val="0"/>
              <w:jc w:val="center"/>
              <w:rPr>
                <w:bCs/>
              </w:rPr>
            </w:pPr>
            <w:r>
              <w:rPr>
                <w:bCs/>
              </w:rPr>
              <w:t>3,15</w:t>
            </w:r>
          </w:p>
        </w:tc>
        <w:tc>
          <w:tcPr>
            <w:tcW w:w="1276" w:type="dxa"/>
            <w:vAlign w:val="center"/>
          </w:tcPr>
          <w:p w:rsidR="00444A21" w:rsidRPr="00F5387A" w:rsidRDefault="00971266" w:rsidP="00E626B1">
            <w:pPr>
              <w:pStyle w:val="Lentelsturinys"/>
              <w:snapToGrid w:val="0"/>
              <w:jc w:val="center"/>
              <w:rPr>
                <w:bCs/>
              </w:rPr>
            </w:pPr>
            <w:r>
              <w:rPr>
                <w:bCs/>
              </w:rPr>
              <w:t>95708,00</w:t>
            </w:r>
          </w:p>
        </w:tc>
        <w:tc>
          <w:tcPr>
            <w:tcW w:w="1276" w:type="dxa"/>
            <w:vAlign w:val="center"/>
          </w:tcPr>
          <w:p w:rsidR="00444A21" w:rsidRPr="00F5387A" w:rsidRDefault="00971266" w:rsidP="00E626B1">
            <w:pPr>
              <w:pStyle w:val="Lentelsturinys"/>
              <w:snapToGrid w:val="0"/>
              <w:jc w:val="center"/>
              <w:rPr>
                <w:bCs/>
              </w:rPr>
            </w:pPr>
            <w:r>
              <w:rPr>
                <w:bCs/>
              </w:rPr>
              <w:t>-684,00</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t>Anykščių r. Svėdasų Juozo Tumo-Vaižganto gimnazija</w:t>
            </w:r>
          </w:p>
        </w:tc>
        <w:tc>
          <w:tcPr>
            <w:tcW w:w="1418" w:type="dxa"/>
          </w:tcPr>
          <w:p w:rsidR="00444A21" w:rsidRPr="00F5387A" w:rsidRDefault="00971266" w:rsidP="00E626B1">
            <w:pPr>
              <w:pStyle w:val="Lentelsturinys"/>
              <w:snapToGrid w:val="0"/>
              <w:jc w:val="center"/>
            </w:pPr>
            <w:r>
              <w:t>35802,09</w:t>
            </w:r>
          </w:p>
        </w:tc>
        <w:tc>
          <w:tcPr>
            <w:tcW w:w="850" w:type="dxa"/>
            <w:vAlign w:val="center"/>
          </w:tcPr>
          <w:p w:rsidR="00444A21" w:rsidRPr="00F5387A" w:rsidRDefault="00971266" w:rsidP="00E626B1">
            <w:pPr>
              <w:pStyle w:val="Lentelsturinys"/>
              <w:snapToGrid w:val="0"/>
              <w:jc w:val="center"/>
              <w:rPr>
                <w:bCs/>
              </w:rPr>
            </w:pPr>
            <w:r>
              <w:rPr>
                <w:bCs/>
              </w:rPr>
              <w:t>1</w:t>
            </w:r>
          </w:p>
        </w:tc>
        <w:tc>
          <w:tcPr>
            <w:tcW w:w="1276" w:type="dxa"/>
            <w:vAlign w:val="center"/>
          </w:tcPr>
          <w:p w:rsidR="00444A21" w:rsidRPr="00F5387A" w:rsidRDefault="00971266" w:rsidP="00E626B1">
            <w:pPr>
              <w:pStyle w:val="Lentelsturinys"/>
              <w:snapToGrid w:val="0"/>
              <w:jc w:val="center"/>
              <w:rPr>
                <w:bCs/>
              </w:rPr>
            </w:pPr>
            <w:r>
              <w:rPr>
                <w:bCs/>
              </w:rPr>
              <w:t>34150,42</w:t>
            </w:r>
          </w:p>
        </w:tc>
        <w:tc>
          <w:tcPr>
            <w:tcW w:w="850" w:type="dxa"/>
            <w:vAlign w:val="center"/>
          </w:tcPr>
          <w:p w:rsidR="00444A21" w:rsidRPr="00F5387A" w:rsidRDefault="00971266" w:rsidP="00E626B1">
            <w:pPr>
              <w:pStyle w:val="Lentelsturinys"/>
              <w:snapToGrid w:val="0"/>
              <w:jc w:val="center"/>
              <w:rPr>
                <w:bCs/>
              </w:rPr>
            </w:pPr>
            <w:r>
              <w:rPr>
                <w:bCs/>
              </w:rPr>
              <w:t>0,5</w:t>
            </w:r>
          </w:p>
        </w:tc>
        <w:tc>
          <w:tcPr>
            <w:tcW w:w="1276" w:type="dxa"/>
            <w:vAlign w:val="center"/>
          </w:tcPr>
          <w:p w:rsidR="00444A21" w:rsidRPr="00F5387A" w:rsidRDefault="00971266" w:rsidP="00E626B1">
            <w:pPr>
              <w:pStyle w:val="Lentelsturinys"/>
              <w:snapToGrid w:val="0"/>
              <w:jc w:val="center"/>
              <w:rPr>
                <w:bCs/>
              </w:rPr>
            </w:pPr>
            <w:r>
              <w:rPr>
                <w:bCs/>
              </w:rPr>
              <w:t>11291,</w:t>
            </w:r>
            <w:r w:rsidR="00F430A9">
              <w:rPr>
                <w:bCs/>
              </w:rPr>
              <w:t>14</w:t>
            </w:r>
          </w:p>
        </w:tc>
        <w:tc>
          <w:tcPr>
            <w:tcW w:w="709" w:type="dxa"/>
            <w:vAlign w:val="center"/>
          </w:tcPr>
          <w:p w:rsidR="00444A21" w:rsidRPr="00F5387A" w:rsidRDefault="00971266" w:rsidP="00E626B1">
            <w:pPr>
              <w:pStyle w:val="Lentelsturinys"/>
              <w:snapToGrid w:val="0"/>
              <w:jc w:val="center"/>
              <w:rPr>
                <w:bCs/>
              </w:rPr>
            </w:pPr>
            <w:r>
              <w:rPr>
                <w:bCs/>
              </w:rPr>
              <w:t>0,5</w:t>
            </w:r>
          </w:p>
        </w:tc>
        <w:tc>
          <w:tcPr>
            <w:tcW w:w="1190" w:type="dxa"/>
            <w:vAlign w:val="center"/>
          </w:tcPr>
          <w:p w:rsidR="00444A21" w:rsidRPr="00F5387A" w:rsidRDefault="00971266" w:rsidP="00E626B1">
            <w:pPr>
              <w:pStyle w:val="Lentelsturinys"/>
              <w:snapToGrid w:val="0"/>
              <w:jc w:val="center"/>
              <w:rPr>
                <w:bCs/>
              </w:rPr>
            </w:pPr>
            <w:r>
              <w:rPr>
                <w:bCs/>
              </w:rPr>
              <w:t>10773,99</w:t>
            </w:r>
          </w:p>
        </w:tc>
        <w:tc>
          <w:tcPr>
            <w:tcW w:w="850" w:type="dxa"/>
            <w:vAlign w:val="center"/>
          </w:tcPr>
          <w:p w:rsidR="00444A21" w:rsidRPr="00F5387A" w:rsidRDefault="00971266" w:rsidP="00E626B1">
            <w:pPr>
              <w:pStyle w:val="Lentelsturinys"/>
              <w:snapToGrid w:val="0"/>
              <w:jc w:val="center"/>
              <w:rPr>
                <w:bCs/>
              </w:rPr>
            </w:pPr>
            <w:r>
              <w:rPr>
                <w:bCs/>
              </w:rPr>
              <w:t>2</w:t>
            </w:r>
          </w:p>
        </w:tc>
        <w:tc>
          <w:tcPr>
            <w:tcW w:w="1276" w:type="dxa"/>
            <w:vAlign w:val="center"/>
          </w:tcPr>
          <w:p w:rsidR="00444A21" w:rsidRPr="00F5387A" w:rsidRDefault="00971266" w:rsidP="00E626B1">
            <w:pPr>
              <w:pStyle w:val="Lentelsturinys"/>
              <w:snapToGrid w:val="0"/>
              <w:jc w:val="center"/>
              <w:rPr>
                <w:bCs/>
              </w:rPr>
            </w:pPr>
            <w:r>
              <w:rPr>
                <w:bCs/>
              </w:rPr>
              <w:t>56215,55</w:t>
            </w:r>
          </w:p>
        </w:tc>
        <w:tc>
          <w:tcPr>
            <w:tcW w:w="1276" w:type="dxa"/>
            <w:vAlign w:val="center"/>
          </w:tcPr>
          <w:p w:rsidR="00444A21" w:rsidRPr="00F5387A" w:rsidRDefault="00971266" w:rsidP="00E626B1">
            <w:pPr>
              <w:pStyle w:val="Lentelsturinys"/>
              <w:snapToGrid w:val="0"/>
              <w:jc w:val="center"/>
              <w:rPr>
                <w:bCs/>
              </w:rPr>
            </w:pPr>
            <w:r>
              <w:rPr>
                <w:bCs/>
              </w:rPr>
              <w:t>-20413,46</w:t>
            </w:r>
          </w:p>
        </w:tc>
      </w:tr>
      <w:tr w:rsidR="008F3A51" w:rsidRPr="00F5387A" w:rsidTr="006B5BC5">
        <w:trPr>
          <w:trHeight w:val="310"/>
        </w:trPr>
        <w:tc>
          <w:tcPr>
            <w:tcW w:w="3488" w:type="dxa"/>
          </w:tcPr>
          <w:p w:rsidR="00444A21" w:rsidRPr="00F5387A" w:rsidRDefault="00444A21" w:rsidP="00654B9A">
            <w:pPr>
              <w:pStyle w:val="Lentelsturinys"/>
              <w:snapToGrid w:val="0"/>
            </w:pPr>
            <w:r w:rsidRPr="00F5387A">
              <w:lastRenderedPageBreak/>
              <w:t>Anykščių r. Troškūnų Kazio Inčiūros gimnazija</w:t>
            </w:r>
          </w:p>
        </w:tc>
        <w:tc>
          <w:tcPr>
            <w:tcW w:w="1418" w:type="dxa"/>
          </w:tcPr>
          <w:p w:rsidR="00444A21" w:rsidRPr="00F5387A" w:rsidRDefault="0088152C" w:rsidP="0088152C">
            <w:r>
              <w:t>46156,00</w:t>
            </w:r>
          </w:p>
        </w:tc>
        <w:tc>
          <w:tcPr>
            <w:tcW w:w="850" w:type="dxa"/>
            <w:vAlign w:val="center"/>
          </w:tcPr>
          <w:p w:rsidR="00444A21" w:rsidRPr="00F5387A" w:rsidRDefault="00D960DF" w:rsidP="00E626B1">
            <w:pPr>
              <w:pStyle w:val="Lentelsturinys"/>
              <w:snapToGrid w:val="0"/>
              <w:jc w:val="center"/>
              <w:rPr>
                <w:bCs/>
              </w:rPr>
            </w:pPr>
            <w:r>
              <w:rPr>
                <w:bCs/>
              </w:rPr>
              <w:t>1</w:t>
            </w:r>
          </w:p>
        </w:tc>
        <w:tc>
          <w:tcPr>
            <w:tcW w:w="1276" w:type="dxa"/>
            <w:vAlign w:val="center"/>
          </w:tcPr>
          <w:p w:rsidR="00444A21" w:rsidRPr="00F5387A" w:rsidRDefault="00D960DF" w:rsidP="00E626B1">
            <w:pPr>
              <w:pStyle w:val="Lentelsturinys"/>
              <w:snapToGrid w:val="0"/>
              <w:jc w:val="center"/>
              <w:rPr>
                <w:bCs/>
              </w:rPr>
            </w:pPr>
            <w:r>
              <w:rPr>
                <w:bCs/>
              </w:rPr>
              <w:t>36892</w:t>
            </w:r>
            <w:r w:rsidR="0088152C">
              <w:rPr>
                <w:bCs/>
              </w:rPr>
              <w:t>,00</w:t>
            </w:r>
          </w:p>
        </w:tc>
        <w:tc>
          <w:tcPr>
            <w:tcW w:w="850" w:type="dxa"/>
            <w:vAlign w:val="center"/>
          </w:tcPr>
          <w:p w:rsidR="00444A21" w:rsidRPr="00F5387A" w:rsidRDefault="00D960DF" w:rsidP="00E626B1">
            <w:pPr>
              <w:pStyle w:val="Lentelsturinys"/>
              <w:snapToGrid w:val="0"/>
              <w:jc w:val="center"/>
              <w:rPr>
                <w:bCs/>
              </w:rPr>
            </w:pPr>
            <w:r>
              <w:rPr>
                <w:bCs/>
              </w:rPr>
              <w:t>0</w:t>
            </w:r>
          </w:p>
        </w:tc>
        <w:tc>
          <w:tcPr>
            <w:tcW w:w="1276" w:type="dxa"/>
            <w:vAlign w:val="center"/>
          </w:tcPr>
          <w:p w:rsidR="00444A21" w:rsidRPr="00F5387A" w:rsidRDefault="00D960DF" w:rsidP="00E626B1">
            <w:pPr>
              <w:pStyle w:val="Lentelsturinys"/>
              <w:snapToGrid w:val="0"/>
              <w:jc w:val="center"/>
              <w:rPr>
                <w:bCs/>
              </w:rPr>
            </w:pPr>
            <w:r>
              <w:rPr>
                <w:bCs/>
              </w:rPr>
              <w:t>0</w:t>
            </w:r>
          </w:p>
        </w:tc>
        <w:tc>
          <w:tcPr>
            <w:tcW w:w="709" w:type="dxa"/>
            <w:vAlign w:val="center"/>
          </w:tcPr>
          <w:p w:rsidR="00444A21" w:rsidRPr="00F5387A" w:rsidRDefault="00D960DF" w:rsidP="00E626B1">
            <w:pPr>
              <w:pStyle w:val="Lentelsturinys"/>
              <w:snapToGrid w:val="0"/>
              <w:jc w:val="center"/>
              <w:rPr>
                <w:bCs/>
              </w:rPr>
            </w:pPr>
            <w:r>
              <w:rPr>
                <w:bCs/>
              </w:rPr>
              <w:t>0,25</w:t>
            </w:r>
          </w:p>
        </w:tc>
        <w:tc>
          <w:tcPr>
            <w:tcW w:w="1190" w:type="dxa"/>
            <w:vAlign w:val="center"/>
          </w:tcPr>
          <w:p w:rsidR="00444A21" w:rsidRPr="00F5387A" w:rsidRDefault="00D960DF" w:rsidP="00E626B1">
            <w:pPr>
              <w:pStyle w:val="Lentelsturinys"/>
              <w:snapToGrid w:val="0"/>
              <w:jc w:val="center"/>
              <w:rPr>
                <w:bCs/>
              </w:rPr>
            </w:pPr>
            <w:r>
              <w:rPr>
                <w:bCs/>
              </w:rPr>
              <w:t>8912,0</w:t>
            </w:r>
            <w:r w:rsidR="0088152C">
              <w:rPr>
                <w:bCs/>
              </w:rPr>
              <w:t>0</w:t>
            </w:r>
          </w:p>
        </w:tc>
        <w:tc>
          <w:tcPr>
            <w:tcW w:w="850" w:type="dxa"/>
            <w:vAlign w:val="center"/>
          </w:tcPr>
          <w:p w:rsidR="00444A21" w:rsidRPr="00F5387A" w:rsidRDefault="00D960DF" w:rsidP="00E626B1">
            <w:pPr>
              <w:pStyle w:val="Lentelsturinys"/>
              <w:snapToGrid w:val="0"/>
              <w:jc w:val="center"/>
              <w:rPr>
                <w:bCs/>
              </w:rPr>
            </w:pPr>
            <w:r>
              <w:rPr>
                <w:bCs/>
              </w:rPr>
              <w:t>1,25</w:t>
            </w:r>
          </w:p>
        </w:tc>
        <w:tc>
          <w:tcPr>
            <w:tcW w:w="1276" w:type="dxa"/>
            <w:vAlign w:val="center"/>
          </w:tcPr>
          <w:p w:rsidR="00444A21" w:rsidRPr="00F5387A" w:rsidRDefault="00D960DF" w:rsidP="00E626B1">
            <w:pPr>
              <w:pStyle w:val="Lentelsturinys"/>
              <w:snapToGrid w:val="0"/>
              <w:jc w:val="center"/>
              <w:rPr>
                <w:bCs/>
              </w:rPr>
            </w:pPr>
            <w:r>
              <w:rPr>
                <w:bCs/>
              </w:rPr>
              <w:t>45804,0</w:t>
            </w:r>
            <w:r w:rsidR="0088152C">
              <w:rPr>
                <w:bCs/>
              </w:rPr>
              <w:t>0</w:t>
            </w:r>
          </w:p>
        </w:tc>
        <w:tc>
          <w:tcPr>
            <w:tcW w:w="1276" w:type="dxa"/>
            <w:vAlign w:val="center"/>
          </w:tcPr>
          <w:p w:rsidR="00444A21" w:rsidRPr="00F5387A" w:rsidRDefault="00D960DF" w:rsidP="00E626B1">
            <w:pPr>
              <w:pStyle w:val="Lentelsturinys"/>
              <w:snapToGrid w:val="0"/>
              <w:jc w:val="center"/>
              <w:rPr>
                <w:bCs/>
              </w:rPr>
            </w:pPr>
            <w:r>
              <w:rPr>
                <w:bCs/>
              </w:rPr>
              <w:t>+352,0</w:t>
            </w:r>
          </w:p>
        </w:tc>
      </w:tr>
      <w:tr w:rsidR="008F3A51" w:rsidRPr="00E41D21" w:rsidTr="006B5BC5">
        <w:trPr>
          <w:trHeight w:val="310"/>
        </w:trPr>
        <w:tc>
          <w:tcPr>
            <w:tcW w:w="3488" w:type="dxa"/>
          </w:tcPr>
          <w:p w:rsidR="00444A21" w:rsidRPr="00E41D21" w:rsidRDefault="00444A21" w:rsidP="007767AC">
            <w:pPr>
              <w:pStyle w:val="Lentelsturinys"/>
              <w:snapToGrid w:val="0"/>
              <w:rPr>
                <w:b/>
              </w:rPr>
            </w:pPr>
            <w:r w:rsidRPr="00E41D21">
              <w:rPr>
                <w:b/>
              </w:rPr>
              <w:t>Iš viso</w:t>
            </w:r>
            <w:r w:rsidR="00966940">
              <w:rPr>
                <w:b/>
              </w:rPr>
              <w:t>:</w:t>
            </w:r>
          </w:p>
        </w:tc>
        <w:tc>
          <w:tcPr>
            <w:tcW w:w="1418" w:type="dxa"/>
          </w:tcPr>
          <w:p w:rsidR="00444A21" w:rsidRPr="00E41D21" w:rsidRDefault="00971266" w:rsidP="00E626B1">
            <w:pPr>
              <w:pStyle w:val="Lentelsturinys"/>
              <w:snapToGrid w:val="0"/>
              <w:jc w:val="center"/>
              <w:rPr>
                <w:b/>
              </w:rPr>
            </w:pPr>
            <w:r>
              <w:rPr>
                <w:b/>
              </w:rPr>
              <w:t>388025,67</w:t>
            </w:r>
          </w:p>
        </w:tc>
        <w:tc>
          <w:tcPr>
            <w:tcW w:w="850" w:type="dxa"/>
            <w:vAlign w:val="center"/>
          </w:tcPr>
          <w:p w:rsidR="00444A21" w:rsidRPr="00E41D21" w:rsidRDefault="00971266" w:rsidP="00E626B1">
            <w:pPr>
              <w:pStyle w:val="Lentelsturinys"/>
              <w:snapToGrid w:val="0"/>
              <w:jc w:val="center"/>
              <w:rPr>
                <w:b/>
                <w:bCs/>
              </w:rPr>
            </w:pPr>
            <w:r>
              <w:rPr>
                <w:b/>
                <w:bCs/>
              </w:rPr>
              <w:t>6,0</w:t>
            </w:r>
          </w:p>
        </w:tc>
        <w:tc>
          <w:tcPr>
            <w:tcW w:w="1276" w:type="dxa"/>
            <w:vAlign w:val="center"/>
          </w:tcPr>
          <w:p w:rsidR="00444A21" w:rsidRPr="00E41D21" w:rsidRDefault="00971266" w:rsidP="00E626B1">
            <w:pPr>
              <w:pStyle w:val="Lentelsturinys"/>
              <w:snapToGrid w:val="0"/>
              <w:jc w:val="center"/>
              <w:rPr>
                <w:b/>
                <w:bCs/>
              </w:rPr>
            </w:pPr>
            <w:r>
              <w:rPr>
                <w:b/>
                <w:bCs/>
              </w:rPr>
              <w:t>208500,33</w:t>
            </w:r>
          </w:p>
        </w:tc>
        <w:tc>
          <w:tcPr>
            <w:tcW w:w="850" w:type="dxa"/>
            <w:vAlign w:val="center"/>
          </w:tcPr>
          <w:p w:rsidR="00444A21" w:rsidRPr="00E41D21" w:rsidRDefault="00971266" w:rsidP="00E626B1">
            <w:pPr>
              <w:pStyle w:val="Lentelsturinys"/>
              <w:snapToGrid w:val="0"/>
              <w:jc w:val="center"/>
              <w:rPr>
                <w:b/>
                <w:bCs/>
              </w:rPr>
            </w:pPr>
            <w:r>
              <w:rPr>
                <w:b/>
                <w:bCs/>
              </w:rPr>
              <w:t>6,25</w:t>
            </w:r>
          </w:p>
        </w:tc>
        <w:tc>
          <w:tcPr>
            <w:tcW w:w="1276" w:type="dxa"/>
            <w:vAlign w:val="center"/>
          </w:tcPr>
          <w:p w:rsidR="00444A21" w:rsidRPr="00E41D21" w:rsidRDefault="00971266" w:rsidP="00E626B1">
            <w:pPr>
              <w:pStyle w:val="Lentelsturinys"/>
              <w:snapToGrid w:val="0"/>
              <w:jc w:val="center"/>
              <w:rPr>
                <w:b/>
                <w:bCs/>
              </w:rPr>
            </w:pPr>
            <w:r>
              <w:rPr>
                <w:b/>
                <w:bCs/>
              </w:rPr>
              <w:t>162357,</w:t>
            </w:r>
            <w:r w:rsidR="00F430A9">
              <w:rPr>
                <w:b/>
                <w:bCs/>
              </w:rPr>
              <w:t>21</w:t>
            </w:r>
          </w:p>
        </w:tc>
        <w:tc>
          <w:tcPr>
            <w:tcW w:w="709" w:type="dxa"/>
            <w:vAlign w:val="center"/>
          </w:tcPr>
          <w:p w:rsidR="00444A21" w:rsidRPr="00E41D21" w:rsidRDefault="00971266" w:rsidP="00E626B1">
            <w:pPr>
              <w:pStyle w:val="Lentelsturinys"/>
              <w:snapToGrid w:val="0"/>
              <w:jc w:val="center"/>
              <w:rPr>
                <w:b/>
                <w:bCs/>
              </w:rPr>
            </w:pPr>
            <w:r>
              <w:rPr>
                <w:b/>
                <w:bCs/>
              </w:rPr>
              <w:t>2,25</w:t>
            </w:r>
          </w:p>
        </w:tc>
        <w:tc>
          <w:tcPr>
            <w:tcW w:w="1190" w:type="dxa"/>
            <w:vAlign w:val="center"/>
          </w:tcPr>
          <w:p w:rsidR="00444A21" w:rsidRPr="00E41D21" w:rsidRDefault="00971266" w:rsidP="00E626B1">
            <w:pPr>
              <w:pStyle w:val="Lentelsturinys"/>
              <w:snapToGrid w:val="0"/>
              <w:jc w:val="center"/>
              <w:rPr>
                <w:b/>
                <w:bCs/>
              </w:rPr>
            </w:pPr>
            <w:r>
              <w:rPr>
                <w:b/>
                <w:bCs/>
              </w:rPr>
              <w:t>54260,77</w:t>
            </w:r>
          </w:p>
        </w:tc>
        <w:tc>
          <w:tcPr>
            <w:tcW w:w="850" w:type="dxa"/>
            <w:vAlign w:val="center"/>
          </w:tcPr>
          <w:p w:rsidR="00444A21" w:rsidRPr="00E41D21" w:rsidRDefault="00971266" w:rsidP="00E626B1">
            <w:pPr>
              <w:pStyle w:val="Lentelsturinys"/>
              <w:snapToGrid w:val="0"/>
              <w:jc w:val="center"/>
              <w:rPr>
                <w:b/>
                <w:bCs/>
              </w:rPr>
            </w:pPr>
            <w:r>
              <w:rPr>
                <w:b/>
                <w:bCs/>
              </w:rPr>
              <w:t>14,5</w:t>
            </w:r>
          </w:p>
        </w:tc>
        <w:tc>
          <w:tcPr>
            <w:tcW w:w="1276" w:type="dxa"/>
            <w:vAlign w:val="center"/>
          </w:tcPr>
          <w:p w:rsidR="00444A21" w:rsidRPr="00E41D21" w:rsidRDefault="00971266" w:rsidP="00E626B1">
            <w:pPr>
              <w:pStyle w:val="Lentelsturinys"/>
              <w:snapToGrid w:val="0"/>
              <w:jc w:val="center"/>
              <w:rPr>
                <w:b/>
                <w:bCs/>
              </w:rPr>
            </w:pPr>
            <w:r>
              <w:rPr>
                <w:b/>
                <w:bCs/>
              </w:rPr>
              <w:t>425118,31</w:t>
            </w:r>
          </w:p>
        </w:tc>
        <w:tc>
          <w:tcPr>
            <w:tcW w:w="1276" w:type="dxa"/>
            <w:vAlign w:val="center"/>
          </w:tcPr>
          <w:p w:rsidR="00444A21" w:rsidRPr="00E41D21" w:rsidRDefault="00971266" w:rsidP="00E626B1">
            <w:pPr>
              <w:pStyle w:val="Lentelsturinys"/>
              <w:snapToGrid w:val="0"/>
              <w:jc w:val="center"/>
              <w:rPr>
                <w:b/>
                <w:bCs/>
              </w:rPr>
            </w:pPr>
            <w:r>
              <w:rPr>
                <w:b/>
                <w:bCs/>
              </w:rPr>
              <w:t>-37092,64</w:t>
            </w:r>
          </w:p>
        </w:tc>
      </w:tr>
    </w:tbl>
    <w:p w:rsidR="000A4E90" w:rsidRDefault="000A4E90" w:rsidP="00E2562B"/>
    <w:p w:rsidR="00E2562B" w:rsidRDefault="00E2562B" w:rsidP="00E2562B">
      <w:r>
        <w:t>*- įtrauktas mokyklos skyrius dėl atskirto finansavimo</w:t>
      </w:r>
    </w:p>
    <w:p w:rsidR="005F6C7E" w:rsidRDefault="005F6C7E" w:rsidP="00E2562B"/>
    <w:p w:rsidR="00E2562B" w:rsidRPr="00966940" w:rsidRDefault="008076AE" w:rsidP="00966940">
      <w:pPr>
        <w:spacing w:line="360" w:lineRule="auto"/>
        <w:ind w:right="-31" w:firstLine="1296"/>
        <w:jc w:val="both"/>
        <w:rPr>
          <w:b/>
        </w:rPr>
        <w:sectPr w:rsidR="00E2562B" w:rsidRPr="00966940" w:rsidSect="00974E47">
          <w:pgSz w:w="16838" w:h="11906" w:orient="landscape"/>
          <w:pgMar w:top="1134" w:right="567" w:bottom="1134" w:left="1701" w:header="794" w:footer="709" w:gutter="0"/>
          <w:pgNumType w:start="1"/>
          <w:cols w:space="1296"/>
          <w:titlePg/>
          <w:docGrid w:linePitch="360"/>
        </w:sectPr>
      </w:pPr>
      <w:r w:rsidRPr="00966940">
        <w:t>2021 m. rajono biudžete yra 12,4 tūkst. Eur neperskirstytų Mokymo lėšų, iš kurių bus mokama už Brandos egzaminų vykdymą,</w:t>
      </w:r>
      <w:r w:rsidR="00F736E8" w:rsidRPr="00966940">
        <w:t xml:space="preserve"> </w:t>
      </w:r>
      <w:r w:rsidRPr="00966940">
        <w:t>administravimą, darbų tikrinimą. Likusias lėšas bus galima panaudoti mokyklų Mokymo lėšų trūkumui, įskaitant ir trūkstam</w:t>
      </w:r>
      <w:r w:rsidR="007A514F" w:rsidRPr="00966940">
        <w:t>as</w:t>
      </w:r>
      <w:r w:rsidRPr="00966940">
        <w:t xml:space="preserve"> lėš</w:t>
      </w:r>
      <w:r w:rsidR="007A514F" w:rsidRPr="00966940">
        <w:t>as</w:t>
      </w:r>
      <w:r w:rsidRPr="00966940">
        <w:t xml:space="preserve"> mokyklų valdymo pareigybėms išlaikyti, padengti.</w:t>
      </w:r>
      <w:r w:rsidR="00E2562B" w:rsidRPr="00966940">
        <w:rPr>
          <w:b/>
        </w:rPr>
        <w:tab/>
      </w:r>
    </w:p>
    <w:p w:rsidR="00E2562B" w:rsidRPr="00625625" w:rsidRDefault="00E2562B" w:rsidP="00E2562B">
      <w:pPr>
        <w:tabs>
          <w:tab w:val="left" w:pos="840"/>
        </w:tabs>
        <w:spacing w:line="360" w:lineRule="auto"/>
        <w:jc w:val="both"/>
      </w:pPr>
      <w:r>
        <w:lastRenderedPageBreak/>
        <w:tab/>
      </w:r>
      <w:r w:rsidRPr="00625625">
        <w:t>Mažėjant mokinių skaičiui, didėja savivaldybės biudžeto lėšomis finansuojamas vienam bendrojo ugdymo mokiniui tenkantis mokyklos bendras ir mokymo patalpų plotas (kv. m mok). Vienam savivaldybės bendrojo ugdymo mokyklų mokiniui tenkantis bendras mokyklos patalpų plotas 20</w:t>
      </w:r>
      <w:r w:rsidR="0085595E">
        <w:t>20</w:t>
      </w:r>
      <w:r w:rsidRPr="00625625">
        <w:t>–20</w:t>
      </w:r>
      <w:r w:rsidR="0085595E">
        <w:t>2</w:t>
      </w:r>
      <w:r w:rsidRPr="00625625">
        <w:t xml:space="preserve">1 mokslo metais yra </w:t>
      </w:r>
      <w:r w:rsidRPr="009B5E42">
        <w:t>18,</w:t>
      </w:r>
      <w:r w:rsidR="009B5E42" w:rsidRPr="009B5E42">
        <w:t>8</w:t>
      </w:r>
      <w:r w:rsidRPr="009B5E42">
        <w:t xml:space="preserve"> </w:t>
      </w:r>
      <w:r w:rsidRPr="00625625">
        <w:t xml:space="preserve">kv. m. </w:t>
      </w:r>
    </w:p>
    <w:p w:rsidR="00E2562B" w:rsidRPr="00625625" w:rsidRDefault="00E2562B" w:rsidP="00E2562B">
      <w:pPr>
        <w:tabs>
          <w:tab w:val="left" w:pos="840"/>
        </w:tabs>
        <w:spacing w:line="360" w:lineRule="auto"/>
        <w:jc w:val="both"/>
      </w:pPr>
      <w:r w:rsidRPr="00625625">
        <w:tab/>
        <w:t>1</w:t>
      </w:r>
      <w:r w:rsidR="00966940">
        <w:t>4</w:t>
      </w:r>
      <w:r w:rsidRPr="00625625">
        <w:t xml:space="preserve"> lentelėje </w:t>
      </w:r>
      <w:r w:rsidR="00F9505A">
        <w:t xml:space="preserve">pateikti </w:t>
      </w:r>
      <w:r w:rsidRPr="00625625">
        <w:t>mokykl</w:t>
      </w:r>
      <w:r w:rsidR="00F9505A">
        <w:t>ų</w:t>
      </w:r>
      <w:r w:rsidRPr="00625625">
        <w:t xml:space="preserve"> bendr</w:t>
      </w:r>
      <w:r w:rsidR="00D1163D">
        <w:t>as patalpų plotas (kv. m)</w:t>
      </w:r>
      <w:r w:rsidRPr="00625625">
        <w:t xml:space="preserve"> tenkantis vienam mokiniui.</w:t>
      </w:r>
    </w:p>
    <w:p w:rsidR="00E2562B" w:rsidRPr="00386226" w:rsidRDefault="00E2562B" w:rsidP="00E2562B">
      <w:pPr>
        <w:tabs>
          <w:tab w:val="left" w:pos="840"/>
        </w:tabs>
        <w:spacing w:line="360" w:lineRule="auto"/>
        <w:jc w:val="center"/>
        <w:rPr>
          <w:color w:val="FF0000"/>
        </w:rPr>
      </w:pPr>
      <w:r w:rsidRPr="00966940">
        <w:rPr>
          <w:b/>
          <w:i/>
          <w:sz w:val="20"/>
          <w:szCs w:val="20"/>
        </w:rPr>
        <w:t xml:space="preserve">                          </w:t>
      </w:r>
      <w:r w:rsidR="0068593C">
        <w:rPr>
          <w:b/>
          <w:i/>
          <w:sz w:val="20"/>
          <w:szCs w:val="20"/>
        </w:rPr>
        <w:t xml:space="preserve">       </w:t>
      </w:r>
      <w:r w:rsidR="00966940" w:rsidRPr="00966940">
        <w:rPr>
          <w:b/>
          <w:i/>
          <w:sz w:val="20"/>
          <w:szCs w:val="20"/>
        </w:rPr>
        <w:t>1</w:t>
      </w:r>
      <w:r w:rsidR="00D32D3A">
        <w:rPr>
          <w:b/>
          <w:i/>
          <w:sz w:val="20"/>
          <w:szCs w:val="20"/>
        </w:rPr>
        <w:t>7</w:t>
      </w:r>
      <w:r w:rsidRPr="00966940">
        <w:rPr>
          <w:b/>
          <w:i/>
          <w:sz w:val="20"/>
          <w:szCs w:val="20"/>
        </w:rPr>
        <w:t xml:space="preserve"> lentelė. Vienam mokiniui tenkantis mokyklos bendras patalpų plotas (kv. m) 20</w:t>
      </w:r>
      <w:r w:rsidR="0085595E" w:rsidRPr="00966940">
        <w:rPr>
          <w:b/>
          <w:i/>
          <w:sz w:val="20"/>
          <w:szCs w:val="20"/>
        </w:rPr>
        <w:t>20</w:t>
      </w:r>
      <w:r w:rsidRPr="00966940">
        <w:rPr>
          <w:b/>
          <w:i/>
          <w:sz w:val="20"/>
          <w:szCs w:val="20"/>
        </w:rPr>
        <w:t>–20</w:t>
      </w:r>
      <w:r w:rsidR="0085595E" w:rsidRPr="00966940">
        <w:rPr>
          <w:b/>
          <w:i/>
          <w:sz w:val="20"/>
          <w:szCs w:val="20"/>
        </w:rPr>
        <w:t>2</w:t>
      </w:r>
      <w:r w:rsidRPr="00966940">
        <w:rPr>
          <w:b/>
          <w:i/>
          <w:sz w:val="20"/>
          <w:szCs w:val="20"/>
        </w:rPr>
        <w:t>1</w:t>
      </w:r>
      <w:r>
        <w:rPr>
          <w:sz w:val="20"/>
          <w:szCs w:val="20"/>
        </w:rPr>
        <w:t xml:space="preserve"> </w:t>
      </w:r>
      <w:r w:rsidRPr="00966940">
        <w:rPr>
          <w:b/>
          <w:i/>
          <w:sz w:val="20"/>
          <w:szCs w:val="20"/>
        </w:rPr>
        <w:t>m.</w:t>
      </w:r>
      <w:r w:rsidR="0068593C">
        <w:rPr>
          <w:sz w:val="20"/>
          <w:szCs w:val="20"/>
        </w:rPr>
        <w:t xml:space="preserve"> </w:t>
      </w:r>
      <w:r w:rsidRPr="0068593C">
        <w:rPr>
          <w:b/>
          <w:i/>
          <w:sz w:val="20"/>
          <w:szCs w:val="20"/>
        </w:rPr>
        <w: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253"/>
        <w:gridCol w:w="1949"/>
        <w:gridCol w:w="1942"/>
        <w:gridCol w:w="1970"/>
      </w:tblGrid>
      <w:tr w:rsidR="00E2562B" w:rsidTr="0085595E">
        <w:tc>
          <w:tcPr>
            <w:tcW w:w="655" w:type="dxa"/>
            <w:shd w:val="clear" w:color="auto" w:fill="auto"/>
          </w:tcPr>
          <w:p w:rsidR="00E2562B" w:rsidRPr="00386226" w:rsidRDefault="00E2562B" w:rsidP="00742DDE">
            <w:pPr>
              <w:jc w:val="center"/>
            </w:pPr>
            <w:r w:rsidRPr="00386226">
              <w:t>Eil. Nr.</w:t>
            </w:r>
          </w:p>
        </w:tc>
        <w:tc>
          <w:tcPr>
            <w:tcW w:w="3253" w:type="dxa"/>
            <w:shd w:val="clear" w:color="auto" w:fill="auto"/>
          </w:tcPr>
          <w:p w:rsidR="00E2562B" w:rsidRPr="00386226" w:rsidRDefault="00E2562B" w:rsidP="00742DDE">
            <w:pPr>
              <w:jc w:val="center"/>
            </w:pPr>
            <w:r w:rsidRPr="00386226">
              <w:t>Mokykla</w:t>
            </w:r>
          </w:p>
        </w:tc>
        <w:tc>
          <w:tcPr>
            <w:tcW w:w="1949" w:type="dxa"/>
            <w:shd w:val="clear" w:color="auto" w:fill="auto"/>
          </w:tcPr>
          <w:p w:rsidR="00E2562B" w:rsidRPr="00386226" w:rsidRDefault="00E2562B" w:rsidP="0085595E">
            <w:pPr>
              <w:jc w:val="center"/>
            </w:pPr>
            <w:r w:rsidRPr="00386226">
              <w:t>Mokinių skaičius 20</w:t>
            </w:r>
            <w:r w:rsidR="0085595E">
              <w:t>20</w:t>
            </w:r>
            <w:r w:rsidRPr="00386226">
              <w:t>–20</w:t>
            </w:r>
            <w:r w:rsidR="0085595E">
              <w:t>2</w:t>
            </w:r>
            <w:r w:rsidRPr="00386226">
              <w:t>1 m. m.</w:t>
            </w:r>
          </w:p>
        </w:tc>
        <w:tc>
          <w:tcPr>
            <w:tcW w:w="1942" w:type="dxa"/>
            <w:shd w:val="clear" w:color="auto" w:fill="auto"/>
          </w:tcPr>
          <w:p w:rsidR="00E2562B" w:rsidRPr="00386226" w:rsidRDefault="00E2562B" w:rsidP="00742DDE">
            <w:pPr>
              <w:jc w:val="center"/>
            </w:pPr>
            <w:r w:rsidRPr="00386226">
              <w:t>Bendras patalpų plotas (kv. m)</w:t>
            </w:r>
          </w:p>
        </w:tc>
        <w:tc>
          <w:tcPr>
            <w:tcW w:w="1970" w:type="dxa"/>
            <w:shd w:val="clear" w:color="auto" w:fill="auto"/>
          </w:tcPr>
          <w:p w:rsidR="00E2562B" w:rsidRPr="00386226" w:rsidRDefault="00E2562B" w:rsidP="00742DDE">
            <w:pPr>
              <w:tabs>
                <w:tab w:val="left" w:pos="840"/>
              </w:tabs>
              <w:jc w:val="center"/>
            </w:pPr>
            <w:r w:rsidRPr="00386226">
              <w:t>Vienam mokiniui tenkantis mokyklos bendras patalpų plotas (kv. m)</w:t>
            </w:r>
          </w:p>
        </w:tc>
      </w:tr>
      <w:tr w:rsidR="00E2562B" w:rsidTr="0085595E">
        <w:tc>
          <w:tcPr>
            <w:tcW w:w="655" w:type="dxa"/>
            <w:shd w:val="clear" w:color="auto" w:fill="auto"/>
          </w:tcPr>
          <w:p w:rsidR="00E2562B" w:rsidRPr="008172C1" w:rsidRDefault="00E2562B" w:rsidP="00742DDE">
            <w:pPr>
              <w:jc w:val="center"/>
            </w:pPr>
            <w:r w:rsidRPr="008172C1">
              <w:t>1.</w:t>
            </w:r>
          </w:p>
        </w:tc>
        <w:tc>
          <w:tcPr>
            <w:tcW w:w="3253" w:type="dxa"/>
            <w:shd w:val="clear" w:color="auto" w:fill="auto"/>
            <w:vAlign w:val="center"/>
          </w:tcPr>
          <w:p w:rsidR="00E2562B" w:rsidRPr="006B5BC5" w:rsidRDefault="00E2562B" w:rsidP="00EF5409">
            <w:pPr>
              <w:pStyle w:val="Lentelsturinys"/>
              <w:snapToGrid w:val="0"/>
            </w:pPr>
            <w:r w:rsidRPr="006B5BC5">
              <w:t>Anykščių Antano Vienuolio progimnazija</w:t>
            </w:r>
          </w:p>
        </w:tc>
        <w:tc>
          <w:tcPr>
            <w:tcW w:w="1949" w:type="dxa"/>
            <w:shd w:val="clear" w:color="auto" w:fill="auto"/>
            <w:vAlign w:val="center"/>
          </w:tcPr>
          <w:p w:rsidR="00E2562B" w:rsidRPr="00386226" w:rsidRDefault="00E2562B" w:rsidP="007F2253">
            <w:pPr>
              <w:pStyle w:val="Lentelsturinys"/>
              <w:snapToGrid w:val="0"/>
              <w:jc w:val="center"/>
            </w:pPr>
            <w:r w:rsidRPr="00386226">
              <w:t>47</w:t>
            </w:r>
            <w:r w:rsidR="007F2253">
              <w:t>9</w:t>
            </w:r>
          </w:p>
        </w:tc>
        <w:tc>
          <w:tcPr>
            <w:tcW w:w="1942" w:type="dxa"/>
            <w:shd w:val="clear" w:color="auto" w:fill="auto"/>
          </w:tcPr>
          <w:p w:rsidR="00E2562B" w:rsidRPr="009777A4" w:rsidRDefault="00560BDB" w:rsidP="00742DDE">
            <w:pPr>
              <w:jc w:val="center"/>
            </w:pPr>
            <w:r>
              <w:t>5381</w:t>
            </w:r>
          </w:p>
        </w:tc>
        <w:tc>
          <w:tcPr>
            <w:tcW w:w="1970" w:type="dxa"/>
            <w:shd w:val="clear" w:color="auto" w:fill="auto"/>
          </w:tcPr>
          <w:p w:rsidR="00E2562B" w:rsidRPr="009777A4" w:rsidRDefault="00E2562B" w:rsidP="00560BDB">
            <w:pPr>
              <w:jc w:val="center"/>
            </w:pPr>
            <w:r w:rsidRPr="009777A4">
              <w:t>1</w:t>
            </w:r>
            <w:r w:rsidR="00560BDB">
              <w:t>1</w:t>
            </w:r>
            <w:r w:rsidRPr="009777A4">
              <w:t>,</w:t>
            </w:r>
            <w:r w:rsidR="00560BDB">
              <w:t>2</w:t>
            </w:r>
          </w:p>
        </w:tc>
      </w:tr>
      <w:tr w:rsidR="00E2562B" w:rsidTr="0085595E">
        <w:tc>
          <w:tcPr>
            <w:tcW w:w="655" w:type="dxa"/>
            <w:shd w:val="clear" w:color="auto" w:fill="auto"/>
          </w:tcPr>
          <w:p w:rsidR="00E2562B" w:rsidRPr="008172C1" w:rsidRDefault="00E2562B" w:rsidP="00742DDE">
            <w:pPr>
              <w:jc w:val="center"/>
            </w:pPr>
            <w:r w:rsidRPr="008172C1">
              <w:t>2.</w:t>
            </w:r>
          </w:p>
        </w:tc>
        <w:tc>
          <w:tcPr>
            <w:tcW w:w="3253" w:type="dxa"/>
            <w:shd w:val="clear" w:color="auto" w:fill="auto"/>
            <w:vAlign w:val="center"/>
          </w:tcPr>
          <w:p w:rsidR="00E2562B" w:rsidRPr="006B5BC5" w:rsidRDefault="00E2562B" w:rsidP="00EF5409">
            <w:pPr>
              <w:pStyle w:val="Lentelsturinys"/>
              <w:snapToGrid w:val="0"/>
            </w:pPr>
            <w:r w:rsidRPr="006B5BC5">
              <w:t>Anykščių Antano Baranausko pagrindinė mokykla</w:t>
            </w:r>
          </w:p>
        </w:tc>
        <w:tc>
          <w:tcPr>
            <w:tcW w:w="1949" w:type="dxa"/>
            <w:shd w:val="clear" w:color="auto" w:fill="auto"/>
            <w:vAlign w:val="center"/>
          </w:tcPr>
          <w:p w:rsidR="00E2562B" w:rsidRPr="00386226" w:rsidRDefault="007F2253" w:rsidP="00742DDE">
            <w:pPr>
              <w:pStyle w:val="Lentelsturinys"/>
              <w:snapToGrid w:val="0"/>
              <w:jc w:val="center"/>
            </w:pPr>
            <w:r>
              <w:t>390</w:t>
            </w:r>
          </w:p>
        </w:tc>
        <w:tc>
          <w:tcPr>
            <w:tcW w:w="1942" w:type="dxa"/>
            <w:shd w:val="clear" w:color="auto" w:fill="auto"/>
          </w:tcPr>
          <w:p w:rsidR="00E2562B" w:rsidRPr="009777A4" w:rsidRDefault="00686100" w:rsidP="00742DDE">
            <w:pPr>
              <w:jc w:val="center"/>
            </w:pPr>
            <w:r w:rsidRPr="00686100">
              <w:t>6371</w:t>
            </w:r>
          </w:p>
        </w:tc>
        <w:tc>
          <w:tcPr>
            <w:tcW w:w="1970" w:type="dxa"/>
            <w:shd w:val="clear" w:color="auto" w:fill="auto"/>
          </w:tcPr>
          <w:p w:rsidR="00E2562B" w:rsidRPr="009777A4" w:rsidRDefault="00DD4AD7" w:rsidP="00F56202">
            <w:pPr>
              <w:jc w:val="center"/>
            </w:pPr>
            <w:r>
              <w:t>1</w:t>
            </w:r>
            <w:r w:rsidR="00F56202">
              <w:t>6</w:t>
            </w:r>
            <w:r>
              <w:t>,</w:t>
            </w:r>
            <w:r w:rsidR="00F56202">
              <w:t>3</w:t>
            </w:r>
          </w:p>
        </w:tc>
      </w:tr>
      <w:tr w:rsidR="00E2562B" w:rsidTr="0085595E">
        <w:tc>
          <w:tcPr>
            <w:tcW w:w="655" w:type="dxa"/>
            <w:shd w:val="clear" w:color="auto" w:fill="auto"/>
          </w:tcPr>
          <w:p w:rsidR="00E2562B" w:rsidRPr="008172C1" w:rsidRDefault="00E2562B" w:rsidP="00742DDE">
            <w:pPr>
              <w:jc w:val="center"/>
            </w:pPr>
            <w:r w:rsidRPr="008172C1">
              <w:t>3.</w:t>
            </w:r>
          </w:p>
        </w:tc>
        <w:tc>
          <w:tcPr>
            <w:tcW w:w="3253" w:type="dxa"/>
            <w:shd w:val="clear" w:color="auto" w:fill="auto"/>
            <w:vAlign w:val="center"/>
          </w:tcPr>
          <w:p w:rsidR="00E2562B" w:rsidRPr="006B5BC5" w:rsidRDefault="00E2562B" w:rsidP="00EF5409">
            <w:pPr>
              <w:pStyle w:val="Lentelsturinys"/>
              <w:snapToGrid w:val="0"/>
            </w:pPr>
            <w:r w:rsidRPr="006B5BC5">
              <w:t>Anykščių Antano Baranausko pagrindinės mokyklos specialiojo ugdymo skyrius-daugiafunkcis centras</w:t>
            </w:r>
          </w:p>
        </w:tc>
        <w:tc>
          <w:tcPr>
            <w:tcW w:w="1949" w:type="dxa"/>
            <w:shd w:val="clear" w:color="auto" w:fill="auto"/>
            <w:vAlign w:val="center"/>
          </w:tcPr>
          <w:p w:rsidR="00E2562B" w:rsidRPr="00386226" w:rsidRDefault="00E2562B" w:rsidP="007F2253">
            <w:pPr>
              <w:pStyle w:val="Lentelsturinys"/>
              <w:snapToGrid w:val="0"/>
              <w:jc w:val="center"/>
            </w:pPr>
            <w:r w:rsidRPr="00386226">
              <w:t>2</w:t>
            </w:r>
            <w:r w:rsidR="007F2253">
              <w:t>2</w:t>
            </w:r>
          </w:p>
        </w:tc>
        <w:tc>
          <w:tcPr>
            <w:tcW w:w="1942" w:type="dxa"/>
            <w:shd w:val="clear" w:color="auto" w:fill="auto"/>
          </w:tcPr>
          <w:p w:rsidR="00E2562B" w:rsidRPr="009777A4" w:rsidRDefault="00DD4AD7" w:rsidP="00742DDE">
            <w:pPr>
              <w:jc w:val="center"/>
            </w:pPr>
            <w:r>
              <w:t>428</w:t>
            </w:r>
          </w:p>
        </w:tc>
        <w:tc>
          <w:tcPr>
            <w:tcW w:w="1970" w:type="dxa"/>
            <w:shd w:val="clear" w:color="auto" w:fill="auto"/>
          </w:tcPr>
          <w:p w:rsidR="00E2562B" w:rsidRPr="009777A4" w:rsidRDefault="00DD4AD7" w:rsidP="00742DDE">
            <w:pPr>
              <w:jc w:val="center"/>
            </w:pPr>
            <w:r>
              <w:t>19,5</w:t>
            </w:r>
          </w:p>
        </w:tc>
      </w:tr>
      <w:tr w:rsidR="00E2562B" w:rsidTr="0085595E">
        <w:tc>
          <w:tcPr>
            <w:tcW w:w="655" w:type="dxa"/>
            <w:shd w:val="clear" w:color="auto" w:fill="auto"/>
          </w:tcPr>
          <w:p w:rsidR="00E2562B" w:rsidRPr="008172C1" w:rsidRDefault="00E2562B" w:rsidP="00742DDE">
            <w:pPr>
              <w:spacing w:line="360" w:lineRule="auto"/>
              <w:jc w:val="center"/>
            </w:pPr>
            <w:r w:rsidRPr="008172C1">
              <w:t>4.</w:t>
            </w:r>
          </w:p>
        </w:tc>
        <w:tc>
          <w:tcPr>
            <w:tcW w:w="3253" w:type="dxa"/>
            <w:shd w:val="clear" w:color="auto" w:fill="auto"/>
            <w:vAlign w:val="center"/>
          </w:tcPr>
          <w:p w:rsidR="00E2562B" w:rsidRPr="006B5BC5" w:rsidRDefault="00E2562B" w:rsidP="00EF5409">
            <w:pPr>
              <w:pStyle w:val="Lentelsturinys"/>
              <w:snapToGrid w:val="0"/>
            </w:pPr>
            <w:r w:rsidRPr="006B5BC5">
              <w:t>Anykščių r. Kavarsko pagrindinė mokykla-daugiafunkcis centras;</w:t>
            </w:r>
          </w:p>
          <w:p w:rsidR="00E2562B" w:rsidRPr="006B5BC5" w:rsidRDefault="00E2562B" w:rsidP="00EF5409">
            <w:pPr>
              <w:pStyle w:val="Lentelsturinys"/>
              <w:snapToGrid w:val="0"/>
            </w:pPr>
            <w:r w:rsidRPr="006B5BC5">
              <w:t>Jono Biliūno gimnazijos vidurinio ugdymo skyrius</w:t>
            </w:r>
          </w:p>
        </w:tc>
        <w:tc>
          <w:tcPr>
            <w:tcW w:w="1949" w:type="dxa"/>
            <w:shd w:val="clear" w:color="auto" w:fill="auto"/>
            <w:vAlign w:val="center"/>
          </w:tcPr>
          <w:p w:rsidR="00E2562B" w:rsidRPr="00A92292" w:rsidRDefault="00E2562B" w:rsidP="007F2253">
            <w:pPr>
              <w:pStyle w:val="Lentelsturinys"/>
              <w:snapToGrid w:val="0"/>
              <w:spacing w:line="360" w:lineRule="auto"/>
              <w:jc w:val="center"/>
            </w:pPr>
            <w:r>
              <w:t>1</w:t>
            </w:r>
            <w:r w:rsidR="007F2253">
              <w:t>44</w:t>
            </w:r>
          </w:p>
        </w:tc>
        <w:tc>
          <w:tcPr>
            <w:tcW w:w="1942" w:type="dxa"/>
            <w:shd w:val="clear" w:color="auto" w:fill="auto"/>
          </w:tcPr>
          <w:p w:rsidR="00E2562B" w:rsidRPr="009777A4" w:rsidRDefault="00DD4AD7" w:rsidP="00742DDE">
            <w:pPr>
              <w:spacing w:line="360" w:lineRule="auto"/>
              <w:jc w:val="center"/>
            </w:pPr>
            <w:r>
              <w:t>3561</w:t>
            </w:r>
          </w:p>
        </w:tc>
        <w:tc>
          <w:tcPr>
            <w:tcW w:w="1970" w:type="dxa"/>
            <w:shd w:val="clear" w:color="auto" w:fill="auto"/>
          </w:tcPr>
          <w:p w:rsidR="00E2562B" w:rsidRPr="009777A4" w:rsidRDefault="00E2562B" w:rsidP="00DD4AD7">
            <w:pPr>
              <w:spacing w:line="360" w:lineRule="auto"/>
              <w:jc w:val="center"/>
            </w:pPr>
            <w:r>
              <w:t>2</w:t>
            </w:r>
            <w:r w:rsidR="00DD4AD7">
              <w:t>4</w:t>
            </w:r>
            <w:r>
              <w:t>,</w:t>
            </w:r>
            <w:r w:rsidR="00DD4AD7">
              <w:t>7</w:t>
            </w:r>
          </w:p>
        </w:tc>
      </w:tr>
      <w:tr w:rsidR="00E2562B" w:rsidTr="0085595E">
        <w:tc>
          <w:tcPr>
            <w:tcW w:w="655" w:type="dxa"/>
            <w:shd w:val="clear" w:color="auto" w:fill="auto"/>
          </w:tcPr>
          <w:p w:rsidR="00E2562B" w:rsidRPr="008172C1" w:rsidRDefault="00E2562B" w:rsidP="00742DDE">
            <w:pPr>
              <w:spacing w:line="360" w:lineRule="auto"/>
              <w:jc w:val="center"/>
            </w:pPr>
            <w:r w:rsidRPr="008172C1">
              <w:t>5.</w:t>
            </w:r>
          </w:p>
        </w:tc>
        <w:tc>
          <w:tcPr>
            <w:tcW w:w="3253" w:type="dxa"/>
            <w:shd w:val="clear" w:color="auto" w:fill="auto"/>
            <w:vAlign w:val="center"/>
          </w:tcPr>
          <w:p w:rsidR="00E2562B" w:rsidRPr="006B5BC5" w:rsidRDefault="00E2562B" w:rsidP="00EF5409">
            <w:pPr>
              <w:pStyle w:val="Lentelsturinys"/>
              <w:snapToGrid w:val="0"/>
            </w:pPr>
            <w:r w:rsidRPr="006B5BC5">
              <w:t>Viešintų daugiafunkci</w:t>
            </w:r>
            <w:r w:rsidR="0085595E" w:rsidRPr="006B5BC5">
              <w:t>o</w:t>
            </w:r>
            <w:r w:rsidRPr="006B5BC5">
              <w:t xml:space="preserve"> centr</w:t>
            </w:r>
            <w:r w:rsidR="0085595E" w:rsidRPr="006B5BC5">
              <w:t>o skyrius</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23</w:t>
            </w:r>
          </w:p>
        </w:tc>
        <w:tc>
          <w:tcPr>
            <w:tcW w:w="1942" w:type="dxa"/>
            <w:shd w:val="clear" w:color="auto" w:fill="auto"/>
          </w:tcPr>
          <w:p w:rsidR="00E2562B" w:rsidRPr="009777A4" w:rsidRDefault="00DD4AD7" w:rsidP="00742DDE">
            <w:pPr>
              <w:spacing w:line="360" w:lineRule="auto"/>
              <w:jc w:val="center"/>
            </w:pPr>
            <w:r>
              <w:t>2681</w:t>
            </w:r>
          </w:p>
        </w:tc>
        <w:tc>
          <w:tcPr>
            <w:tcW w:w="1970" w:type="dxa"/>
            <w:shd w:val="clear" w:color="auto" w:fill="auto"/>
          </w:tcPr>
          <w:p w:rsidR="00E2562B" w:rsidRPr="006B5BC5" w:rsidRDefault="00DD4AD7" w:rsidP="00742DDE">
            <w:pPr>
              <w:spacing w:line="360" w:lineRule="auto"/>
              <w:jc w:val="center"/>
              <w:rPr>
                <w:b/>
              </w:rPr>
            </w:pPr>
            <w:r w:rsidRPr="006B5BC5">
              <w:rPr>
                <w:b/>
              </w:rPr>
              <w:t>116,6</w:t>
            </w:r>
          </w:p>
        </w:tc>
      </w:tr>
      <w:tr w:rsidR="00E2562B" w:rsidTr="0085595E">
        <w:tc>
          <w:tcPr>
            <w:tcW w:w="655" w:type="dxa"/>
            <w:shd w:val="clear" w:color="auto" w:fill="auto"/>
          </w:tcPr>
          <w:p w:rsidR="00E2562B" w:rsidRPr="008172C1" w:rsidRDefault="00E2562B" w:rsidP="00742DDE">
            <w:pPr>
              <w:spacing w:line="360" w:lineRule="auto"/>
              <w:jc w:val="center"/>
            </w:pPr>
            <w:r w:rsidRPr="008172C1">
              <w:t>6.</w:t>
            </w:r>
          </w:p>
        </w:tc>
        <w:tc>
          <w:tcPr>
            <w:tcW w:w="3253" w:type="dxa"/>
            <w:shd w:val="clear" w:color="auto" w:fill="auto"/>
            <w:vAlign w:val="center"/>
          </w:tcPr>
          <w:p w:rsidR="00E2562B" w:rsidRPr="006B5BC5" w:rsidRDefault="00E2562B" w:rsidP="00EF5409">
            <w:pPr>
              <w:pStyle w:val="Lentelsturinys"/>
              <w:snapToGrid w:val="0"/>
            </w:pPr>
            <w:r w:rsidRPr="006B5BC5">
              <w:t xml:space="preserve">Kurklių Stepono Kairio </w:t>
            </w:r>
            <w:r w:rsidR="0085595E" w:rsidRPr="006B5BC5">
              <w:t>skyrius</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6</w:t>
            </w:r>
          </w:p>
        </w:tc>
        <w:tc>
          <w:tcPr>
            <w:tcW w:w="1942" w:type="dxa"/>
            <w:shd w:val="clear" w:color="auto" w:fill="auto"/>
          </w:tcPr>
          <w:p w:rsidR="00E2562B" w:rsidRPr="009777A4" w:rsidRDefault="00560BDB" w:rsidP="00742DDE">
            <w:pPr>
              <w:spacing w:line="360" w:lineRule="auto"/>
              <w:jc w:val="center"/>
            </w:pPr>
            <w:r>
              <w:t>1405</w:t>
            </w:r>
          </w:p>
        </w:tc>
        <w:tc>
          <w:tcPr>
            <w:tcW w:w="1970" w:type="dxa"/>
            <w:shd w:val="clear" w:color="auto" w:fill="auto"/>
          </w:tcPr>
          <w:p w:rsidR="00E2562B" w:rsidRPr="006B5BC5" w:rsidRDefault="00D45A14" w:rsidP="00742DDE">
            <w:pPr>
              <w:spacing w:line="360" w:lineRule="auto"/>
              <w:jc w:val="center"/>
              <w:rPr>
                <w:b/>
              </w:rPr>
            </w:pPr>
            <w:r w:rsidRPr="006B5BC5">
              <w:rPr>
                <w:b/>
              </w:rPr>
              <w:t>234,2</w:t>
            </w:r>
          </w:p>
        </w:tc>
      </w:tr>
      <w:tr w:rsidR="00E2562B" w:rsidTr="0085595E">
        <w:tc>
          <w:tcPr>
            <w:tcW w:w="655" w:type="dxa"/>
            <w:shd w:val="clear" w:color="auto" w:fill="auto"/>
          </w:tcPr>
          <w:p w:rsidR="00E2562B" w:rsidRPr="008172C1" w:rsidRDefault="00E2562B" w:rsidP="00742DDE">
            <w:pPr>
              <w:spacing w:line="360" w:lineRule="auto"/>
              <w:jc w:val="center"/>
            </w:pPr>
            <w:r w:rsidRPr="008172C1">
              <w:t>7.</w:t>
            </w:r>
          </w:p>
        </w:tc>
        <w:tc>
          <w:tcPr>
            <w:tcW w:w="3253" w:type="dxa"/>
            <w:shd w:val="clear" w:color="auto" w:fill="auto"/>
            <w:vAlign w:val="center"/>
          </w:tcPr>
          <w:p w:rsidR="00E2562B" w:rsidRPr="006B5BC5" w:rsidRDefault="00E2562B" w:rsidP="00EF5409">
            <w:pPr>
              <w:pStyle w:val="Lentelsturinys"/>
              <w:snapToGrid w:val="0"/>
            </w:pPr>
            <w:r w:rsidRPr="006B5BC5">
              <w:t xml:space="preserve">Traupio </w:t>
            </w:r>
            <w:r w:rsidR="0085595E" w:rsidRPr="006B5BC5">
              <w:t>skyrius</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34</w:t>
            </w:r>
          </w:p>
        </w:tc>
        <w:tc>
          <w:tcPr>
            <w:tcW w:w="1942" w:type="dxa"/>
            <w:shd w:val="clear" w:color="auto" w:fill="auto"/>
          </w:tcPr>
          <w:p w:rsidR="00E2562B" w:rsidRPr="009777A4" w:rsidRDefault="00DD4AD7" w:rsidP="00742DDE">
            <w:pPr>
              <w:spacing w:line="360" w:lineRule="auto"/>
              <w:jc w:val="center"/>
            </w:pPr>
            <w:r>
              <w:t>1368</w:t>
            </w:r>
          </w:p>
        </w:tc>
        <w:tc>
          <w:tcPr>
            <w:tcW w:w="1970" w:type="dxa"/>
            <w:shd w:val="clear" w:color="auto" w:fill="auto"/>
          </w:tcPr>
          <w:p w:rsidR="00E2562B" w:rsidRPr="006B5BC5" w:rsidRDefault="00DD4AD7" w:rsidP="00742DDE">
            <w:pPr>
              <w:spacing w:line="360" w:lineRule="auto"/>
              <w:jc w:val="center"/>
              <w:rPr>
                <w:b/>
              </w:rPr>
            </w:pPr>
            <w:r w:rsidRPr="006B5BC5">
              <w:rPr>
                <w:b/>
              </w:rPr>
              <w:t>40,2</w:t>
            </w:r>
          </w:p>
        </w:tc>
      </w:tr>
      <w:tr w:rsidR="00E2562B" w:rsidTr="0085595E">
        <w:tc>
          <w:tcPr>
            <w:tcW w:w="655" w:type="dxa"/>
            <w:shd w:val="clear" w:color="auto" w:fill="auto"/>
          </w:tcPr>
          <w:p w:rsidR="00E2562B" w:rsidRPr="008172C1" w:rsidRDefault="00E2562B" w:rsidP="00742DDE">
            <w:pPr>
              <w:spacing w:line="360" w:lineRule="auto"/>
              <w:jc w:val="center"/>
            </w:pPr>
            <w:r w:rsidRPr="008172C1">
              <w:t>8.</w:t>
            </w:r>
          </w:p>
        </w:tc>
        <w:tc>
          <w:tcPr>
            <w:tcW w:w="3253" w:type="dxa"/>
            <w:shd w:val="clear" w:color="auto" w:fill="auto"/>
            <w:vAlign w:val="center"/>
          </w:tcPr>
          <w:p w:rsidR="00E2562B" w:rsidRPr="006B5BC5" w:rsidRDefault="00E2562B" w:rsidP="00EF5409">
            <w:pPr>
              <w:pStyle w:val="Lentelsturinys"/>
              <w:snapToGrid w:val="0"/>
            </w:pPr>
            <w:r w:rsidRPr="006B5BC5">
              <w:t xml:space="preserve">Debeikių </w:t>
            </w:r>
            <w:r w:rsidR="0085595E" w:rsidRPr="006B5BC5">
              <w:t>skyrius</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37</w:t>
            </w:r>
          </w:p>
        </w:tc>
        <w:tc>
          <w:tcPr>
            <w:tcW w:w="1942" w:type="dxa"/>
            <w:shd w:val="clear" w:color="auto" w:fill="auto"/>
          </w:tcPr>
          <w:p w:rsidR="00E2562B" w:rsidRPr="009777A4" w:rsidRDefault="00DD4AD7" w:rsidP="00742DDE">
            <w:pPr>
              <w:spacing w:line="360" w:lineRule="auto"/>
              <w:jc w:val="center"/>
            </w:pPr>
            <w:r>
              <w:t>1890</w:t>
            </w:r>
          </w:p>
        </w:tc>
        <w:tc>
          <w:tcPr>
            <w:tcW w:w="1970" w:type="dxa"/>
            <w:shd w:val="clear" w:color="auto" w:fill="auto"/>
          </w:tcPr>
          <w:p w:rsidR="00E2562B" w:rsidRPr="006B5BC5" w:rsidRDefault="00DD4AD7" w:rsidP="00742DDE">
            <w:pPr>
              <w:spacing w:line="360" w:lineRule="auto"/>
              <w:jc w:val="center"/>
              <w:rPr>
                <w:b/>
              </w:rPr>
            </w:pPr>
            <w:r w:rsidRPr="006B5BC5">
              <w:rPr>
                <w:b/>
              </w:rPr>
              <w:t>51,1</w:t>
            </w:r>
          </w:p>
        </w:tc>
      </w:tr>
      <w:tr w:rsidR="00E2562B" w:rsidTr="0085595E">
        <w:tc>
          <w:tcPr>
            <w:tcW w:w="655" w:type="dxa"/>
            <w:shd w:val="clear" w:color="auto" w:fill="auto"/>
          </w:tcPr>
          <w:p w:rsidR="00E2562B" w:rsidRPr="008172C1" w:rsidRDefault="00E2562B" w:rsidP="00742DDE">
            <w:pPr>
              <w:spacing w:line="360" w:lineRule="auto"/>
              <w:jc w:val="center"/>
            </w:pPr>
            <w:r w:rsidRPr="008172C1">
              <w:t>9.</w:t>
            </w:r>
          </w:p>
        </w:tc>
        <w:tc>
          <w:tcPr>
            <w:tcW w:w="3253" w:type="dxa"/>
            <w:shd w:val="clear" w:color="auto" w:fill="auto"/>
            <w:vAlign w:val="center"/>
          </w:tcPr>
          <w:p w:rsidR="00E2562B" w:rsidRPr="006B5BC5" w:rsidRDefault="00E2562B" w:rsidP="00EF5409">
            <w:pPr>
              <w:pStyle w:val="Lentelsturinys"/>
              <w:snapToGrid w:val="0"/>
            </w:pPr>
            <w:r w:rsidRPr="006B5BC5">
              <w:t>Anykščių Jono Biliūno gimnazija</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4</w:t>
            </w:r>
            <w:r w:rsidR="00E2562B">
              <w:t>79</w:t>
            </w:r>
          </w:p>
        </w:tc>
        <w:tc>
          <w:tcPr>
            <w:tcW w:w="1942" w:type="dxa"/>
            <w:shd w:val="clear" w:color="auto" w:fill="auto"/>
          </w:tcPr>
          <w:p w:rsidR="00E2562B" w:rsidRPr="009777A4" w:rsidRDefault="00560BDB" w:rsidP="00742DDE">
            <w:pPr>
              <w:spacing w:line="360" w:lineRule="auto"/>
              <w:jc w:val="center"/>
            </w:pPr>
            <w:r>
              <w:t>4880</w:t>
            </w:r>
          </w:p>
        </w:tc>
        <w:tc>
          <w:tcPr>
            <w:tcW w:w="1970" w:type="dxa"/>
            <w:shd w:val="clear" w:color="auto" w:fill="auto"/>
          </w:tcPr>
          <w:p w:rsidR="00E2562B" w:rsidRPr="009777A4" w:rsidRDefault="00560BDB" w:rsidP="00742DDE">
            <w:pPr>
              <w:spacing w:line="360" w:lineRule="auto"/>
              <w:jc w:val="center"/>
            </w:pPr>
            <w:r>
              <w:t>10,2</w:t>
            </w:r>
          </w:p>
        </w:tc>
      </w:tr>
      <w:tr w:rsidR="00E2562B" w:rsidTr="0085595E">
        <w:tc>
          <w:tcPr>
            <w:tcW w:w="655" w:type="dxa"/>
            <w:shd w:val="clear" w:color="auto" w:fill="auto"/>
          </w:tcPr>
          <w:p w:rsidR="00E2562B" w:rsidRPr="008172C1" w:rsidRDefault="00E2562B" w:rsidP="00742DDE">
            <w:pPr>
              <w:spacing w:line="360" w:lineRule="auto"/>
              <w:jc w:val="center"/>
            </w:pPr>
            <w:r w:rsidRPr="008172C1">
              <w:t>10.</w:t>
            </w:r>
          </w:p>
        </w:tc>
        <w:tc>
          <w:tcPr>
            <w:tcW w:w="3253" w:type="dxa"/>
            <w:shd w:val="clear" w:color="auto" w:fill="auto"/>
            <w:vAlign w:val="center"/>
          </w:tcPr>
          <w:p w:rsidR="00E2562B" w:rsidRPr="006B5BC5" w:rsidRDefault="00E2562B" w:rsidP="00EF5409">
            <w:pPr>
              <w:pStyle w:val="Lentelsturinys"/>
              <w:snapToGrid w:val="0"/>
            </w:pPr>
            <w:r w:rsidRPr="006B5BC5">
              <w:t>Anykščių r. Svėdasų Juozo Tumo-Vaižganto gimnazija</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116</w:t>
            </w:r>
          </w:p>
        </w:tc>
        <w:tc>
          <w:tcPr>
            <w:tcW w:w="1942" w:type="dxa"/>
            <w:shd w:val="clear" w:color="auto" w:fill="auto"/>
          </w:tcPr>
          <w:p w:rsidR="00E2562B" w:rsidRPr="009777A4" w:rsidRDefault="00F56202" w:rsidP="00742DDE">
            <w:pPr>
              <w:spacing w:line="360" w:lineRule="auto"/>
              <w:jc w:val="center"/>
            </w:pPr>
            <w:r>
              <w:t>4423</w:t>
            </w:r>
          </w:p>
        </w:tc>
        <w:tc>
          <w:tcPr>
            <w:tcW w:w="1970" w:type="dxa"/>
            <w:shd w:val="clear" w:color="auto" w:fill="auto"/>
          </w:tcPr>
          <w:p w:rsidR="00E2562B" w:rsidRPr="009777A4" w:rsidRDefault="00F56202" w:rsidP="00742DDE">
            <w:pPr>
              <w:spacing w:line="360" w:lineRule="auto"/>
              <w:jc w:val="center"/>
            </w:pPr>
            <w:r>
              <w:t>38,1</w:t>
            </w:r>
          </w:p>
        </w:tc>
      </w:tr>
      <w:tr w:rsidR="00E2562B" w:rsidTr="0085595E">
        <w:tc>
          <w:tcPr>
            <w:tcW w:w="655" w:type="dxa"/>
            <w:shd w:val="clear" w:color="auto" w:fill="auto"/>
          </w:tcPr>
          <w:p w:rsidR="00E2562B" w:rsidRPr="008172C1" w:rsidRDefault="00E2562B" w:rsidP="00742DDE">
            <w:pPr>
              <w:spacing w:line="360" w:lineRule="auto"/>
              <w:jc w:val="center"/>
            </w:pPr>
            <w:r w:rsidRPr="008172C1">
              <w:t>11.</w:t>
            </w:r>
          </w:p>
        </w:tc>
        <w:tc>
          <w:tcPr>
            <w:tcW w:w="3253" w:type="dxa"/>
            <w:shd w:val="clear" w:color="auto" w:fill="auto"/>
            <w:vAlign w:val="center"/>
          </w:tcPr>
          <w:p w:rsidR="00E2562B" w:rsidRPr="006B5BC5" w:rsidRDefault="00E2562B" w:rsidP="00EF5409">
            <w:pPr>
              <w:pStyle w:val="Lentelsturinys"/>
              <w:snapToGrid w:val="0"/>
            </w:pPr>
            <w:r w:rsidRPr="006B5BC5">
              <w:t>Anykščių r</w:t>
            </w:r>
            <w:r w:rsidRPr="006B5BC5">
              <w:rPr>
                <w:sz w:val="28"/>
              </w:rPr>
              <w:t>.</w:t>
            </w:r>
            <w:r w:rsidRPr="006B5BC5">
              <w:t xml:space="preserve"> Troškūnų Kazio Inčiūros gimnazija</w:t>
            </w:r>
          </w:p>
        </w:tc>
        <w:tc>
          <w:tcPr>
            <w:tcW w:w="1949" w:type="dxa"/>
            <w:shd w:val="clear" w:color="auto" w:fill="auto"/>
            <w:vAlign w:val="center"/>
          </w:tcPr>
          <w:p w:rsidR="00E2562B" w:rsidRPr="00A92292" w:rsidRDefault="007F2253" w:rsidP="00742DDE">
            <w:pPr>
              <w:pStyle w:val="Lentelsturinys"/>
              <w:snapToGrid w:val="0"/>
              <w:spacing w:line="360" w:lineRule="auto"/>
              <w:jc w:val="center"/>
            </w:pPr>
            <w:r>
              <w:t>183</w:t>
            </w:r>
          </w:p>
        </w:tc>
        <w:tc>
          <w:tcPr>
            <w:tcW w:w="1942" w:type="dxa"/>
            <w:shd w:val="clear" w:color="auto" w:fill="auto"/>
          </w:tcPr>
          <w:p w:rsidR="00E2562B" w:rsidRPr="009777A4" w:rsidRDefault="00E2562B" w:rsidP="00F56202">
            <w:pPr>
              <w:spacing w:line="360" w:lineRule="auto"/>
              <w:jc w:val="center"/>
            </w:pPr>
            <w:r w:rsidRPr="009777A4">
              <w:t>3</w:t>
            </w:r>
            <w:r w:rsidR="00F56202">
              <w:t>594</w:t>
            </w:r>
          </w:p>
        </w:tc>
        <w:tc>
          <w:tcPr>
            <w:tcW w:w="1970" w:type="dxa"/>
            <w:shd w:val="clear" w:color="auto" w:fill="auto"/>
          </w:tcPr>
          <w:p w:rsidR="00E2562B" w:rsidRPr="009777A4" w:rsidRDefault="00E2562B" w:rsidP="00F56202">
            <w:pPr>
              <w:spacing w:line="360" w:lineRule="auto"/>
              <w:jc w:val="center"/>
            </w:pPr>
            <w:r>
              <w:t>1</w:t>
            </w:r>
            <w:r w:rsidR="00F56202">
              <w:t>9</w:t>
            </w:r>
            <w:r>
              <w:t>,6</w:t>
            </w:r>
          </w:p>
        </w:tc>
      </w:tr>
      <w:tr w:rsidR="00E2562B" w:rsidTr="0085595E">
        <w:tc>
          <w:tcPr>
            <w:tcW w:w="655" w:type="dxa"/>
            <w:shd w:val="clear" w:color="auto" w:fill="auto"/>
          </w:tcPr>
          <w:p w:rsidR="00E2562B" w:rsidRPr="008172C1" w:rsidRDefault="00E2562B" w:rsidP="00742DDE">
            <w:pPr>
              <w:spacing w:line="360" w:lineRule="auto"/>
              <w:jc w:val="center"/>
            </w:pPr>
          </w:p>
        </w:tc>
        <w:tc>
          <w:tcPr>
            <w:tcW w:w="3253" w:type="dxa"/>
            <w:shd w:val="clear" w:color="auto" w:fill="auto"/>
            <w:vAlign w:val="center"/>
          </w:tcPr>
          <w:p w:rsidR="00E2562B" w:rsidRPr="00D311AE" w:rsidRDefault="00E2562B" w:rsidP="00EF5409">
            <w:pPr>
              <w:pStyle w:val="Lentelsturinys"/>
              <w:snapToGrid w:val="0"/>
            </w:pPr>
            <w:r w:rsidRPr="00D311AE">
              <w:t>Iš viso</w:t>
            </w:r>
            <w:r>
              <w:t>:</w:t>
            </w:r>
          </w:p>
        </w:tc>
        <w:tc>
          <w:tcPr>
            <w:tcW w:w="1949" w:type="dxa"/>
            <w:shd w:val="clear" w:color="auto" w:fill="auto"/>
            <w:vAlign w:val="center"/>
          </w:tcPr>
          <w:p w:rsidR="00E2562B" w:rsidRPr="00D311AE" w:rsidRDefault="007F2253" w:rsidP="00742DDE">
            <w:pPr>
              <w:pStyle w:val="Lentelsturinys"/>
              <w:snapToGrid w:val="0"/>
              <w:spacing w:line="360" w:lineRule="auto"/>
              <w:jc w:val="center"/>
            </w:pPr>
            <w:r>
              <w:t>1917</w:t>
            </w:r>
          </w:p>
        </w:tc>
        <w:tc>
          <w:tcPr>
            <w:tcW w:w="1942" w:type="dxa"/>
            <w:shd w:val="clear" w:color="auto" w:fill="auto"/>
          </w:tcPr>
          <w:p w:rsidR="00E2562B" w:rsidRPr="009777A4" w:rsidRDefault="00686100" w:rsidP="00742DDE">
            <w:pPr>
              <w:spacing w:line="360" w:lineRule="auto"/>
              <w:jc w:val="center"/>
            </w:pPr>
            <w:r>
              <w:t>35982</w:t>
            </w:r>
          </w:p>
        </w:tc>
        <w:tc>
          <w:tcPr>
            <w:tcW w:w="1970" w:type="dxa"/>
            <w:shd w:val="clear" w:color="auto" w:fill="auto"/>
          </w:tcPr>
          <w:p w:rsidR="00E2562B" w:rsidRPr="009777A4" w:rsidRDefault="00E2562B" w:rsidP="00686100">
            <w:pPr>
              <w:spacing w:line="360" w:lineRule="auto"/>
              <w:jc w:val="center"/>
            </w:pPr>
            <w:r>
              <w:t>18,</w:t>
            </w:r>
            <w:r w:rsidR="00686100">
              <w:t>8</w:t>
            </w:r>
          </w:p>
        </w:tc>
      </w:tr>
    </w:tbl>
    <w:p w:rsidR="00E2562B" w:rsidRDefault="00E2562B" w:rsidP="00E2562B">
      <w:pPr>
        <w:spacing w:line="360" w:lineRule="auto"/>
        <w:jc w:val="both"/>
        <w:rPr>
          <w:color w:val="FF0000"/>
        </w:rPr>
      </w:pPr>
      <w:r w:rsidRPr="00386226">
        <w:rPr>
          <w:color w:val="FF0000"/>
        </w:rPr>
        <w:t xml:space="preserve"> </w:t>
      </w:r>
    </w:p>
    <w:p w:rsidR="00E2562B" w:rsidRPr="006B5BC5" w:rsidRDefault="00EF5409" w:rsidP="00EF5409">
      <w:pPr>
        <w:spacing w:line="360" w:lineRule="auto"/>
        <w:jc w:val="both"/>
      </w:pPr>
      <w:r>
        <w:t xml:space="preserve">            </w:t>
      </w:r>
      <w:r w:rsidR="00966940" w:rsidRPr="006B5BC5">
        <w:t>14</w:t>
      </w:r>
      <w:r w:rsidR="00E2562B" w:rsidRPr="006B5BC5">
        <w:t xml:space="preserve"> lentelės duomenys rodo, </w:t>
      </w:r>
      <w:r w:rsidR="00F56202" w:rsidRPr="006B5BC5">
        <w:t>kaip</w:t>
      </w:r>
      <w:r w:rsidR="00E2562B" w:rsidRPr="006B5BC5">
        <w:t xml:space="preserve"> mažėjant mokinių skaičiui mokyklos bendras patalpų plotas vienam mokiniui išauga. Tai lemia didesnes ūkio lėšas vienam mokiniui.</w:t>
      </w:r>
    </w:p>
    <w:p w:rsidR="005F3A1B" w:rsidRPr="00CD4AFD" w:rsidRDefault="006B5BC5" w:rsidP="005F3A1B">
      <w:pPr>
        <w:tabs>
          <w:tab w:val="left" w:pos="709"/>
        </w:tabs>
        <w:spacing w:line="360" w:lineRule="auto"/>
        <w:jc w:val="both"/>
        <w:rPr>
          <w:b/>
        </w:rPr>
      </w:pPr>
      <w:r>
        <w:rPr>
          <w:b/>
        </w:rPr>
        <w:tab/>
        <w:t xml:space="preserve">6. </w:t>
      </w:r>
      <w:r w:rsidR="005F3A1B" w:rsidRPr="00CD4AFD">
        <w:rPr>
          <w:b/>
        </w:rPr>
        <w:t xml:space="preserve">Finansavimas. </w:t>
      </w:r>
    </w:p>
    <w:p w:rsidR="005F3A1B" w:rsidRPr="00CD4AFD" w:rsidRDefault="005F3A1B" w:rsidP="005F3A1B">
      <w:pPr>
        <w:tabs>
          <w:tab w:val="left" w:pos="709"/>
        </w:tabs>
        <w:spacing w:line="360" w:lineRule="auto"/>
        <w:jc w:val="both"/>
        <w:rPr>
          <w:bCs/>
        </w:rPr>
      </w:pPr>
      <w:r w:rsidRPr="00CD4AFD">
        <w:rPr>
          <w:bCs/>
        </w:rPr>
        <w:tab/>
        <w:t xml:space="preserve">Per 2016–2020 m. laikotarpį Anykščių rajono savivaldybės mokyklų mokyklų finansavimas neskaitant kapitalo investicijų į mokyklų pastatus išaugo 25,9 proc. Didžiausią jo dalį sudarė valstybės biudžeto (įskaitant Europos Sąjungos lėšas, skirtas Kokybės krepšeliui finansuoti) lėšos </w:t>
      </w:r>
      <w:r w:rsidRPr="00CD4AFD">
        <w:rPr>
          <w:bCs/>
        </w:rPr>
        <w:lastRenderedPageBreak/>
        <w:t xml:space="preserve">(54,7 proc.), </w:t>
      </w:r>
      <w:r w:rsidR="006B5BC5">
        <w:rPr>
          <w:bCs/>
        </w:rPr>
        <w:t>S</w:t>
      </w:r>
      <w:r w:rsidRPr="00CD4AFD">
        <w:rPr>
          <w:bCs/>
        </w:rPr>
        <w:t xml:space="preserve">avivaldybės biudžeto dalis  sudarė 42,4 proc., įstaigų pajamų lėšos – 2,9 proc. Minėtų lėšų dinamika pavaizduota </w:t>
      </w:r>
      <w:r w:rsidR="00CD4AFD" w:rsidRPr="00CD4AFD">
        <w:rPr>
          <w:bCs/>
        </w:rPr>
        <w:t xml:space="preserve">8 </w:t>
      </w:r>
      <w:r w:rsidRPr="00CD4AFD">
        <w:rPr>
          <w:bCs/>
        </w:rPr>
        <w:t>diagramoj</w:t>
      </w:r>
      <w:r w:rsidR="00CD4AFD" w:rsidRPr="00CD4AFD">
        <w:rPr>
          <w:bCs/>
        </w:rPr>
        <w:t>e.</w:t>
      </w:r>
    </w:p>
    <w:p w:rsidR="00CD4AFD" w:rsidRPr="00CD4AFD" w:rsidRDefault="00CD4AFD" w:rsidP="00CD4AFD">
      <w:pPr>
        <w:tabs>
          <w:tab w:val="left" w:pos="709"/>
        </w:tabs>
        <w:spacing w:line="360" w:lineRule="auto"/>
        <w:jc w:val="right"/>
        <w:rPr>
          <w:b/>
          <w:bCs/>
          <w:i/>
          <w:sz w:val="20"/>
          <w:szCs w:val="20"/>
        </w:rPr>
      </w:pPr>
      <w:r w:rsidRPr="00CD4AFD">
        <w:rPr>
          <w:b/>
          <w:bCs/>
          <w:i/>
          <w:sz w:val="20"/>
          <w:szCs w:val="20"/>
        </w:rPr>
        <w:t>8 diagrama</w:t>
      </w:r>
    </w:p>
    <w:p w:rsidR="005F3A1B" w:rsidRPr="00CD4AFD" w:rsidRDefault="00914D63" w:rsidP="005F3A1B">
      <w:pPr>
        <w:tabs>
          <w:tab w:val="left" w:pos="709"/>
        </w:tabs>
        <w:spacing w:line="360" w:lineRule="auto"/>
        <w:jc w:val="both"/>
        <w:rPr>
          <w:b/>
          <w:color w:val="FF0000"/>
        </w:rPr>
      </w:pPr>
      <w:r w:rsidRPr="00D75C5E">
        <w:rPr>
          <w:noProof/>
          <w:lang w:eastAsia="lt-LT"/>
        </w:rPr>
        <w:drawing>
          <wp:inline distT="0" distB="0" distL="0" distR="0">
            <wp:extent cx="6000750" cy="3905250"/>
            <wp:effectExtent l="0" t="0" r="0" b="0"/>
            <wp:docPr id="7"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00750" cy="3905250"/>
                    </a:xfrm>
                    <a:prstGeom prst="rect">
                      <a:avLst/>
                    </a:prstGeom>
                    <a:noFill/>
                    <a:ln>
                      <a:noFill/>
                    </a:ln>
                  </pic:spPr>
                </pic:pic>
              </a:graphicData>
            </a:graphic>
          </wp:inline>
        </w:drawing>
      </w:r>
    </w:p>
    <w:p w:rsidR="00CD4AFD" w:rsidRDefault="005F3A1B" w:rsidP="005F3A1B">
      <w:pPr>
        <w:tabs>
          <w:tab w:val="left" w:pos="709"/>
        </w:tabs>
        <w:spacing w:line="360" w:lineRule="auto"/>
        <w:jc w:val="both"/>
        <w:rPr>
          <w:bCs/>
        </w:rPr>
      </w:pPr>
      <w:r w:rsidRPr="00CD4AFD">
        <w:rPr>
          <w:b/>
          <w:color w:val="FF0000"/>
        </w:rPr>
        <w:tab/>
        <w:t xml:space="preserve"> </w:t>
      </w:r>
      <w:r w:rsidRPr="00CD4AFD">
        <w:rPr>
          <w:bCs/>
        </w:rPr>
        <w:t xml:space="preserve">Savivaldybės mokyklų finansavimas priklausomai nuo jų dydžio, vykdomų ugdymo programų, kitų priežasčių skiriasi. Išlaidų dydis 1-am ugdomam mokiniui gimnazijose pavaizduotas </w:t>
      </w:r>
      <w:r w:rsidR="00CD4AFD">
        <w:rPr>
          <w:bCs/>
        </w:rPr>
        <w:t xml:space="preserve">9 </w:t>
      </w:r>
      <w:r w:rsidRPr="00CD4AFD">
        <w:rPr>
          <w:bCs/>
        </w:rPr>
        <w:t>diagramoje</w:t>
      </w:r>
      <w:r w:rsidR="00CD4AFD">
        <w:rPr>
          <w:bCs/>
        </w:rPr>
        <w:t>.</w:t>
      </w:r>
    </w:p>
    <w:p w:rsidR="005F3A1B" w:rsidRPr="00CD4AFD" w:rsidRDefault="00CD4AFD" w:rsidP="00CD4AFD">
      <w:pPr>
        <w:tabs>
          <w:tab w:val="left" w:pos="709"/>
        </w:tabs>
        <w:spacing w:line="360" w:lineRule="auto"/>
        <w:jc w:val="right"/>
        <w:rPr>
          <w:b/>
          <w:bCs/>
          <w:i/>
          <w:sz w:val="20"/>
          <w:szCs w:val="20"/>
        </w:rPr>
      </w:pPr>
      <w:r w:rsidRPr="00CD4AFD">
        <w:rPr>
          <w:b/>
          <w:bCs/>
          <w:i/>
          <w:sz w:val="20"/>
          <w:szCs w:val="20"/>
        </w:rPr>
        <w:t>9 diagrama</w:t>
      </w:r>
      <w:r w:rsidR="005F3A1B" w:rsidRPr="00CD4AFD">
        <w:rPr>
          <w:b/>
          <w:bCs/>
          <w:i/>
          <w:sz w:val="20"/>
          <w:szCs w:val="20"/>
        </w:rPr>
        <w:t xml:space="preserve"> </w:t>
      </w:r>
    </w:p>
    <w:p w:rsidR="005F3A1B" w:rsidRDefault="00914D63" w:rsidP="005F3A1B">
      <w:pPr>
        <w:tabs>
          <w:tab w:val="left" w:pos="709"/>
        </w:tabs>
        <w:spacing w:line="360" w:lineRule="auto"/>
        <w:jc w:val="both"/>
        <w:rPr>
          <w:b/>
          <w:color w:val="FF0000"/>
        </w:rPr>
      </w:pPr>
      <w:r w:rsidRPr="00D75C5E">
        <w:rPr>
          <w:noProof/>
          <w:lang w:eastAsia="lt-LT"/>
        </w:rPr>
        <w:drawing>
          <wp:inline distT="0" distB="0" distL="0" distR="0">
            <wp:extent cx="5000625" cy="2990850"/>
            <wp:effectExtent l="0" t="0" r="0" b="0"/>
            <wp:docPr id="8"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00625" cy="2990850"/>
                    </a:xfrm>
                    <a:prstGeom prst="rect">
                      <a:avLst/>
                    </a:prstGeom>
                    <a:noFill/>
                    <a:ln>
                      <a:noFill/>
                    </a:ln>
                  </pic:spPr>
                </pic:pic>
              </a:graphicData>
            </a:graphic>
          </wp:inline>
        </w:drawing>
      </w:r>
    </w:p>
    <w:p w:rsidR="005F3A1B" w:rsidRDefault="005F3A1B" w:rsidP="005F3A1B">
      <w:pPr>
        <w:tabs>
          <w:tab w:val="left" w:pos="709"/>
        </w:tabs>
        <w:spacing w:line="360" w:lineRule="auto"/>
        <w:jc w:val="both"/>
        <w:rPr>
          <w:bCs/>
        </w:rPr>
      </w:pPr>
      <w:r>
        <w:rPr>
          <w:b/>
          <w:color w:val="FF0000"/>
        </w:rPr>
        <w:lastRenderedPageBreak/>
        <w:tab/>
      </w:r>
      <w:r w:rsidRPr="000C3EDE">
        <w:rPr>
          <w:bCs/>
        </w:rPr>
        <w:t xml:space="preserve">Dar akivaizdesnis 1-o mokinio išlaikymo vidutinių metinių išlaidų skirtumas yra kaimiškųjų vietovių pagrindinėse mokyklose ir miesto pagrindinėje mokykloje bei progimnazijoje. Kuo mažesnė mokykla, tuo didesnės jos mokinių vidutinės išlaikymo išlaidos, tenkančios 1-am mokiniui. Šių dydžių dinamika pavaizduota </w:t>
      </w:r>
      <w:r w:rsidR="000C3EDE">
        <w:rPr>
          <w:bCs/>
        </w:rPr>
        <w:t xml:space="preserve">10 </w:t>
      </w:r>
      <w:r w:rsidRPr="000C3EDE">
        <w:rPr>
          <w:bCs/>
        </w:rPr>
        <w:t>diagr</w:t>
      </w:r>
      <w:r w:rsidR="000C3EDE">
        <w:rPr>
          <w:bCs/>
        </w:rPr>
        <w:t>amoje.</w:t>
      </w:r>
    </w:p>
    <w:p w:rsidR="000C3EDE" w:rsidRPr="00456988" w:rsidRDefault="000C3EDE" w:rsidP="000C3EDE">
      <w:pPr>
        <w:tabs>
          <w:tab w:val="left" w:pos="709"/>
        </w:tabs>
        <w:spacing w:line="360" w:lineRule="auto"/>
        <w:jc w:val="right"/>
        <w:rPr>
          <w:b/>
          <w:bCs/>
          <w:i/>
          <w:sz w:val="20"/>
          <w:szCs w:val="20"/>
        </w:rPr>
      </w:pPr>
      <w:r w:rsidRPr="00456988">
        <w:rPr>
          <w:b/>
          <w:bCs/>
          <w:i/>
          <w:sz w:val="20"/>
          <w:szCs w:val="20"/>
        </w:rPr>
        <w:t>10 diagrama</w:t>
      </w:r>
    </w:p>
    <w:p w:rsidR="0055425B" w:rsidRDefault="00914D63" w:rsidP="005F3A1B">
      <w:pPr>
        <w:tabs>
          <w:tab w:val="left" w:pos="709"/>
        </w:tabs>
        <w:spacing w:line="360" w:lineRule="auto"/>
        <w:jc w:val="both"/>
        <w:rPr>
          <w:bCs/>
        </w:rPr>
      </w:pPr>
      <w:r w:rsidRPr="00D75C5E">
        <w:rPr>
          <w:noProof/>
          <w:lang w:eastAsia="lt-LT"/>
        </w:rPr>
        <w:drawing>
          <wp:inline distT="0" distB="0" distL="0" distR="0">
            <wp:extent cx="5619750" cy="4724400"/>
            <wp:effectExtent l="0" t="0" r="0" b="0"/>
            <wp:docPr id="9"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9750" cy="4724400"/>
                    </a:xfrm>
                    <a:prstGeom prst="rect">
                      <a:avLst/>
                    </a:prstGeom>
                    <a:noFill/>
                    <a:ln>
                      <a:noFill/>
                    </a:ln>
                  </pic:spPr>
                </pic:pic>
              </a:graphicData>
            </a:graphic>
          </wp:inline>
        </w:drawing>
      </w:r>
    </w:p>
    <w:p w:rsidR="00544F5C" w:rsidRPr="00B55CC3" w:rsidRDefault="00544F5C" w:rsidP="005F3A1B">
      <w:pPr>
        <w:tabs>
          <w:tab w:val="left" w:pos="709"/>
        </w:tabs>
        <w:spacing w:line="360" w:lineRule="auto"/>
        <w:jc w:val="both"/>
        <w:rPr>
          <w:bCs/>
          <w:color w:val="FF0000"/>
        </w:rPr>
      </w:pPr>
    </w:p>
    <w:p w:rsidR="005F3A1B" w:rsidRDefault="00E2562B" w:rsidP="00E2562B">
      <w:pPr>
        <w:tabs>
          <w:tab w:val="left" w:pos="709"/>
        </w:tabs>
        <w:spacing w:line="360" w:lineRule="auto"/>
        <w:jc w:val="both"/>
      </w:pPr>
      <w:r w:rsidRPr="00625625">
        <w:tab/>
      </w:r>
      <w:r>
        <w:tab/>
      </w:r>
    </w:p>
    <w:p w:rsidR="00E2562B" w:rsidRPr="000C3EDE" w:rsidRDefault="005D07B5" w:rsidP="00E2562B">
      <w:pPr>
        <w:tabs>
          <w:tab w:val="left" w:pos="840"/>
        </w:tabs>
        <w:spacing w:line="360" w:lineRule="auto"/>
        <w:jc w:val="both"/>
        <w:rPr>
          <w:b/>
        </w:rPr>
      </w:pPr>
      <w:r>
        <w:rPr>
          <w:b/>
        </w:rPr>
        <w:tab/>
        <w:t xml:space="preserve">7. </w:t>
      </w:r>
      <w:r w:rsidR="00E2562B" w:rsidRPr="000C3EDE">
        <w:rPr>
          <w:b/>
        </w:rPr>
        <w:t>Pedagoginis personalas.</w:t>
      </w:r>
    </w:p>
    <w:p w:rsidR="00E2562B" w:rsidRPr="000C3EDE" w:rsidRDefault="00E2562B" w:rsidP="00E2562B">
      <w:pPr>
        <w:tabs>
          <w:tab w:val="left" w:pos="840"/>
        </w:tabs>
        <w:spacing w:line="360" w:lineRule="auto"/>
        <w:jc w:val="both"/>
      </w:pPr>
      <w:r w:rsidRPr="000C3EDE">
        <w:tab/>
        <w:t>Vienam mokytojui tenkančių mokinių skaičius rodo švietimo efektyvumą. Šiam santykiui esant mažam, vienam vaikui skiriama daugiau dėmesio, bet didėja ugdymo kaina, pritrūkstama lėšų ugdymui.</w:t>
      </w:r>
    </w:p>
    <w:p w:rsidR="00E2562B" w:rsidRPr="000C3EDE" w:rsidRDefault="00E2562B" w:rsidP="00E2562B">
      <w:pPr>
        <w:tabs>
          <w:tab w:val="left" w:pos="840"/>
        </w:tabs>
        <w:spacing w:line="360" w:lineRule="auto"/>
        <w:jc w:val="both"/>
      </w:pPr>
      <w:r w:rsidRPr="000C3EDE">
        <w:tab/>
        <w:t>Švietimo informacinių techn</w:t>
      </w:r>
      <w:r w:rsidR="000C3EDE" w:rsidRPr="000C3EDE">
        <w:t>ologijų centro duomenimis (11</w:t>
      </w:r>
      <w:r w:rsidRPr="000C3EDE">
        <w:t xml:space="preserve"> diagrama), vienam </w:t>
      </w:r>
      <w:r w:rsidR="00A85A58">
        <w:t>S</w:t>
      </w:r>
      <w:r w:rsidRPr="000C3EDE">
        <w:t xml:space="preserve">avivaldybės mokyklos mokytojui tenka vidutiniškai mažiau mokinių, nei šalies mastu. </w:t>
      </w:r>
    </w:p>
    <w:p w:rsidR="000C3EDE" w:rsidRDefault="000C3EDE" w:rsidP="00E2562B">
      <w:pPr>
        <w:tabs>
          <w:tab w:val="left" w:pos="840"/>
        </w:tabs>
        <w:spacing w:line="360" w:lineRule="auto"/>
        <w:jc w:val="right"/>
        <w:rPr>
          <w:i/>
          <w:sz w:val="20"/>
          <w:szCs w:val="20"/>
        </w:rPr>
      </w:pPr>
    </w:p>
    <w:p w:rsidR="000C3EDE" w:rsidRDefault="000C3EDE" w:rsidP="00E2562B">
      <w:pPr>
        <w:tabs>
          <w:tab w:val="left" w:pos="840"/>
        </w:tabs>
        <w:spacing w:line="360" w:lineRule="auto"/>
        <w:jc w:val="right"/>
        <w:rPr>
          <w:i/>
          <w:sz w:val="20"/>
          <w:szCs w:val="20"/>
        </w:rPr>
      </w:pPr>
    </w:p>
    <w:p w:rsidR="000C3EDE" w:rsidRDefault="000C3EDE" w:rsidP="00E2562B">
      <w:pPr>
        <w:tabs>
          <w:tab w:val="left" w:pos="840"/>
        </w:tabs>
        <w:spacing w:line="360" w:lineRule="auto"/>
        <w:jc w:val="right"/>
        <w:rPr>
          <w:i/>
          <w:sz w:val="20"/>
          <w:szCs w:val="20"/>
        </w:rPr>
      </w:pPr>
    </w:p>
    <w:p w:rsidR="000C3EDE" w:rsidRDefault="000C3EDE" w:rsidP="00E2562B">
      <w:pPr>
        <w:tabs>
          <w:tab w:val="left" w:pos="840"/>
        </w:tabs>
        <w:spacing w:line="360" w:lineRule="auto"/>
        <w:jc w:val="right"/>
        <w:rPr>
          <w:i/>
          <w:sz w:val="20"/>
          <w:szCs w:val="20"/>
        </w:rPr>
      </w:pPr>
    </w:p>
    <w:p w:rsidR="005331B9" w:rsidRDefault="005331B9" w:rsidP="00E2562B">
      <w:pPr>
        <w:tabs>
          <w:tab w:val="left" w:pos="840"/>
        </w:tabs>
        <w:spacing w:line="360" w:lineRule="auto"/>
        <w:jc w:val="right"/>
        <w:rPr>
          <w:i/>
          <w:sz w:val="20"/>
          <w:szCs w:val="20"/>
        </w:rPr>
      </w:pPr>
    </w:p>
    <w:p w:rsidR="00E2562B" w:rsidRPr="000C3EDE" w:rsidRDefault="000C3EDE" w:rsidP="00E2562B">
      <w:pPr>
        <w:tabs>
          <w:tab w:val="left" w:pos="840"/>
        </w:tabs>
        <w:spacing w:line="360" w:lineRule="auto"/>
        <w:jc w:val="right"/>
        <w:rPr>
          <w:b/>
          <w:i/>
          <w:sz w:val="20"/>
          <w:szCs w:val="20"/>
        </w:rPr>
      </w:pPr>
      <w:r w:rsidRPr="000C3EDE">
        <w:rPr>
          <w:b/>
          <w:i/>
          <w:sz w:val="20"/>
          <w:szCs w:val="20"/>
        </w:rPr>
        <w:lastRenderedPageBreak/>
        <w:t>11</w:t>
      </w:r>
      <w:r w:rsidR="00E2562B" w:rsidRPr="000C3EDE">
        <w:rPr>
          <w:b/>
          <w:i/>
          <w:sz w:val="20"/>
          <w:szCs w:val="20"/>
        </w:rPr>
        <w:t xml:space="preserve"> diagrama. Vienam mokytojui tenkančių mokinių skaičius 2</w:t>
      </w:r>
      <w:r w:rsidR="005F3A1B" w:rsidRPr="000C3EDE">
        <w:rPr>
          <w:b/>
          <w:i/>
          <w:sz w:val="20"/>
          <w:szCs w:val="20"/>
        </w:rPr>
        <w:t>018</w:t>
      </w:r>
      <w:r w:rsidRPr="000C3EDE">
        <w:rPr>
          <w:b/>
          <w:i/>
          <w:sz w:val="20"/>
          <w:szCs w:val="20"/>
        </w:rPr>
        <w:t>–</w:t>
      </w:r>
      <w:r w:rsidR="005F3A1B" w:rsidRPr="000C3EDE">
        <w:rPr>
          <w:b/>
          <w:i/>
          <w:sz w:val="20"/>
          <w:szCs w:val="20"/>
        </w:rPr>
        <w:t>2021</w:t>
      </w:r>
      <w:r w:rsidR="00E2562B" w:rsidRPr="000C3EDE">
        <w:rPr>
          <w:b/>
          <w:i/>
          <w:sz w:val="20"/>
          <w:szCs w:val="20"/>
        </w:rPr>
        <w:t xml:space="preserve"> m.</w:t>
      </w:r>
    </w:p>
    <w:p w:rsidR="005F3A1B" w:rsidRDefault="00914D63" w:rsidP="00E2562B">
      <w:pPr>
        <w:tabs>
          <w:tab w:val="left" w:pos="840"/>
        </w:tabs>
        <w:spacing w:line="360" w:lineRule="auto"/>
        <w:jc w:val="right"/>
        <w:rPr>
          <w:i/>
          <w:sz w:val="20"/>
          <w:szCs w:val="20"/>
        </w:rPr>
      </w:pPr>
      <w:r w:rsidRPr="00D75C5E">
        <w:rPr>
          <w:noProof/>
          <w:lang w:eastAsia="lt-LT"/>
        </w:rPr>
        <w:drawing>
          <wp:inline distT="0" distB="0" distL="0" distR="0">
            <wp:extent cx="6276975" cy="3019425"/>
            <wp:effectExtent l="0" t="0" r="0" b="0"/>
            <wp:docPr id="2"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76975" cy="3019425"/>
                    </a:xfrm>
                    <a:prstGeom prst="rect">
                      <a:avLst/>
                    </a:prstGeom>
                    <a:noFill/>
                    <a:ln>
                      <a:noFill/>
                    </a:ln>
                  </pic:spPr>
                </pic:pic>
              </a:graphicData>
            </a:graphic>
          </wp:inline>
        </w:drawing>
      </w:r>
    </w:p>
    <w:p w:rsidR="00E2562B" w:rsidRPr="007B5415" w:rsidRDefault="00E2562B" w:rsidP="00E2562B">
      <w:pPr>
        <w:tabs>
          <w:tab w:val="left" w:pos="840"/>
        </w:tabs>
        <w:spacing w:line="360" w:lineRule="auto"/>
        <w:jc w:val="both"/>
      </w:pPr>
      <w:r>
        <w:tab/>
      </w:r>
      <w:r w:rsidRPr="00A85A58">
        <w:t xml:space="preserve">Savivaldybės mokyklų mokytojų amžius rodo mokytojų senėjimo tendenciją. Didžiausią mokytojų dalį sudaro mokytojai priskiriami 51–60 metų amžiaus grupei. Antra pagal dydį – </w:t>
      </w:r>
      <w:r w:rsidR="00554371" w:rsidRPr="00A85A58">
        <w:t>6</w:t>
      </w:r>
      <w:r w:rsidRPr="00A85A58">
        <w:t>1–</w:t>
      </w:r>
      <w:r w:rsidR="00554371" w:rsidRPr="00A85A58">
        <w:t>7</w:t>
      </w:r>
      <w:r w:rsidRPr="00A85A58">
        <w:t xml:space="preserve">0 metų amžiaus grupė. Mokytojai, priskiriami 20–30 metų amžiaus grupei, sudaro tik </w:t>
      </w:r>
      <w:r w:rsidR="00554371" w:rsidRPr="00A85A58">
        <w:t>2</w:t>
      </w:r>
      <w:r w:rsidRPr="00A85A58">
        <w:t xml:space="preserve"> proc. visų savivaldybės mokytojų, </w:t>
      </w:r>
      <w:r w:rsidR="00554371" w:rsidRPr="00A85A58">
        <w:t>31</w:t>
      </w:r>
      <w:r w:rsidR="002E555F" w:rsidRPr="00A85A58">
        <w:t>–</w:t>
      </w:r>
      <w:r w:rsidR="00554371" w:rsidRPr="00A85A58">
        <w:t>40 m. amžiaus grupei priklauso 7 proc., 41</w:t>
      </w:r>
      <w:r w:rsidR="002E555F" w:rsidRPr="00A85A58">
        <w:t>–</w:t>
      </w:r>
      <w:r w:rsidR="00554371" w:rsidRPr="00A85A58">
        <w:t>50 m.</w:t>
      </w:r>
      <w:r w:rsidRPr="00A85A58">
        <w:t xml:space="preserve"> amžiaus grupei priskiriama</w:t>
      </w:r>
      <w:r w:rsidR="00554371" w:rsidRPr="00A85A58">
        <w:t xml:space="preserve"> 18 proc.</w:t>
      </w:r>
      <w:r w:rsidRPr="00A85A58">
        <w:t xml:space="preserve"> mokytojų visų </w:t>
      </w:r>
      <w:r w:rsidR="00A85A58" w:rsidRPr="00A85A58">
        <w:t>S</w:t>
      </w:r>
      <w:r w:rsidRPr="00A85A58">
        <w:t>avivaldybės mokytojų. Šie rodikliai rodo, kad ateityje neišvengiamai laukia didelė mokytojų kaita.</w:t>
      </w:r>
      <w:r w:rsidRPr="007B5415">
        <w:t xml:space="preserve"> </w:t>
      </w:r>
    </w:p>
    <w:p w:rsidR="00E2562B" w:rsidRPr="00A85A58" w:rsidRDefault="00E2562B" w:rsidP="00E2562B">
      <w:pPr>
        <w:tabs>
          <w:tab w:val="left" w:pos="840"/>
        </w:tabs>
        <w:spacing w:line="360" w:lineRule="auto"/>
        <w:jc w:val="right"/>
        <w:rPr>
          <w:b/>
          <w:i/>
          <w:sz w:val="20"/>
          <w:szCs w:val="20"/>
        </w:rPr>
      </w:pPr>
      <w:r w:rsidRPr="00A85A58">
        <w:rPr>
          <w:b/>
          <w:i/>
          <w:sz w:val="20"/>
          <w:szCs w:val="20"/>
        </w:rPr>
        <w:t>1</w:t>
      </w:r>
      <w:r w:rsidR="00A85A58" w:rsidRPr="00A85A58">
        <w:rPr>
          <w:b/>
          <w:i/>
          <w:sz w:val="20"/>
          <w:szCs w:val="20"/>
        </w:rPr>
        <w:t>2</w:t>
      </w:r>
      <w:r w:rsidRPr="00A85A58">
        <w:rPr>
          <w:b/>
          <w:i/>
          <w:sz w:val="20"/>
          <w:szCs w:val="20"/>
        </w:rPr>
        <w:t xml:space="preserve"> diagrama. Bendrojo ugdymo mokyklų mokytojai pagal amžiaus grupes </w:t>
      </w:r>
    </w:p>
    <w:p w:rsidR="00E2562B" w:rsidRDefault="00E2562B" w:rsidP="00E2562B">
      <w:pPr>
        <w:tabs>
          <w:tab w:val="left" w:pos="840"/>
        </w:tabs>
        <w:spacing w:line="360" w:lineRule="auto"/>
        <w:jc w:val="center"/>
        <w:rPr>
          <w:highlight w:val="yellow"/>
        </w:rPr>
      </w:pPr>
    </w:p>
    <w:p w:rsidR="00A73173" w:rsidRDefault="00914D63" w:rsidP="00E2562B">
      <w:pPr>
        <w:tabs>
          <w:tab w:val="left" w:pos="840"/>
        </w:tabs>
        <w:spacing w:line="360" w:lineRule="auto"/>
        <w:jc w:val="center"/>
        <w:rPr>
          <w:highlight w:val="yellow"/>
        </w:rPr>
      </w:pPr>
      <w:r w:rsidRPr="00D75C5E">
        <w:rPr>
          <w:noProof/>
          <w:lang w:eastAsia="lt-LT"/>
        </w:rPr>
        <w:drawing>
          <wp:inline distT="0" distB="0" distL="0" distR="0">
            <wp:extent cx="4657725" cy="2819400"/>
            <wp:effectExtent l="0" t="0" r="0" b="0"/>
            <wp:docPr id="1"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57725" cy="2819400"/>
                    </a:xfrm>
                    <a:prstGeom prst="rect">
                      <a:avLst/>
                    </a:prstGeom>
                    <a:noFill/>
                    <a:ln>
                      <a:noFill/>
                    </a:ln>
                  </pic:spPr>
                </pic:pic>
              </a:graphicData>
            </a:graphic>
          </wp:inline>
        </w:drawing>
      </w:r>
    </w:p>
    <w:p w:rsidR="00A73173" w:rsidRPr="00F736E8" w:rsidRDefault="00A73173" w:rsidP="00E2562B">
      <w:pPr>
        <w:tabs>
          <w:tab w:val="left" w:pos="840"/>
        </w:tabs>
        <w:spacing w:line="360" w:lineRule="auto"/>
        <w:jc w:val="center"/>
        <w:rPr>
          <w:highlight w:val="yellow"/>
        </w:rPr>
      </w:pPr>
    </w:p>
    <w:p w:rsidR="00E2562B" w:rsidRPr="009008F7" w:rsidRDefault="00E2562B" w:rsidP="00E2562B">
      <w:pPr>
        <w:tabs>
          <w:tab w:val="left" w:pos="840"/>
        </w:tabs>
        <w:spacing w:line="360" w:lineRule="auto"/>
        <w:jc w:val="both"/>
        <w:rPr>
          <w:color w:val="FF0000"/>
        </w:rPr>
      </w:pPr>
      <w:r w:rsidRPr="0068593C">
        <w:tab/>
      </w:r>
      <w:r w:rsidRPr="0068593C">
        <w:tab/>
        <w:t>Mokytojų atestacija siekiama skatinti mokytojus tobulėti, didinti atsakomybę už ugdymo rezultatus</w:t>
      </w:r>
      <w:r w:rsidRPr="00FA39BF">
        <w:t>.</w:t>
      </w:r>
      <w:r w:rsidR="00F736E8" w:rsidRPr="00FA39BF">
        <w:t xml:space="preserve"> </w:t>
      </w:r>
      <w:r w:rsidR="001754FB" w:rsidRPr="00FA39BF">
        <w:t>100 (40</w:t>
      </w:r>
      <w:r w:rsidR="001754FB" w:rsidRPr="0068593C">
        <w:t>,0 proc.)</w:t>
      </w:r>
      <w:r w:rsidRPr="0068593C">
        <w:t xml:space="preserve"> </w:t>
      </w:r>
      <w:r w:rsidR="001754FB" w:rsidRPr="0068593C">
        <w:t>S</w:t>
      </w:r>
      <w:r w:rsidRPr="0068593C">
        <w:t>avivaldybės mokytojų yra aukštos kvalifikacijos (mokytojas metodininkas ir mokytojas ekspertas) (1</w:t>
      </w:r>
      <w:r w:rsidR="0068593C">
        <w:t>3</w:t>
      </w:r>
      <w:r w:rsidRPr="0068593C">
        <w:t xml:space="preserve"> diagrama),</w:t>
      </w:r>
      <w:r w:rsidR="00456988">
        <w:t xml:space="preserve"> iš jų –</w:t>
      </w:r>
      <w:r w:rsidRPr="0068593C">
        <w:t xml:space="preserve"> </w:t>
      </w:r>
      <w:r w:rsidR="001754FB" w:rsidRPr="0068593C">
        <w:t>3</w:t>
      </w:r>
      <w:r w:rsidRPr="0068593C">
        <w:t xml:space="preserve"> mokytojų ekspertai.</w:t>
      </w:r>
      <w:r w:rsidRPr="00233B85">
        <w:t xml:space="preserve"> </w:t>
      </w:r>
    </w:p>
    <w:p w:rsidR="00E2562B" w:rsidRDefault="00E2562B" w:rsidP="00E2562B">
      <w:pPr>
        <w:tabs>
          <w:tab w:val="left" w:pos="840"/>
        </w:tabs>
        <w:spacing w:line="360" w:lineRule="auto"/>
        <w:rPr>
          <w:i/>
          <w:sz w:val="20"/>
          <w:szCs w:val="20"/>
        </w:rPr>
      </w:pPr>
    </w:p>
    <w:p w:rsidR="00E2562B" w:rsidRPr="0068593C" w:rsidRDefault="00E2562B" w:rsidP="00E2562B">
      <w:pPr>
        <w:tabs>
          <w:tab w:val="left" w:pos="840"/>
        </w:tabs>
        <w:spacing w:line="360" w:lineRule="auto"/>
        <w:jc w:val="right"/>
        <w:rPr>
          <w:b/>
          <w:i/>
          <w:sz w:val="20"/>
          <w:szCs w:val="20"/>
        </w:rPr>
      </w:pPr>
      <w:r w:rsidRPr="0068593C">
        <w:rPr>
          <w:b/>
          <w:i/>
          <w:sz w:val="20"/>
          <w:szCs w:val="20"/>
        </w:rPr>
        <w:t>1</w:t>
      </w:r>
      <w:r w:rsidR="0068593C" w:rsidRPr="0068593C">
        <w:rPr>
          <w:b/>
          <w:i/>
          <w:sz w:val="20"/>
          <w:szCs w:val="20"/>
        </w:rPr>
        <w:t>3</w:t>
      </w:r>
      <w:r w:rsidRPr="0068593C">
        <w:rPr>
          <w:b/>
          <w:i/>
          <w:sz w:val="20"/>
          <w:szCs w:val="20"/>
        </w:rPr>
        <w:t xml:space="preserve"> diagrama. Aukštos kvalifikacijos (mokytojo metodininko ir mokytojo eksperto) mokytojų dalis</w:t>
      </w:r>
    </w:p>
    <w:p w:rsidR="001754FB" w:rsidRDefault="00914D63" w:rsidP="00E2562B">
      <w:pPr>
        <w:tabs>
          <w:tab w:val="left" w:pos="840"/>
        </w:tabs>
        <w:spacing w:line="360" w:lineRule="auto"/>
        <w:jc w:val="center"/>
      </w:pPr>
      <w:r w:rsidRPr="00D75C5E">
        <w:rPr>
          <w:noProof/>
          <w:lang w:eastAsia="lt-LT"/>
        </w:rPr>
        <w:drawing>
          <wp:inline distT="0" distB="0" distL="0" distR="0">
            <wp:extent cx="4724400" cy="2952750"/>
            <wp:effectExtent l="0" t="0" r="0" b="0"/>
            <wp:docPr id="12"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24400" cy="2952750"/>
                    </a:xfrm>
                    <a:prstGeom prst="rect">
                      <a:avLst/>
                    </a:prstGeom>
                    <a:noFill/>
                    <a:ln>
                      <a:noFill/>
                    </a:ln>
                  </pic:spPr>
                </pic:pic>
              </a:graphicData>
            </a:graphic>
          </wp:inline>
        </w:drawing>
      </w:r>
    </w:p>
    <w:p w:rsidR="00E2562B" w:rsidRDefault="00E2562B" w:rsidP="0070784B">
      <w:pPr>
        <w:tabs>
          <w:tab w:val="left" w:pos="840"/>
        </w:tabs>
        <w:spacing w:line="360" w:lineRule="auto"/>
        <w:jc w:val="both"/>
        <w:rPr>
          <w:color w:val="7030A0"/>
        </w:rPr>
      </w:pPr>
      <w:r w:rsidRPr="007B5415">
        <w:rPr>
          <w:b/>
        </w:rPr>
        <w:tab/>
      </w:r>
      <w:r w:rsidRPr="007B5415">
        <w:rPr>
          <w:b/>
        </w:rPr>
        <w:tab/>
      </w:r>
      <w:r>
        <w:t xml:space="preserve"> </w:t>
      </w:r>
      <w:r w:rsidRPr="00615E95">
        <w:rPr>
          <w:color w:val="7030A0"/>
        </w:rPr>
        <w:tab/>
      </w:r>
    </w:p>
    <w:p w:rsidR="00E2562B" w:rsidRDefault="00E2562B" w:rsidP="00E2562B">
      <w:pPr>
        <w:tabs>
          <w:tab w:val="left" w:pos="840"/>
        </w:tabs>
        <w:jc w:val="center"/>
        <w:rPr>
          <w:b/>
        </w:rPr>
      </w:pPr>
      <w:r>
        <w:rPr>
          <w:b/>
        </w:rPr>
        <w:t>III SKYRIUS</w:t>
      </w:r>
    </w:p>
    <w:p w:rsidR="00E2562B" w:rsidRDefault="00E2562B" w:rsidP="00E2562B">
      <w:pPr>
        <w:tabs>
          <w:tab w:val="left" w:pos="840"/>
        </w:tabs>
        <w:jc w:val="center"/>
        <w:rPr>
          <w:b/>
        </w:rPr>
      </w:pPr>
      <w:r w:rsidRPr="00E44B6E">
        <w:rPr>
          <w:b/>
        </w:rPr>
        <w:t xml:space="preserve">RAJONO BENDROJO UGDYMO MOKYKLŲ </w:t>
      </w:r>
      <w:r w:rsidR="0004516C">
        <w:rPr>
          <w:b/>
        </w:rPr>
        <w:t xml:space="preserve">IR JŲ SKYRIŲ </w:t>
      </w:r>
      <w:r w:rsidRPr="00E44B6E">
        <w:rPr>
          <w:b/>
        </w:rPr>
        <w:t>PERSPEKTYVA</w:t>
      </w:r>
      <w:r w:rsidR="00656E41">
        <w:rPr>
          <w:b/>
        </w:rPr>
        <w:t xml:space="preserve"> 2021–2024 MOKSLO</w:t>
      </w:r>
      <w:r>
        <w:rPr>
          <w:b/>
        </w:rPr>
        <w:t xml:space="preserve"> METAIS</w:t>
      </w:r>
    </w:p>
    <w:p w:rsidR="00E2562B" w:rsidRDefault="00E2562B" w:rsidP="00A07B82">
      <w:pPr>
        <w:rPr>
          <w:b/>
          <w:i/>
          <w:sz w:val="20"/>
          <w:szCs w:val="20"/>
        </w:rPr>
      </w:pPr>
    </w:p>
    <w:p w:rsidR="00E2562B" w:rsidRDefault="00E2562B" w:rsidP="00E2562B">
      <w:pPr>
        <w:jc w:val="right"/>
        <w:rPr>
          <w:b/>
          <w:i/>
          <w:sz w:val="20"/>
          <w:szCs w:val="20"/>
        </w:rPr>
      </w:pPr>
    </w:p>
    <w:p w:rsidR="00E2562B" w:rsidRDefault="00B00AB4" w:rsidP="00E2562B">
      <w:pPr>
        <w:jc w:val="right"/>
        <w:rPr>
          <w:b/>
          <w:i/>
          <w:sz w:val="20"/>
          <w:szCs w:val="20"/>
        </w:rPr>
      </w:pPr>
      <w:r>
        <w:rPr>
          <w:b/>
          <w:i/>
          <w:sz w:val="20"/>
          <w:szCs w:val="20"/>
        </w:rPr>
        <w:t>1</w:t>
      </w:r>
      <w:r w:rsidR="00D32D3A">
        <w:rPr>
          <w:b/>
          <w:i/>
          <w:sz w:val="20"/>
          <w:szCs w:val="20"/>
        </w:rPr>
        <w:t>8</w:t>
      </w:r>
      <w:r w:rsidR="00E2562B" w:rsidRPr="006712B9">
        <w:rPr>
          <w:b/>
          <w:i/>
          <w:sz w:val="20"/>
          <w:szCs w:val="20"/>
        </w:rPr>
        <w:t xml:space="preserve"> lentelė. Anykščių r. Kavarsko pagrindinė mokykla-daugiafunkcis centras</w:t>
      </w:r>
    </w:p>
    <w:p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238"/>
        <w:gridCol w:w="1960"/>
      </w:tblGrid>
      <w:tr w:rsidR="0004516C" w:rsidRPr="00A21FCB" w:rsidTr="00FA39BF">
        <w:tc>
          <w:tcPr>
            <w:tcW w:w="954" w:type="dxa"/>
            <w:shd w:val="clear" w:color="auto" w:fill="auto"/>
          </w:tcPr>
          <w:p w:rsidR="0004516C" w:rsidRPr="00A21FCB" w:rsidRDefault="0004516C" w:rsidP="00742DDE">
            <w:pPr>
              <w:jc w:val="center"/>
            </w:pPr>
            <w:r w:rsidRPr="00A21FCB">
              <w:t>Klasė</w:t>
            </w:r>
          </w:p>
        </w:tc>
        <w:tc>
          <w:tcPr>
            <w:tcW w:w="2238" w:type="dxa"/>
            <w:shd w:val="clear" w:color="auto" w:fill="auto"/>
          </w:tcPr>
          <w:p w:rsidR="0004516C" w:rsidRPr="00A21FCB" w:rsidRDefault="0004516C" w:rsidP="00742DDE">
            <w:pPr>
              <w:jc w:val="center"/>
            </w:pPr>
            <w:r w:rsidRPr="00A21FCB">
              <w:t>20</w:t>
            </w:r>
            <w:r>
              <w:t>2</w:t>
            </w:r>
            <w:r w:rsidRPr="00A21FCB">
              <w:t>1–20</w:t>
            </w:r>
            <w:r>
              <w:t>22</w:t>
            </w:r>
          </w:p>
          <w:p w:rsidR="0004516C" w:rsidRPr="00A21FCB" w:rsidRDefault="0004516C" w:rsidP="00742DDE">
            <w:pPr>
              <w:jc w:val="center"/>
            </w:pPr>
            <w:r w:rsidRPr="00A21FCB">
              <w:t>m. m.</w:t>
            </w:r>
          </w:p>
        </w:tc>
        <w:tc>
          <w:tcPr>
            <w:tcW w:w="2238" w:type="dxa"/>
            <w:shd w:val="clear" w:color="auto" w:fill="auto"/>
          </w:tcPr>
          <w:p w:rsidR="0004516C" w:rsidRPr="00A21FCB" w:rsidRDefault="0004516C" w:rsidP="00742DDE">
            <w:pPr>
              <w:jc w:val="center"/>
            </w:pPr>
            <w:r w:rsidRPr="00A21FCB">
              <w:t>20</w:t>
            </w:r>
            <w:r>
              <w:t>22</w:t>
            </w:r>
            <w:r w:rsidRPr="00A21FCB">
              <w:t>–20</w:t>
            </w:r>
            <w:r>
              <w:t>23</w:t>
            </w:r>
          </w:p>
          <w:p w:rsidR="0004516C" w:rsidRPr="00A21FCB" w:rsidRDefault="0004516C" w:rsidP="00742DDE">
            <w:pPr>
              <w:jc w:val="center"/>
            </w:pPr>
            <w:r w:rsidRPr="00A21FCB">
              <w:t>m. m.</w:t>
            </w:r>
          </w:p>
        </w:tc>
        <w:tc>
          <w:tcPr>
            <w:tcW w:w="2238" w:type="dxa"/>
            <w:shd w:val="clear" w:color="auto" w:fill="auto"/>
          </w:tcPr>
          <w:p w:rsidR="0004516C" w:rsidRPr="00A21FCB" w:rsidRDefault="0004516C" w:rsidP="00742DDE">
            <w:pPr>
              <w:jc w:val="center"/>
            </w:pPr>
            <w:r w:rsidRPr="00A21FCB">
              <w:t>20</w:t>
            </w:r>
            <w:r>
              <w:t>23</w:t>
            </w:r>
            <w:r w:rsidRPr="00A21FCB">
              <w:t>–20</w:t>
            </w:r>
            <w:r>
              <w:t>24</w:t>
            </w:r>
          </w:p>
          <w:p w:rsidR="0004516C" w:rsidRPr="00A21FCB" w:rsidRDefault="0004516C" w:rsidP="00742DDE">
            <w:pPr>
              <w:jc w:val="center"/>
            </w:pPr>
            <w:r w:rsidRPr="00A21FCB">
              <w:t>m. m.</w:t>
            </w:r>
          </w:p>
        </w:tc>
        <w:tc>
          <w:tcPr>
            <w:tcW w:w="1960" w:type="dxa"/>
            <w:shd w:val="clear" w:color="auto" w:fill="auto"/>
          </w:tcPr>
          <w:p w:rsidR="0004516C" w:rsidRPr="00A21FCB" w:rsidRDefault="0004516C" w:rsidP="00742DDE">
            <w:pPr>
              <w:jc w:val="center"/>
            </w:pPr>
            <w:r w:rsidRPr="00A21FCB">
              <w:t>20</w:t>
            </w:r>
            <w:r>
              <w:t>24</w:t>
            </w:r>
            <w:r w:rsidRPr="00A21FCB">
              <w:t>–202</w:t>
            </w:r>
            <w:r>
              <w:t>5</w:t>
            </w:r>
          </w:p>
          <w:p w:rsidR="0004516C" w:rsidRPr="00A21FCB" w:rsidRDefault="0004516C" w:rsidP="00742DDE">
            <w:pPr>
              <w:jc w:val="center"/>
            </w:pPr>
            <w:r w:rsidRPr="00A21FCB">
              <w:t>m. m.</w:t>
            </w:r>
          </w:p>
        </w:tc>
      </w:tr>
      <w:tr w:rsidR="0004516C" w:rsidRPr="00A21FCB" w:rsidTr="00FA39BF">
        <w:tc>
          <w:tcPr>
            <w:tcW w:w="954" w:type="dxa"/>
            <w:shd w:val="clear" w:color="auto" w:fill="auto"/>
          </w:tcPr>
          <w:p w:rsidR="0004516C" w:rsidRPr="00A21FCB" w:rsidRDefault="0004516C" w:rsidP="00742DDE">
            <w:pPr>
              <w:jc w:val="center"/>
            </w:pPr>
            <w:r w:rsidRPr="00A21FCB">
              <w:t>1</w:t>
            </w:r>
          </w:p>
        </w:tc>
        <w:tc>
          <w:tcPr>
            <w:tcW w:w="2238" w:type="dxa"/>
            <w:shd w:val="clear" w:color="auto" w:fill="auto"/>
          </w:tcPr>
          <w:p w:rsidR="0004516C" w:rsidRPr="00A21FCB" w:rsidRDefault="006A3C0C" w:rsidP="00742DDE">
            <w:pPr>
              <w:jc w:val="center"/>
            </w:pPr>
            <w:r>
              <w:t>13</w:t>
            </w:r>
          </w:p>
        </w:tc>
        <w:tc>
          <w:tcPr>
            <w:tcW w:w="2238" w:type="dxa"/>
            <w:shd w:val="clear" w:color="auto" w:fill="auto"/>
          </w:tcPr>
          <w:p w:rsidR="0004516C" w:rsidRPr="00A21FCB" w:rsidRDefault="006A3C0C" w:rsidP="00742DDE">
            <w:pPr>
              <w:jc w:val="center"/>
            </w:pPr>
            <w:r>
              <w:t>11</w:t>
            </w:r>
          </w:p>
        </w:tc>
        <w:tc>
          <w:tcPr>
            <w:tcW w:w="2238" w:type="dxa"/>
            <w:shd w:val="clear" w:color="auto" w:fill="auto"/>
          </w:tcPr>
          <w:p w:rsidR="0004516C" w:rsidRPr="00A21FCB" w:rsidRDefault="006A3C0C" w:rsidP="00742DDE">
            <w:pPr>
              <w:jc w:val="center"/>
            </w:pPr>
            <w:r>
              <w:t>12</w:t>
            </w:r>
          </w:p>
        </w:tc>
        <w:tc>
          <w:tcPr>
            <w:tcW w:w="1960" w:type="dxa"/>
            <w:shd w:val="clear" w:color="auto" w:fill="auto"/>
          </w:tcPr>
          <w:p w:rsidR="0004516C" w:rsidRPr="00A21FCB" w:rsidRDefault="006A3C0C" w:rsidP="00742DDE">
            <w:pPr>
              <w:jc w:val="center"/>
            </w:pPr>
            <w:r>
              <w:t>12</w:t>
            </w:r>
          </w:p>
        </w:tc>
      </w:tr>
      <w:tr w:rsidR="0004516C" w:rsidRPr="00A21FCB" w:rsidTr="00FA39BF">
        <w:tc>
          <w:tcPr>
            <w:tcW w:w="954" w:type="dxa"/>
            <w:shd w:val="clear" w:color="auto" w:fill="auto"/>
          </w:tcPr>
          <w:p w:rsidR="0004516C" w:rsidRPr="00A21FCB" w:rsidRDefault="0004516C" w:rsidP="00742DDE">
            <w:pPr>
              <w:jc w:val="center"/>
            </w:pPr>
            <w:r w:rsidRPr="00A21FCB">
              <w:t>2</w:t>
            </w:r>
          </w:p>
        </w:tc>
        <w:tc>
          <w:tcPr>
            <w:tcW w:w="2238" w:type="dxa"/>
            <w:shd w:val="clear" w:color="auto" w:fill="auto"/>
          </w:tcPr>
          <w:p w:rsidR="0004516C" w:rsidRPr="00A21FCB" w:rsidRDefault="006A3C0C" w:rsidP="00742DDE">
            <w:pPr>
              <w:jc w:val="center"/>
            </w:pPr>
            <w:r>
              <w:t>10</w:t>
            </w:r>
          </w:p>
        </w:tc>
        <w:tc>
          <w:tcPr>
            <w:tcW w:w="2238" w:type="dxa"/>
            <w:shd w:val="clear" w:color="auto" w:fill="auto"/>
          </w:tcPr>
          <w:p w:rsidR="0004516C" w:rsidRPr="00A21FCB" w:rsidRDefault="006A3C0C" w:rsidP="00742DDE">
            <w:pPr>
              <w:jc w:val="center"/>
            </w:pPr>
            <w:r>
              <w:t>13</w:t>
            </w:r>
          </w:p>
        </w:tc>
        <w:tc>
          <w:tcPr>
            <w:tcW w:w="2238" w:type="dxa"/>
            <w:shd w:val="clear" w:color="auto" w:fill="auto"/>
          </w:tcPr>
          <w:p w:rsidR="0004516C" w:rsidRPr="00A21FCB" w:rsidRDefault="006A3C0C" w:rsidP="00742DDE">
            <w:pPr>
              <w:jc w:val="center"/>
            </w:pPr>
            <w:r>
              <w:t>11</w:t>
            </w:r>
          </w:p>
        </w:tc>
        <w:tc>
          <w:tcPr>
            <w:tcW w:w="1960" w:type="dxa"/>
            <w:shd w:val="clear" w:color="auto" w:fill="auto"/>
          </w:tcPr>
          <w:p w:rsidR="0004516C" w:rsidRPr="00A21FCB" w:rsidRDefault="006A3C0C" w:rsidP="00742DDE">
            <w:pPr>
              <w:jc w:val="center"/>
            </w:pPr>
            <w:r>
              <w:t>12</w:t>
            </w:r>
          </w:p>
        </w:tc>
      </w:tr>
      <w:tr w:rsidR="0004516C" w:rsidRPr="00A21FCB" w:rsidTr="00FA39BF">
        <w:tc>
          <w:tcPr>
            <w:tcW w:w="954" w:type="dxa"/>
            <w:shd w:val="clear" w:color="auto" w:fill="auto"/>
          </w:tcPr>
          <w:p w:rsidR="0004516C" w:rsidRPr="00A21FCB" w:rsidRDefault="0004516C" w:rsidP="00742DDE">
            <w:pPr>
              <w:jc w:val="center"/>
            </w:pPr>
            <w:r w:rsidRPr="00A21FCB">
              <w:t>3</w:t>
            </w:r>
          </w:p>
        </w:tc>
        <w:tc>
          <w:tcPr>
            <w:tcW w:w="2238" w:type="dxa"/>
            <w:shd w:val="clear" w:color="auto" w:fill="auto"/>
          </w:tcPr>
          <w:p w:rsidR="0004516C" w:rsidRPr="00A21FCB" w:rsidRDefault="006A3C0C" w:rsidP="00742DDE">
            <w:pPr>
              <w:jc w:val="center"/>
            </w:pPr>
            <w:r>
              <w:t>9</w:t>
            </w:r>
          </w:p>
        </w:tc>
        <w:tc>
          <w:tcPr>
            <w:tcW w:w="2238" w:type="dxa"/>
            <w:shd w:val="clear" w:color="auto" w:fill="auto"/>
          </w:tcPr>
          <w:p w:rsidR="0004516C" w:rsidRPr="00A21FCB" w:rsidRDefault="006A3C0C" w:rsidP="00742DDE">
            <w:pPr>
              <w:jc w:val="center"/>
            </w:pPr>
            <w:r>
              <w:t>10</w:t>
            </w:r>
          </w:p>
        </w:tc>
        <w:tc>
          <w:tcPr>
            <w:tcW w:w="2238" w:type="dxa"/>
            <w:shd w:val="clear" w:color="auto" w:fill="auto"/>
          </w:tcPr>
          <w:p w:rsidR="0004516C" w:rsidRPr="00A21FCB" w:rsidRDefault="006A3C0C" w:rsidP="00742DDE">
            <w:pPr>
              <w:jc w:val="center"/>
            </w:pPr>
            <w:r>
              <w:t>13</w:t>
            </w:r>
          </w:p>
        </w:tc>
        <w:tc>
          <w:tcPr>
            <w:tcW w:w="1960" w:type="dxa"/>
            <w:shd w:val="clear" w:color="auto" w:fill="auto"/>
          </w:tcPr>
          <w:p w:rsidR="0004516C" w:rsidRPr="00A21FCB" w:rsidRDefault="006A3C0C" w:rsidP="00742DDE">
            <w:pPr>
              <w:jc w:val="center"/>
            </w:pPr>
            <w:r>
              <w:t>11</w:t>
            </w:r>
          </w:p>
        </w:tc>
      </w:tr>
      <w:tr w:rsidR="0004516C" w:rsidRPr="00A21FCB" w:rsidTr="00FA39BF">
        <w:tc>
          <w:tcPr>
            <w:tcW w:w="954" w:type="dxa"/>
            <w:shd w:val="clear" w:color="auto" w:fill="auto"/>
          </w:tcPr>
          <w:p w:rsidR="0004516C" w:rsidRPr="00A21FCB" w:rsidRDefault="0004516C" w:rsidP="00742DDE">
            <w:pPr>
              <w:jc w:val="center"/>
            </w:pPr>
            <w:r w:rsidRPr="00A21FCB">
              <w:t>4</w:t>
            </w:r>
          </w:p>
        </w:tc>
        <w:tc>
          <w:tcPr>
            <w:tcW w:w="2238" w:type="dxa"/>
            <w:shd w:val="clear" w:color="auto" w:fill="auto"/>
          </w:tcPr>
          <w:p w:rsidR="0004516C" w:rsidRPr="00A21FCB" w:rsidRDefault="006A3C0C" w:rsidP="00742DDE">
            <w:pPr>
              <w:jc w:val="center"/>
            </w:pPr>
            <w:r>
              <w:t>10</w:t>
            </w:r>
          </w:p>
        </w:tc>
        <w:tc>
          <w:tcPr>
            <w:tcW w:w="2238" w:type="dxa"/>
            <w:shd w:val="clear" w:color="auto" w:fill="auto"/>
          </w:tcPr>
          <w:p w:rsidR="0004516C" w:rsidRPr="00A21FCB" w:rsidRDefault="006A3C0C" w:rsidP="00742DDE">
            <w:pPr>
              <w:jc w:val="center"/>
            </w:pPr>
            <w:r>
              <w:t>9</w:t>
            </w:r>
          </w:p>
        </w:tc>
        <w:tc>
          <w:tcPr>
            <w:tcW w:w="2238" w:type="dxa"/>
            <w:shd w:val="clear" w:color="auto" w:fill="auto"/>
          </w:tcPr>
          <w:p w:rsidR="0004516C" w:rsidRPr="00A21FCB" w:rsidRDefault="006A3C0C" w:rsidP="00742DDE">
            <w:pPr>
              <w:jc w:val="center"/>
            </w:pPr>
            <w:r>
              <w:t>10</w:t>
            </w:r>
          </w:p>
        </w:tc>
        <w:tc>
          <w:tcPr>
            <w:tcW w:w="1960" w:type="dxa"/>
            <w:shd w:val="clear" w:color="auto" w:fill="auto"/>
          </w:tcPr>
          <w:p w:rsidR="0004516C" w:rsidRPr="00A21FCB" w:rsidRDefault="006A3C0C" w:rsidP="00742DDE">
            <w:pPr>
              <w:jc w:val="center"/>
            </w:pPr>
            <w:r>
              <w:t>13</w:t>
            </w:r>
          </w:p>
        </w:tc>
      </w:tr>
      <w:tr w:rsidR="0004516C" w:rsidRPr="00A21FCB" w:rsidTr="00FA39BF">
        <w:tc>
          <w:tcPr>
            <w:tcW w:w="954" w:type="dxa"/>
            <w:shd w:val="clear" w:color="auto" w:fill="auto"/>
          </w:tcPr>
          <w:p w:rsidR="0004516C" w:rsidRPr="00A21FCB" w:rsidRDefault="0004516C" w:rsidP="00742DDE">
            <w:pPr>
              <w:jc w:val="center"/>
            </w:pPr>
            <w:r w:rsidRPr="00A21FCB">
              <w:t>5</w:t>
            </w:r>
          </w:p>
        </w:tc>
        <w:tc>
          <w:tcPr>
            <w:tcW w:w="2238" w:type="dxa"/>
            <w:shd w:val="clear" w:color="auto" w:fill="auto"/>
          </w:tcPr>
          <w:p w:rsidR="0004516C" w:rsidRPr="00A21FCB" w:rsidRDefault="00D6130B" w:rsidP="00742DDE">
            <w:pPr>
              <w:jc w:val="center"/>
            </w:pPr>
            <w:r>
              <w:t>12</w:t>
            </w:r>
          </w:p>
        </w:tc>
        <w:tc>
          <w:tcPr>
            <w:tcW w:w="2238" w:type="dxa"/>
            <w:shd w:val="clear" w:color="auto" w:fill="auto"/>
          </w:tcPr>
          <w:p w:rsidR="0004516C" w:rsidRPr="00A21FCB" w:rsidRDefault="006A3C0C" w:rsidP="00742DDE">
            <w:pPr>
              <w:jc w:val="center"/>
            </w:pPr>
            <w:r>
              <w:t>10</w:t>
            </w:r>
          </w:p>
        </w:tc>
        <w:tc>
          <w:tcPr>
            <w:tcW w:w="2238" w:type="dxa"/>
            <w:shd w:val="clear" w:color="auto" w:fill="auto"/>
          </w:tcPr>
          <w:p w:rsidR="0004516C" w:rsidRPr="00A21FCB" w:rsidRDefault="006A3C0C" w:rsidP="00742DDE">
            <w:pPr>
              <w:jc w:val="center"/>
            </w:pPr>
            <w:r>
              <w:t>9</w:t>
            </w:r>
          </w:p>
        </w:tc>
        <w:tc>
          <w:tcPr>
            <w:tcW w:w="1960" w:type="dxa"/>
            <w:shd w:val="clear" w:color="auto" w:fill="auto"/>
          </w:tcPr>
          <w:p w:rsidR="0004516C" w:rsidRPr="00A21FCB" w:rsidRDefault="006A3C0C" w:rsidP="00742DDE">
            <w:pPr>
              <w:jc w:val="center"/>
            </w:pPr>
            <w:r>
              <w:t>10</w:t>
            </w:r>
          </w:p>
        </w:tc>
      </w:tr>
      <w:tr w:rsidR="0004516C" w:rsidRPr="00A21FCB" w:rsidTr="00FA39BF">
        <w:tc>
          <w:tcPr>
            <w:tcW w:w="954" w:type="dxa"/>
            <w:shd w:val="clear" w:color="auto" w:fill="auto"/>
          </w:tcPr>
          <w:p w:rsidR="0004516C" w:rsidRPr="00A21FCB" w:rsidRDefault="0004516C" w:rsidP="00742DDE">
            <w:pPr>
              <w:jc w:val="center"/>
            </w:pPr>
            <w:r w:rsidRPr="00A21FCB">
              <w:t>6</w:t>
            </w:r>
          </w:p>
        </w:tc>
        <w:tc>
          <w:tcPr>
            <w:tcW w:w="2238" w:type="dxa"/>
            <w:shd w:val="clear" w:color="auto" w:fill="auto"/>
          </w:tcPr>
          <w:p w:rsidR="0004516C" w:rsidRPr="00A21FCB" w:rsidRDefault="006A3C0C" w:rsidP="00742DDE">
            <w:pPr>
              <w:jc w:val="center"/>
            </w:pPr>
            <w:r>
              <w:t>8</w:t>
            </w:r>
          </w:p>
        </w:tc>
        <w:tc>
          <w:tcPr>
            <w:tcW w:w="2238" w:type="dxa"/>
            <w:shd w:val="clear" w:color="auto" w:fill="auto"/>
          </w:tcPr>
          <w:p w:rsidR="0004516C" w:rsidRPr="00A21FCB" w:rsidRDefault="00D6130B" w:rsidP="00742DDE">
            <w:pPr>
              <w:jc w:val="center"/>
            </w:pPr>
            <w:r>
              <w:t>12</w:t>
            </w:r>
          </w:p>
        </w:tc>
        <w:tc>
          <w:tcPr>
            <w:tcW w:w="2238" w:type="dxa"/>
            <w:shd w:val="clear" w:color="auto" w:fill="auto"/>
          </w:tcPr>
          <w:p w:rsidR="0004516C" w:rsidRPr="00A21FCB" w:rsidRDefault="006A3C0C" w:rsidP="00742DDE">
            <w:pPr>
              <w:jc w:val="center"/>
            </w:pPr>
            <w:r>
              <w:t>10</w:t>
            </w:r>
          </w:p>
        </w:tc>
        <w:tc>
          <w:tcPr>
            <w:tcW w:w="1960" w:type="dxa"/>
            <w:shd w:val="clear" w:color="auto" w:fill="auto"/>
          </w:tcPr>
          <w:p w:rsidR="0004516C" w:rsidRPr="00A21FCB" w:rsidRDefault="006A3C0C" w:rsidP="00742DDE">
            <w:pPr>
              <w:jc w:val="center"/>
            </w:pPr>
            <w:r>
              <w:t>9</w:t>
            </w:r>
          </w:p>
        </w:tc>
      </w:tr>
      <w:tr w:rsidR="0004516C" w:rsidRPr="00A21FCB" w:rsidTr="00FA39BF">
        <w:tc>
          <w:tcPr>
            <w:tcW w:w="954" w:type="dxa"/>
            <w:shd w:val="clear" w:color="auto" w:fill="auto"/>
          </w:tcPr>
          <w:p w:rsidR="0004516C" w:rsidRPr="00A21FCB" w:rsidRDefault="0004516C" w:rsidP="00742DDE">
            <w:pPr>
              <w:jc w:val="center"/>
            </w:pPr>
            <w:r w:rsidRPr="00A21FCB">
              <w:t>7</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8</w:t>
            </w:r>
          </w:p>
        </w:tc>
        <w:tc>
          <w:tcPr>
            <w:tcW w:w="2238" w:type="dxa"/>
            <w:shd w:val="clear" w:color="auto" w:fill="auto"/>
          </w:tcPr>
          <w:p w:rsidR="0004516C" w:rsidRPr="00A21FCB" w:rsidRDefault="00D6130B" w:rsidP="00742DDE">
            <w:pPr>
              <w:jc w:val="center"/>
            </w:pPr>
            <w:r>
              <w:t>12</w:t>
            </w:r>
          </w:p>
        </w:tc>
        <w:tc>
          <w:tcPr>
            <w:tcW w:w="1960" w:type="dxa"/>
            <w:shd w:val="clear" w:color="auto" w:fill="auto"/>
          </w:tcPr>
          <w:p w:rsidR="0004516C" w:rsidRPr="00A21FCB" w:rsidRDefault="006A3C0C" w:rsidP="00742DDE">
            <w:pPr>
              <w:jc w:val="center"/>
            </w:pPr>
            <w:r>
              <w:t>10</w:t>
            </w:r>
          </w:p>
        </w:tc>
      </w:tr>
      <w:tr w:rsidR="0004516C" w:rsidRPr="00A21FCB" w:rsidTr="00FA39BF">
        <w:tc>
          <w:tcPr>
            <w:tcW w:w="954" w:type="dxa"/>
            <w:shd w:val="clear" w:color="auto" w:fill="auto"/>
          </w:tcPr>
          <w:p w:rsidR="0004516C" w:rsidRPr="00A21FCB" w:rsidRDefault="0004516C" w:rsidP="00742DDE">
            <w:pPr>
              <w:jc w:val="center"/>
            </w:pPr>
            <w:r w:rsidRPr="00A21FCB">
              <w:t>8</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8</w:t>
            </w:r>
          </w:p>
        </w:tc>
        <w:tc>
          <w:tcPr>
            <w:tcW w:w="1960" w:type="dxa"/>
            <w:shd w:val="clear" w:color="auto" w:fill="auto"/>
          </w:tcPr>
          <w:p w:rsidR="0004516C" w:rsidRPr="00A21FCB" w:rsidRDefault="00D6130B" w:rsidP="00742DDE">
            <w:pPr>
              <w:jc w:val="center"/>
            </w:pPr>
            <w:r>
              <w:t>12</w:t>
            </w:r>
          </w:p>
        </w:tc>
      </w:tr>
      <w:tr w:rsidR="0004516C" w:rsidRPr="00A21FCB" w:rsidTr="00FA39BF">
        <w:tc>
          <w:tcPr>
            <w:tcW w:w="954" w:type="dxa"/>
            <w:shd w:val="clear" w:color="auto" w:fill="auto"/>
          </w:tcPr>
          <w:p w:rsidR="0004516C" w:rsidRPr="00A21FCB" w:rsidRDefault="0004516C" w:rsidP="00742DDE">
            <w:pPr>
              <w:jc w:val="center"/>
            </w:pPr>
            <w:r w:rsidRPr="00A21FCB">
              <w:t>9</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15</w:t>
            </w:r>
          </w:p>
        </w:tc>
        <w:tc>
          <w:tcPr>
            <w:tcW w:w="1960" w:type="dxa"/>
            <w:shd w:val="clear" w:color="auto" w:fill="auto"/>
          </w:tcPr>
          <w:p w:rsidR="0004516C" w:rsidRPr="00A21FCB" w:rsidRDefault="006A3C0C" w:rsidP="00742DDE">
            <w:pPr>
              <w:jc w:val="center"/>
            </w:pPr>
            <w:r>
              <w:t>8</w:t>
            </w:r>
          </w:p>
        </w:tc>
      </w:tr>
      <w:tr w:rsidR="0004516C" w:rsidRPr="00A21FCB" w:rsidTr="00FA39BF">
        <w:tc>
          <w:tcPr>
            <w:tcW w:w="954" w:type="dxa"/>
            <w:shd w:val="clear" w:color="auto" w:fill="auto"/>
          </w:tcPr>
          <w:p w:rsidR="0004516C" w:rsidRPr="00A21FCB" w:rsidRDefault="0004516C" w:rsidP="00742DDE">
            <w:pPr>
              <w:jc w:val="center"/>
            </w:pPr>
            <w:r w:rsidRPr="00A21FCB">
              <w:t>10</w:t>
            </w:r>
          </w:p>
        </w:tc>
        <w:tc>
          <w:tcPr>
            <w:tcW w:w="2238" w:type="dxa"/>
            <w:shd w:val="clear" w:color="auto" w:fill="auto"/>
          </w:tcPr>
          <w:p w:rsidR="0004516C" w:rsidRPr="00A21FCB" w:rsidRDefault="006A3C0C" w:rsidP="00742DDE">
            <w:pPr>
              <w:jc w:val="center"/>
            </w:pPr>
            <w:r>
              <w:t>11</w:t>
            </w:r>
          </w:p>
        </w:tc>
        <w:tc>
          <w:tcPr>
            <w:tcW w:w="2238" w:type="dxa"/>
            <w:shd w:val="clear" w:color="auto" w:fill="auto"/>
          </w:tcPr>
          <w:p w:rsidR="0004516C" w:rsidRPr="00A21FCB" w:rsidRDefault="006A3C0C" w:rsidP="00742DDE">
            <w:pPr>
              <w:jc w:val="center"/>
            </w:pPr>
            <w:r>
              <w:t>15</w:t>
            </w:r>
          </w:p>
        </w:tc>
        <w:tc>
          <w:tcPr>
            <w:tcW w:w="2238" w:type="dxa"/>
            <w:shd w:val="clear" w:color="auto" w:fill="auto"/>
          </w:tcPr>
          <w:p w:rsidR="0004516C" w:rsidRPr="00A21FCB" w:rsidRDefault="006A3C0C" w:rsidP="00742DDE">
            <w:pPr>
              <w:jc w:val="center"/>
            </w:pPr>
            <w:r>
              <w:t>15</w:t>
            </w:r>
          </w:p>
        </w:tc>
        <w:tc>
          <w:tcPr>
            <w:tcW w:w="1960" w:type="dxa"/>
            <w:shd w:val="clear" w:color="auto" w:fill="auto"/>
          </w:tcPr>
          <w:p w:rsidR="0004516C" w:rsidRPr="00A21FCB" w:rsidRDefault="006A3C0C" w:rsidP="00742DDE">
            <w:pPr>
              <w:jc w:val="center"/>
            </w:pPr>
            <w:r>
              <w:t>15</w:t>
            </w:r>
          </w:p>
        </w:tc>
      </w:tr>
      <w:tr w:rsidR="0004516C" w:rsidRPr="00A21FCB" w:rsidTr="00FA39BF">
        <w:tc>
          <w:tcPr>
            <w:tcW w:w="954" w:type="dxa"/>
            <w:shd w:val="clear" w:color="auto" w:fill="auto"/>
          </w:tcPr>
          <w:p w:rsidR="0004516C" w:rsidRPr="00A21FCB" w:rsidRDefault="0004516C" w:rsidP="00742DDE">
            <w:pPr>
              <w:jc w:val="center"/>
            </w:pPr>
            <w:r w:rsidRPr="00A21FCB">
              <w:t>Iš viso:</w:t>
            </w:r>
          </w:p>
        </w:tc>
        <w:tc>
          <w:tcPr>
            <w:tcW w:w="2238" w:type="dxa"/>
            <w:shd w:val="clear" w:color="auto" w:fill="auto"/>
          </w:tcPr>
          <w:p w:rsidR="0004516C" w:rsidRPr="00A21FCB" w:rsidRDefault="00D6130B" w:rsidP="00742DDE">
            <w:pPr>
              <w:jc w:val="center"/>
            </w:pPr>
            <w:r>
              <w:t>118</w:t>
            </w:r>
          </w:p>
        </w:tc>
        <w:tc>
          <w:tcPr>
            <w:tcW w:w="2238" w:type="dxa"/>
            <w:shd w:val="clear" w:color="auto" w:fill="auto"/>
          </w:tcPr>
          <w:p w:rsidR="0004516C" w:rsidRPr="00A21FCB" w:rsidRDefault="00D6130B" w:rsidP="00742DDE">
            <w:pPr>
              <w:jc w:val="center"/>
            </w:pPr>
            <w:r>
              <w:t>118</w:t>
            </w:r>
          </w:p>
        </w:tc>
        <w:tc>
          <w:tcPr>
            <w:tcW w:w="2238" w:type="dxa"/>
            <w:shd w:val="clear" w:color="auto" w:fill="auto"/>
          </w:tcPr>
          <w:p w:rsidR="0004516C" w:rsidRPr="00A21FCB" w:rsidRDefault="006A3C0C" w:rsidP="00D6130B">
            <w:pPr>
              <w:jc w:val="center"/>
            </w:pPr>
            <w:r>
              <w:t>11</w:t>
            </w:r>
            <w:r w:rsidR="00D6130B">
              <w:t>5</w:t>
            </w:r>
          </w:p>
        </w:tc>
        <w:tc>
          <w:tcPr>
            <w:tcW w:w="1960" w:type="dxa"/>
            <w:shd w:val="clear" w:color="auto" w:fill="auto"/>
          </w:tcPr>
          <w:p w:rsidR="0004516C" w:rsidRPr="00A21FCB" w:rsidRDefault="006A3C0C" w:rsidP="00D6130B">
            <w:pPr>
              <w:jc w:val="center"/>
            </w:pPr>
            <w:r>
              <w:t>11</w:t>
            </w:r>
            <w:r w:rsidR="00D6130B">
              <w:t>2</w:t>
            </w:r>
          </w:p>
        </w:tc>
      </w:tr>
    </w:tbl>
    <w:p w:rsidR="00883B08" w:rsidRDefault="00883B08" w:rsidP="00E2562B">
      <w:pPr>
        <w:jc w:val="right"/>
        <w:rPr>
          <w:b/>
          <w:i/>
          <w:sz w:val="20"/>
          <w:szCs w:val="20"/>
        </w:rPr>
      </w:pPr>
    </w:p>
    <w:p w:rsidR="00E2562B" w:rsidRDefault="00B00AB4" w:rsidP="00E2562B">
      <w:pPr>
        <w:jc w:val="right"/>
        <w:rPr>
          <w:b/>
          <w:i/>
          <w:sz w:val="20"/>
          <w:szCs w:val="20"/>
        </w:rPr>
      </w:pPr>
      <w:r>
        <w:rPr>
          <w:b/>
          <w:i/>
          <w:sz w:val="20"/>
          <w:szCs w:val="20"/>
        </w:rPr>
        <w:t>1</w:t>
      </w:r>
      <w:r w:rsidR="00D32D3A">
        <w:rPr>
          <w:b/>
          <w:i/>
          <w:sz w:val="20"/>
          <w:szCs w:val="20"/>
        </w:rPr>
        <w:t>9</w:t>
      </w:r>
      <w:r w:rsidR="00E2562B" w:rsidRPr="006712B9">
        <w:rPr>
          <w:b/>
          <w:i/>
          <w:sz w:val="20"/>
          <w:szCs w:val="20"/>
        </w:rPr>
        <w:t xml:space="preserve"> lentelė. Anykščių r. Svėdasų Juozo Tumo-Vaižganto gimnazija</w:t>
      </w:r>
    </w:p>
    <w:p w:rsidR="000125C7"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38"/>
        <w:gridCol w:w="2238"/>
        <w:gridCol w:w="2377"/>
        <w:gridCol w:w="1821"/>
      </w:tblGrid>
      <w:tr w:rsidR="00E704A4" w:rsidTr="00FA39BF">
        <w:tc>
          <w:tcPr>
            <w:tcW w:w="954"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Klasė</w:t>
            </w:r>
          </w:p>
        </w:tc>
        <w:tc>
          <w:tcPr>
            <w:tcW w:w="2238"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2021–2022</w:t>
            </w:r>
          </w:p>
          <w:p w:rsidR="00E704A4" w:rsidRDefault="00E704A4" w:rsidP="006E383C">
            <w:pPr>
              <w:jc w:val="center"/>
              <w:rPr>
                <w:lang w:val="en-US"/>
              </w:rPr>
            </w:pPr>
            <w:r>
              <w:rPr>
                <w:lang w:val="en-US"/>
              </w:rPr>
              <w:t>m. m.</w:t>
            </w:r>
          </w:p>
        </w:tc>
        <w:tc>
          <w:tcPr>
            <w:tcW w:w="2238"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2022–2023</w:t>
            </w:r>
          </w:p>
          <w:p w:rsidR="00E704A4" w:rsidRDefault="00E704A4" w:rsidP="006E383C">
            <w:pPr>
              <w:jc w:val="center"/>
              <w:rPr>
                <w:lang w:val="en-US"/>
              </w:rPr>
            </w:pPr>
            <w:r>
              <w:rPr>
                <w:lang w:val="en-US"/>
              </w:rPr>
              <w:t>m. m.</w:t>
            </w:r>
          </w:p>
        </w:tc>
        <w:tc>
          <w:tcPr>
            <w:tcW w:w="2377"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2023–2024</w:t>
            </w:r>
          </w:p>
          <w:p w:rsidR="00E704A4" w:rsidRDefault="00E704A4" w:rsidP="006E383C">
            <w:pPr>
              <w:jc w:val="center"/>
              <w:rPr>
                <w:lang w:val="en-US"/>
              </w:rPr>
            </w:pPr>
            <w:r>
              <w:rPr>
                <w:lang w:val="en-US"/>
              </w:rPr>
              <w:t>m. m.</w:t>
            </w:r>
          </w:p>
        </w:tc>
        <w:tc>
          <w:tcPr>
            <w:tcW w:w="1821"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2024–2025</w:t>
            </w:r>
          </w:p>
          <w:p w:rsidR="00E704A4" w:rsidRDefault="00E704A4" w:rsidP="006E383C">
            <w:pPr>
              <w:jc w:val="center"/>
              <w:rPr>
                <w:lang w:val="en-US"/>
              </w:rPr>
            </w:pPr>
            <w:r>
              <w:rPr>
                <w:lang w:val="en-US"/>
              </w:rPr>
              <w:t>m. m.</w:t>
            </w:r>
          </w:p>
        </w:tc>
      </w:tr>
      <w:tr w:rsidR="00E704A4" w:rsidTr="00FA39BF">
        <w:tc>
          <w:tcPr>
            <w:tcW w:w="954"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1</w:t>
            </w:r>
          </w:p>
        </w:tc>
        <w:tc>
          <w:tcPr>
            <w:tcW w:w="2238" w:type="dxa"/>
            <w:tcBorders>
              <w:top w:val="single" w:sz="4" w:space="0" w:color="auto"/>
              <w:left w:val="single" w:sz="4" w:space="0" w:color="auto"/>
              <w:bottom w:val="single" w:sz="4" w:space="0" w:color="auto"/>
              <w:right w:val="single" w:sz="4" w:space="0" w:color="auto"/>
            </w:tcBorders>
            <w:hideMark/>
          </w:tcPr>
          <w:p w:rsidR="00E704A4"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18</w:t>
            </w:r>
          </w:p>
        </w:tc>
        <w:tc>
          <w:tcPr>
            <w:tcW w:w="1821" w:type="dxa"/>
            <w:tcBorders>
              <w:top w:val="single" w:sz="4" w:space="0" w:color="auto"/>
              <w:left w:val="single" w:sz="4" w:space="0" w:color="auto"/>
              <w:bottom w:val="single" w:sz="4" w:space="0" w:color="auto"/>
              <w:right w:val="single" w:sz="4" w:space="0" w:color="auto"/>
            </w:tcBorders>
            <w:hideMark/>
          </w:tcPr>
          <w:p w:rsidR="00E704A4" w:rsidRDefault="00E704A4" w:rsidP="006E383C">
            <w:pPr>
              <w:jc w:val="center"/>
              <w:rPr>
                <w:lang w:val="en-US"/>
              </w:rPr>
            </w:pPr>
            <w:r>
              <w:rPr>
                <w:lang w:val="en-US"/>
              </w:rPr>
              <w:t>9</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2</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18</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3</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4</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5</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8</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6</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8</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lastRenderedPageBreak/>
              <w:t>7</w:t>
            </w:r>
          </w:p>
        </w:tc>
        <w:tc>
          <w:tcPr>
            <w:tcW w:w="2238" w:type="dxa"/>
            <w:tcBorders>
              <w:top w:val="single" w:sz="4" w:space="0" w:color="auto"/>
              <w:left w:val="single" w:sz="4" w:space="0" w:color="auto"/>
              <w:bottom w:val="single" w:sz="4" w:space="0" w:color="auto"/>
              <w:right w:val="single" w:sz="4" w:space="0" w:color="auto"/>
            </w:tcBorders>
            <w:hideMark/>
          </w:tcPr>
          <w:p w:rsidR="00D6130B" w:rsidRPr="0033788F" w:rsidRDefault="00D6130B" w:rsidP="006E383C">
            <w:pPr>
              <w:jc w:val="center"/>
              <w:rPr>
                <w:b/>
                <w:lang w:val="en-US"/>
              </w:rPr>
            </w:pPr>
            <w:r w:rsidRPr="0033788F">
              <w:rPr>
                <w:b/>
                <w:lang w:val="en-US"/>
              </w:rPr>
              <w:t>7</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8</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8</w:t>
            </w:r>
          </w:p>
        </w:tc>
        <w:tc>
          <w:tcPr>
            <w:tcW w:w="2238" w:type="dxa"/>
            <w:tcBorders>
              <w:top w:val="single" w:sz="4" w:space="0" w:color="auto"/>
              <w:left w:val="single" w:sz="4" w:space="0" w:color="auto"/>
              <w:bottom w:val="single" w:sz="4" w:space="0" w:color="auto"/>
              <w:right w:val="single" w:sz="4" w:space="0" w:color="auto"/>
            </w:tcBorders>
            <w:hideMark/>
          </w:tcPr>
          <w:p w:rsidR="00D6130B" w:rsidRPr="0033788F" w:rsidRDefault="00D6130B" w:rsidP="006E383C">
            <w:pPr>
              <w:jc w:val="center"/>
              <w:rPr>
                <w:b/>
                <w:lang w:val="en-US"/>
              </w:rPr>
            </w:pPr>
            <w:r w:rsidRPr="0033788F">
              <w:rPr>
                <w:b/>
                <w:lang w:val="en-US"/>
              </w:rPr>
              <w:t>5</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7</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9</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14</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5</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7</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9</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10</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5</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7</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11</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11</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sidRPr="0033788F">
              <w:rPr>
                <w:b/>
                <w:lang w:val="en-US"/>
              </w:rPr>
              <w:t>5</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11</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14</w:t>
            </w:r>
          </w:p>
        </w:tc>
      </w:tr>
      <w:tr w:rsidR="00D6130B" w:rsidTr="00D6130B">
        <w:tc>
          <w:tcPr>
            <w:tcW w:w="954"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Iš viso:</w:t>
            </w:r>
          </w:p>
        </w:tc>
        <w:tc>
          <w:tcPr>
            <w:tcW w:w="2238" w:type="dxa"/>
            <w:tcBorders>
              <w:top w:val="single" w:sz="4" w:space="0" w:color="auto"/>
              <w:left w:val="single" w:sz="4" w:space="0" w:color="auto"/>
              <w:bottom w:val="single" w:sz="4" w:space="0" w:color="auto"/>
              <w:right w:val="single" w:sz="4" w:space="0" w:color="auto"/>
            </w:tcBorders>
            <w:hideMark/>
          </w:tcPr>
          <w:p w:rsidR="00D6130B" w:rsidRDefault="00D6130B" w:rsidP="006E383C">
            <w:pPr>
              <w:jc w:val="center"/>
              <w:rPr>
                <w:lang w:val="en-US"/>
              </w:rPr>
            </w:pPr>
            <w:r>
              <w:rPr>
                <w:lang w:val="en-US"/>
              </w:rPr>
              <w:t>125</w:t>
            </w:r>
          </w:p>
        </w:tc>
        <w:tc>
          <w:tcPr>
            <w:tcW w:w="2238"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125</w:t>
            </w:r>
          </w:p>
        </w:tc>
        <w:tc>
          <w:tcPr>
            <w:tcW w:w="2377"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131</w:t>
            </w:r>
          </w:p>
        </w:tc>
        <w:tc>
          <w:tcPr>
            <w:tcW w:w="1821" w:type="dxa"/>
            <w:tcBorders>
              <w:top w:val="single" w:sz="4" w:space="0" w:color="auto"/>
              <w:left w:val="single" w:sz="4" w:space="0" w:color="auto"/>
              <w:bottom w:val="single" w:sz="4" w:space="0" w:color="auto"/>
              <w:right w:val="single" w:sz="4" w:space="0" w:color="auto"/>
            </w:tcBorders>
          </w:tcPr>
          <w:p w:rsidR="00D6130B" w:rsidRDefault="00D6130B" w:rsidP="006E383C">
            <w:pPr>
              <w:jc w:val="center"/>
              <w:rPr>
                <w:lang w:val="en-US"/>
              </w:rPr>
            </w:pPr>
            <w:r>
              <w:rPr>
                <w:lang w:val="en-US"/>
              </w:rPr>
              <w:t>129</w:t>
            </w:r>
          </w:p>
        </w:tc>
      </w:tr>
    </w:tbl>
    <w:p w:rsidR="00FA39BF" w:rsidRDefault="00FA39BF" w:rsidP="00E2562B">
      <w:pPr>
        <w:jc w:val="right"/>
        <w:rPr>
          <w:b/>
          <w:i/>
          <w:sz w:val="20"/>
          <w:szCs w:val="20"/>
        </w:rPr>
      </w:pPr>
    </w:p>
    <w:p w:rsidR="00E2562B" w:rsidRDefault="00D32D3A" w:rsidP="00E2562B">
      <w:pPr>
        <w:jc w:val="right"/>
        <w:rPr>
          <w:b/>
          <w:i/>
          <w:sz w:val="20"/>
          <w:szCs w:val="20"/>
        </w:rPr>
      </w:pPr>
      <w:r>
        <w:rPr>
          <w:b/>
          <w:i/>
          <w:sz w:val="20"/>
          <w:szCs w:val="20"/>
        </w:rPr>
        <w:t>20</w:t>
      </w:r>
      <w:r w:rsidR="00E2562B" w:rsidRPr="006712B9">
        <w:rPr>
          <w:b/>
          <w:i/>
          <w:sz w:val="20"/>
          <w:szCs w:val="20"/>
        </w:rPr>
        <w:t xml:space="preserve"> lentelė. Anykščių r. Troškūnų Kazio Inčiūros gimnazija</w:t>
      </w:r>
    </w:p>
    <w:p w:rsidR="000125C7" w:rsidRPr="006712B9" w:rsidRDefault="000125C7" w:rsidP="00E2562B">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2215"/>
        <w:gridCol w:w="2268"/>
        <w:gridCol w:w="2410"/>
        <w:gridCol w:w="1842"/>
      </w:tblGrid>
      <w:tr w:rsidR="0004516C" w:rsidRPr="00C56D08" w:rsidTr="00883B08">
        <w:tc>
          <w:tcPr>
            <w:tcW w:w="1012" w:type="dxa"/>
            <w:shd w:val="clear" w:color="auto" w:fill="auto"/>
          </w:tcPr>
          <w:p w:rsidR="0004516C" w:rsidRPr="00C56D08" w:rsidRDefault="0004516C" w:rsidP="00742DDE">
            <w:pPr>
              <w:jc w:val="center"/>
            </w:pPr>
            <w:r w:rsidRPr="00C56D08">
              <w:t>Klasė</w:t>
            </w:r>
          </w:p>
        </w:tc>
        <w:tc>
          <w:tcPr>
            <w:tcW w:w="2215" w:type="dxa"/>
            <w:shd w:val="clear" w:color="auto" w:fill="auto"/>
          </w:tcPr>
          <w:p w:rsidR="0004516C" w:rsidRPr="00C56D08" w:rsidRDefault="0004516C" w:rsidP="00742DDE">
            <w:pPr>
              <w:jc w:val="center"/>
            </w:pPr>
            <w:r w:rsidRPr="00C56D08">
              <w:t>20</w:t>
            </w:r>
            <w:r>
              <w:t>2</w:t>
            </w:r>
            <w:r w:rsidRPr="00C56D08">
              <w:t>1–20</w:t>
            </w:r>
            <w:r>
              <w:t>22</w:t>
            </w:r>
          </w:p>
          <w:p w:rsidR="0004516C" w:rsidRPr="00C56D08" w:rsidRDefault="0004516C" w:rsidP="00742DDE">
            <w:pPr>
              <w:jc w:val="center"/>
            </w:pPr>
            <w:r w:rsidRPr="00C56D08">
              <w:t>m. m.</w:t>
            </w:r>
          </w:p>
        </w:tc>
        <w:tc>
          <w:tcPr>
            <w:tcW w:w="2268" w:type="dxa"/>
            <w:shd w:val="clear" w:color="auto" w:fill="auto"/>
          </w:tcPr>
          <w:p w:rsidR="0004516C" w:rsidRPr="00C56D08" w:rsidRDefault="0004516C" w:rsidP="00742DDE">
            <w:pPr>
              <w:jc w:val="center"/>
            </w:pPr>
            <w:r w:rsidRPr="00C56D08">
              <w:t>20</w:t>
            </w:r>
            <w:r>
              <w:t>22</w:t>
            </w:r>
            <w:r w:rsidRPr="00C56D08">
              <w:t>–20</w:t>
            </w:r>
            <w:r>
              <w:t>23</w:t>
            </w:r>
          </w:p>
          <w:p w:rsidR="0004516C" w:rsidRPr="00C56D08" w:rsidRDefault="0004516C" w:rsidP="00742DDE">
            <w:pPr>
              <w:jc w:val="center"/>
            </w:pPr>
            <w:r w:rsidRPr="00C56D08">
              <w:t>m. m.</w:t>
            </w:r>
          </w:p>
        </w:tc>
        <w:tc>
          <w:tcPr>
            <w:tcW w:w="2410" w:type="dxa"/>
            <w:shd w:val="clear" w:color="auto" w:fill="auto"/>
          </w:tcPr>
          <w:p w:rsidR="0004516C" w:rsidRPr="00C56D08" w:rsidRDefault="0004516C" w:rsidP="00742DDE">
            <w:pPr>
              <w:jc w:val="center"/>
            </w:pPr>
            <w:r w:rsidRPr="00C56D08">
              <w:t>20</w:t>
            </w:r>
            <w:r>
              <w:t>23</w:t>
            </w:r>
            <w:r w:rsidRPr="00C56D08">
              <w:t>–20</w:t>
            </w:r>
            <w:r>
              <w:t>24</w:t>
            </w:r>
          </w:p>
          <w:p w:rsidR="0004516C" w:rsidRPr="00C56D08" w:rsidRDefault="0004516C" w:rsidP="00742DDE">
            <w:pPr>
              <w:jc w:val="center"/>
            </w:pPr>
            <w:r w:rsidRPr="00C56D08">
              <w:t>m. m.</w:t>
            </w:r>
          </w:p>
        </w:tc>
        <w:tc>
          <w:tcPr>
            <w:tcW w:w="1842" w:type="dxa"/>
            <w:shd w:val="clear" w:color="auto" w:fill="auto"/>
          </w:tcPr>
          <w:p w:rsidR="0004516C" w:rsidRPr="00C56D08" w:rsidRDefault="0004516C" w:rsidP="00742DDE">
            <w:pPr>
              <w:jc w:val="center"/>
            </w:pPr>
            <w:r w:rsidRPr="00C56D08">
              <w:t>20</w:t>
            </w:r>
            <w:r>
              <w:t>24</w:t>
            </w:r>
            <w:r w:rsidRPr="00C56D08">
              <w:t>–202</w:t>
            </w:r>
            <w:r>
              <w:t>5</w:t>
            </w:r>
          </w:p>
          <w:p w:rsidR="0004516C" w:rsidRPr="00C56D08" w:rsidRDefault="0004516C" w:rsidP="00742DDE">
            <w:pPr>
              <w:jc w:val="center"/>
            </w:pPr>
            <w:r w:rsidRPr="00C56D08">
              <w:t>m. m.</w:t>
            </w:r>
          </w:p>
        </w:tc>
      </w:tr>
      <w:tr w:rsidR="0004516C" w:rsidRPr="00C56D08" w:rsidTr="00883B08">
        <w:tc>
          <w:tcPr>
            <w:tcW w:w="1012" w:type="dxa"/>
            <w:shd w:val="clear" w:color="auto" w:fill="auto"/>
          </w:tcPr>
          <w:p w:rsidR="0004516C" w:rsidRPr="00C56D08" w:rsidRDefault="0004516C" w:rsidP="00742DDE">
            <w:pPr>
              <w:jc w:val="center"/>
            </w:pPr>
            <w:r w:rsidRPr="00C56D08">
              <w:t>1</w:t>
            </w:r>
          </w:p>
        </w:tc>
        <w:tc>
          <w:tcPr>
            <w:tcW w:w="2215" w:type="dxa"/>
            <w:shd w:val="clear" w:color="auto" w:fill="auto"/>
          </w:tcPr>
          <w:p w:rsidR="0004516C" w:rsidRPr="00C56D08" w:rsidRDefault="00E704A4" w:rsidP="00742DDE">
            <w:pPr>
              <w:jc w:val="center"/>
            </w:pPr>
            <w:r>
              <w:t>11</w:t>
            </w:r>
          </w:p>
        </w:tc>
        <w:tc>
          <w:tcPr>
            <w:tcW w:w="2268" w:type="dxa"/>
            <w:shd w:val="clear" w:color="auto" w:fill="auto"/>
          </w:tcPr>
          <w:p w:rsidR="0004516C" w:rsidRPr="00C56D08" w:rsidRDefault="00E704A4" w:rsidP="00742DDE">
            <w:pPr>
              <w:jc w:val="center"/>
            </w:pPr>
            <w:r>
              <w:t>12</w:t>
            </w:r>
          </w:p>
        </w:tc>
        <w:tc>
          <w:tcPr>
            <w:tcW w:w="2410" w:type="dxa"/>
            <w:shd w:val="clear" w:color="auto" w:fill="auto"/>
          </w:tcPr>
          <w:p w:rsidR="0004516C" w:rsidRPr="00C56D08" w:rsidRDefault="00E704A4" w:rsidP="00742DDE">
            <w:pPr>
              <w:jc w:val="center"/>
            </w:pPr>
            <w:r>
              <w:t>13</w:t>
            </w:r>
          </w:p>
        </w:tc>
        <w:tc>
          <w:tcPr>
            <w:tcW w:w="1842" w:type="dxa"/>
            <w:shd w:val="clear" w:color="auto" w:fill="auto"/>
          </w:tcPr>
          <w:p w:rsidR="0004516C" w:rsidRPr="00C56D08" w:rsidRDefault="00E704A4" w:rsidP="00742DDE">
            <w:pPr>
              <w:jc w:val="center"/>
            </w:pPr>
            <w:r>
              <w:t>14</w:t>
            </w:r>
          </w:p>
        </w:tc>
      </w:tr>
      <w:tr w:rsidR="0004516C" w:rsidRPr="00C56D08" w:rsidTr="00883B08">
        <w:tc>
          <w:tcPr>
            <w:tcW w:w="1012" w:type="dxa"/>
            <w:shd w:val="clear" w:color="auto" w:fill="auto"/>
          </w:tcPr>
          <w:p w:rsidR="0004516C" w:rsidRPr="00C56D08" w:rsidRDefault="0004516C" w:rsidP="00742DDE">
            <w:pPr>
              <w:jc w:val="center"/>
            </w:pPr>
            <w:r w:rsidRPr="00C56D08">
              <w:t>2</w:t>
            </w:r>
          </w:p>
        </w:tc>
        <w:tc>
          <w:tcPr>
            <w:tcW w:w="2215" w:type="dxa"/>
            <w:shd w:val="clear" w:color="auto" w:fill="auto"/>
          </w:tcPr>
          <w:p w:rsidR="0004516C" w:rsidRPr="00C56D08" w:rsidRDefault="00E704A4" w:rsidP="00742DDE">
            <w:pPr>
              <w:jc w:val="center"/>
            </w:pPr>
            <w:r>
              <w:t>14</w:t>
            </w:r>
          </w:p>
        </w:tc>
        <w:tc>
          <w:tcPr>
            <w:tcW w:w="2268" w:type="dxa"/>
            <w:shd w:val="clear" w:color="auto" w:fill="auto"/>
          </w:tcPr>
          <w:p w:rsidR="0004516C" w:rsidRPr="00C56D08" w:rsidRDefault="00E704A4" w:rsidP="00742DDE">
            <w:pPr>
              <w:jc w:val="center"/>
            </w:pPr>
            <w:r>
              <w:t>11</w:t>
            </w:r>
          </w:p>
        </w:tc>
        <w:tc>
          <w:tcPr>
            <w:tcW w:w="2410" w:type="dxa"/>
            <w:shd w:val="clear" w:color="auto" w:fill="auto"/>
          </w:tcPr>
          <w:p w:rsidR="0004516C" w:rsidRPr="00C56D08" w:rsidRDefault="00E704A4" w:rsidP="00742DDE">
            <w:pPr>
              <w:jc w:val="center"/>
            </w:pPr>
            <w:r>
              <w:t>12</w:t>
            </w:r>
          </w:p>
        </w:tc>
        <w:tc>
          <w:tcPr>
            <w:tcW w:w="1842" w:type="dxa"/>
            <w:shd w:val="clear" w:color="auto" w:fill="auto"/>
          </w:tcPr>
          <w:p w:rsidR="0004516C" w:rsidRPr="00C56D08" w:rsidRDefault="00E704A4" w:rsidP="00742DDE">
            <w:pPr>
              <w:jc w:val="center"/>
            </w:pPr>
            <w:r>
              <w:t>13</w:t>
            </w:r>
          </w:p>
        </w:tc>
      </w:tr>
      <w:tr w:rsidR="0004516C" w:rsidRPr="00C56D08" w:rsidTr="00883B08">
        <w:tc>
          <w:tcPr>
            <w:tcW w:w="1012" w:type="dxa"/>
            <w:shd w:val="clear" w:color="auto" w:fill="auto"/>
          </w:tcPr>
          <w:p w:rsidR="0004516C" w:rsidRPr="00C56D08" w:rsidRDefault="0004516C" w:rsidP="00742DDE">
            <w:pPr>
              <w:jc w:val="center"/>
            </w:pPr>
            <w:r w:rsidRPr="00C56D08">
              <w:t>3</w:t>
            </w:r>
          </w:p>
        </w:tc>
        <w:tc>
          <w:tcPr>
            <w:tcW w:w="2215" w:type="dxa"/>
            <w:shd w:val="clear" w:color="auto" w:fill="auto"/>
          </w:tcPr>
          <w:p w:rsidR="0004516C" w:rsidRPr="00C56D08" w:rsidRDefault="00085A36" w:rsidP="00742DDE">
            <w:pPr>
              <w:jc w:val="center"/>
            </w:pPr>
            <w:r>
              <w:t>17</w:t>
            </w:r>
          </w:p>
        </w:tc>
        <w:tc>
          <w:tcPr>
            <w:tcW w:w="2268" w:type="dxa"/>
            <w:shd w:val="clear" w:color="auto" w:fill="auto"/>
          </w:tcPr>
          <w:p w:rsidR="0004516C" w:rsidRPr="00C56D08" w:rsidRDefault="00085A36" w:rsidP="00742DDE">
            <w:pPr>
              <w:jc w:val="center"/>
            </w:pPr>
            <w:r>
              <w:t>14</w:t>
            </w:r>
          </w:p>
        </w:tc>
        <w:tc>
          <w:tcPr>
            <w:tcW w:w="2410" w:type="dxa"/>
            <w:shd w:val="clear" w:color="auto" w:fill="auto"/>
          </w:tcPr>
          <w:p w:rsidR="0004516C" w:rsidRPr="00C56D08" w:rsidRDefault="00085A36" w:rsidP="00742DDE">
            <w:pPr>
              <w:jc w:val="center"/>
            </w:pPr>
            <w:r>
              <w:t>11</w:t>
            </w:r>
          </w:p>
        </w:tc>
        <w:tc>
          <w:tcPr>
            <w:tcW w:w="1842" w:type="dxa"/>
            <w:shd w:val="clear" w:color="auto" w:fill="auto"/>
          </w:tcPr>
          <w:p w:rsidR="0004516C" w:rsidRPr="00C56D08" w:rsidRDefault="00085A36" w:rsidP="00742DDE">
            <w:pPr>
              <w:jc w:val="center"/>
            </w:pPr>
            <w:r>
              <w:t>12</w:t>
            </w:r>
          </w:p>
        </w:tc>
      </w:tr>
      <w:tr w:rsidR="0004516C" w:rsidRPr="00C56D08" w:rsidTr="00883B08">
        <w:tc>
          <w:tcPr>
            <w:tcW w:w="1012" w:type="dxa"/>
            <w:shd w:val="clear" w:color="auto" w:fill="auto"/>
          </w:tcPr>
          <w:p w:rsidR="0004516C" w:rsidRPr="00C56D08" w:rsidRDefault="0004516C" w:rsidP="00742DDE">
            <w:pPr>
              <w:jc w:val="center"/>
            </w:pPr>
            <w:r w:rsidRPr="00C56D08">
              <w:t>4</w:t>
            </w:r>
          </w:p>
        </w:tc>
        <w:tc>
          <w:tcPr>
            <w:tcW w:w="2215" w:type="dxa"/>
            <w:shd w:val="clear" w:color="auto" w:fill="auto"/>
          </w:tcPr>
          <w:p w:rsidR="0004516C" w:rsidRPr="00C56D08" w:rsidRDefault="00085A36" w:rsidP="00742DDE">
            <w:pPr>
              <w:jc w:val="center"/>
            </w:pPr>
            <w:r>
              <w:t>17</w:t>
            </w:r>
          </w:p>
        </w:tc>
        <w:tc>
          <w:tcPr>
            <w:tcW w:w="2268" w:type="dxa"/>
            <w:shd w:val="clear" w:color="auto" w:fill="auto"/>
          </w:tcPr>
          <w:p w:rsidR="0004516C" w:rsidRPr="00C56D08" w:rsidRDefault="00085A36" w:rsidP="00742DDE">
            <w:pPr>
              <w:jc w:val="center"/>
            </w:pPr>
            <w:r>
              <w:t>17</w:t>
            </w:r>
          </w:p>
        </w:tc>
        <w:tc>
          <w:tcPr>
            <w:tcW w:w="2410" w:type="dxa"/>
            <w:shd w:val="clear" w:color="auto" w:fill="auto"/>
          </w:tcPr>
          <w:p w:rsidR="0004516C" w:rsidRPr="00C56D08" w:rsidRDefault="00085A36" w:rsidP="00742DDE">
            <w:pPr>
              <w:jc w:val="center"/>
            </w:pPr>
            <w:r>
              <w:t>14</w:t>
            </w:r>
          </w:p>
        </w:tc>
        <w:tc>
          <w:tcPr>
            <w:tcW w:w="1842" w:type="dxa"/>
            <w:shd w:val="clear" w:color="auto" w:fill="auto"/>
          </w:tcPr>
          <w:p w:rsidR="0004516C" w:rsidRPr="00C56D08" w:rsidRDefault="00085A36" w:rsidP="00742DDE">
            <w:pPr>
              <w:jc w:val="center"/>
            </w:pPr>
            <w:r>
              <w:t>11</w:t>
            </w:r>
          </w:p>
        </w:tc>
      </w:tr>
      <w:tr w:rsidR="0004516C" w:rsidRPr="00C56D08" w:rsidTr="00883B08">
        <w:tc>
          <w:tcPr>
            <w:tcW w:w="1012" w:type="dxa"/>
            <w:shd w:val="clear" w:color="auto" w:fill="auto"/>
          </w:tcPr>
          <w:p w:rsidR="0004516C" w:rsidRPr="00C56D08" w:rsidRDefault="0004516C" w:rsidP="00742DDE">
            <w:pPr>
              <w:jc w:val="center"/>
            </w:pPr>
            <w:r w:rsidRPr="00C56D08">
              <w:t>5</w:t>
            </w:r>
          </w:p>
        </w:tc>
        <w:tc>
          <w:tcPr>
            <w:tcW w:w="2215" w:type="dxa"/>
            <w:shd w:val="clear" w:color="auto" w:fill="auto"/>
          </w:tcPr>
          <w:p w:rsidR="0004516C" w:rsidRPr="00C56D08" w:rsidRDefault="00085A36" w:rsidP="00742DDE">
            <w:pPr>
              <w:jc w:val="center"/>
            </w:pPr>
            <w:r>
              <w:t>11</w:t>
            </w:r>
          </w:p>
        </w:tc>
        <w:tc>
          <w:tcPr>
            <w:tcW w:w="2268" w:type="dxa"/>
            <w:shd w:val="clear" w:color="auto" w:fill="auto"/>
          </w:tcPr>
          <w:p w:rsidR="0004516C" w:rsidRPr="00C56D08" w:rsidRDefault="00085A36" w:rsidP="00742DDE">
            <w:pPr>
              <w:jc w:val="center"/>
            </w:pPr>
            <w:r>
              <w:t>17</w:t>
            </w:r>
          </w:p>
        </w:tc>
        <w:tc>
          <w:tcPr>
            <w:tcW w:w="2410" w:type="dxa"/>
            <w:shd w:val="clear" w:color="auto" w:fill="auto"/>
          </w:tcPr>
          <w:p w:rsidR="0004516C" w:rsidRPr="00C56D08" w:rsidRDefault="00085A36" w:rsidP="00742DDE">
            <w:pPr>
              <w:jc w:val="center"/>
            </w:pPr>
            <w:r>
              <w:t>17</w:t>
            </w:r>
          </w:p>
        </w:tc>
        <w:tc>
          <w:tcPr>
            <w:tcW w:w="1842" w:type="dxa"/>
            <w:shd w:val="clear" w:color="auto" w:fill="auto"/>
          </w:tcPr>
          <w:p w:rsidR="0004516C" w:rsidRPr="00C56D08" w:rsidRDefault="00085A36" w:rsidP="00742DDE">
            <w:pPr>
              <w:jc w:val="center"/>
            </w:pPr>
            <w:r>
              <w:t>14</w:t>
            </w:r>
          </w:p>
        </w:tc>
      </w:tr>
      <w:tr w:rsidR="0004516C" w:rsidRPr="00C56D08" w:rsidTr="00883B08">
        <w:tc>
          <w:tcPr>
            <w:tcW w:w="1012" w:type="dxa"/>
            <w:shd w:val="clear" w:color="auto" w:fill="auto"/>
          </w:tcPr>
          <w:p w:rsidR="0004516C" w:rsidRPr="00C56D08" w:rsidRDefault="0004516C" w:rsidP="00742DDE">
            <w:pPr>
              <w:jc w:val="center"/>
            </w:pPr>
            <w:r w:rsidRPr="00C56D08">
              <w:t>6</w:t>
            </w:r>
          </w:p>
        </w:tc>
        <w:tc>
          <w:tcPr>
            <w:tcW w:w="2215" w:type="dxa"/>
            <w:shd w:val="clear" w:color="auto" w:fill="auto"/>
          </w:tcPr>
          <w:p w:rsidR="0004516C" w:rsidRPr="00C56D08" w:rsidRDefault="00085A36" w:rsidP="00742DDE">
            <w:pPr>
              <w:jc w:val="center"/>
            </w:pPr>
            <w:r>
              <w:t>8</w:t>
            </w:r>
          </w:p>
        </w:tc>
        <w:tc>
          <w:tcPr>
            <w:tcW w:w="2268" w:type="dxa"/>
            <w:shd w:val="clear" w:color="auto" w:fill="auto"/>
          </w:tcPr>
          <w:p w:rsidR="0004516C" w:rsidRPr="00C56D08" w:rsidRDefault="00085A36" w:rsidP="00742DDE">
            <w:pPr>
              <w:jc w:val="center"/>
            </w:pPr>
            <w:r>
              <w:t>11</w:t>
            </w:r>
          </w:p>
        </w:tc>
        <w:tc>
          <w:tcPr>
            <w:tcW w:w="2410" w:type="dxa"/>
            <w:shd w:val="clear" w:color="auto" w:fill="auto"/>
          </w:tcPr>
          <w:p w:rsidR="0004516C" w:rsidRPr="00C56D08" w:rsidRDefault="00085A36" w:rsidP="00742DDE">
            <w:pPr>
              <w:jc w:val="center"/>
            </w:pPr>
            <w:r>
              <w:t>17</w:t>
            </w:r>
          </w:p>
        </w:tc>
        <w:tc>
          <w:tcPr>
            <w:tcW w:w="1842" w:type="dxa"/>
            <w:shd w:val="clear" w:color="auto" w:fill="auto"/>
          </w:tcPr>
          <w:p w:rsidR="0004516C" w:rsidRPr="00C56D08" w:rsidRDefault="00085A36" w:rsidP="00742DDE">
            <w:pPr>
              <w:jc w:val="center"/>
            </w:pPr>
            <w:r>
              <w:t>17</w:t>
            </w:r>
          </w:p>
        </w:tc>
      </w:tr>
      <w:tr w:rsidR="0004516C" w:rsidRPr="00C56D08" w:rsidTr="00883B08">
        <w:tc>
          <w:tcPr>
            <w:tcW w:w="1012" w:type="dxa"/>
            <w:shd w:val="clear" w:color="auto" w:fill="auto"/>
          </w:tcPr>
          <w:p w:rsidR="0004516C" w:rsidRPr="00C56D08" w:rsidRDefault="0004516C" w:rsidP="00742DDE">
            <w:pPr>
              <w:jc w:val="center"/>
            </w:pPr>
            <w:r w:rsidRPr="00C56D08">
              <w:t>7</w:t>
            </w:r>
          </w:p>
        </w:tc>
        <w:tc>
          <w:tcPr>
            <w:tcW w:w="2215" w:type="dxa"/>
            <w:shd w:val="clear" w:color="auto" w:fill="auto"/>
          </w:tcPr>
          <w:p w:rsidR="0004516C" w:rsidRPr="00C56D08" w:rsidRDefault="00085A36" w:rsidP="00742DDE">
            <w:pPr>
              <w:jc w:val="center"/>
            </w:pPr>
            <w:r>
              <w:t>21</w:t>
            </w:r>
          </w:p>
        </w:tc>
        <w:tc>
          <w:tcPr>
            <w:tcW w:w="2268" w:type="dxa"/>
            <w:shd w:val="clear" w:color="auto" w:fill="auto"/>
          </w:tcPr>
          <w:p w:rsidR="0004516C" w:rsidRPr="00C56D08" w:rsidRDefault="00085A36" w:rsidP="00742DDE">
            <w:pPr>
              <w:jc w:val="center"/>
            </w:pPr>
            <w:r>
              <w:t>8</w:t>
            </w:r>
          </w:p>
        </w:tc>
        <w:tc>
          <w:tcPr>
            <w:tcW w:w="2410" w:type="dxa"/>
            <w:shd w:val="clear" w:color="auto" w:fill="auto"/>
          </w:tcPr>
          <w:p w:rsidR="0004516C" w:rsidRPr="00C56D08" w:rsidRDefault="00085A36" w:rsidP="00742DDE">
            <w:pPr>
              <w:jc w:val="center"/>
            </w:pPr>
            <w:r>
              <w:t>11</w:t>
            </w:r>
          </w:p>
        </w:tc>
        <w:tc>
          <w:tcPr>
            <w:tcW w:w="1842" w:type="dxa"/>
            <w:shd w:val="clear" w:color="auto" w:fill="auto"/>
          </w:tcPr>
          <w:p w:rsidR="0004516C" w:rsidRPr="00C56D08" w:rsidRDefault="00085A36" w:rsidP="00742DDE">
            <w:pPr>
              <w:jc w:val="center"/>
            </w:pPr>
            <w:r>
              <w:t>17</w:t>
            </w:r>
          </w:p>
        </w:tc>
      </w:tr>
      <w:tr w:rsidR="0004516C" w:rsidRPr="00C56D08" w:rsidTr="00883B08">
        <w:tc>
          <w:tcPr>
            <w:tcW w:w="1012" w:type="dxa"/>
            <w:shd w:val="clear" w:color="auto" w:fill="auto"/>
          </w:tcPr>
          <w:p w:rsidR="0004516C" w:rsidRPr="00C56D08" w:rsidRDefault="0004516C" w:rsidP="00742DDE">
            <w:pPr>
              <w:jc w:val="center"/>
            </w:pPr>
            <w:r w:rsidRPr="00C56D08">
              <w:t>8</w:t>
            </w:r>
          </w:p>
        </w:tc>
        <w:tc>
          <w:tcPr>
            <w:tcW w:w="2215" w:type="dxa"/>
            <w:shd w:val="clear" w:color="auto" w:fill="auto"/>
          </w:tcPr>
          <w:p w:rsidR="0004516C" w:rsidRPr="00C56D08" w:rsidRDefault="00085A36" w:rsidP="00742DDE">
            <w:pPr>
              <w:jc w:val="center"/>
            </w:pPr>
            <w:r>
              <w:t>16</w:t>
            </w:r>
          </w:p>
        </w:tc>
        <w:tc>
          <w:tcPr>
            <w:tcW w:w="2268" w:type="dxa"/>
            <w:shd w:val="clear" w:color="auto" w:fill="auto"/>
          </w:tcPr>
          <w:p w:rsidR="0004516C" w:rsidRPr="00C56D08" w:rsidRDefault="00085A36" w:rsidP="00742DDE">
            <w:pPr>
              <w:jc w:val="center"/>
            </w:pPr>
            <w:r>
              <w:t>21</w:t>
            </w:r>
          </w:p>
        </w:tc>
        <w:tc>
          <w:tcPr>
            <w:tcW w:w="2410" w:type="dxa"/>
            <w:shd w:val="clear" w:color="auto" w:fill="auto"/>
          </w:tcPr>
          <w:p w:rsidR="0004516C" w:rsidRPr="00C56D08" w:rsidRDefault="00085A36" w:rsidP="00742DDE">
            <w:pPr>
              <w:jc w:val="center"/>
            </w:pPr>
            <w:r>
              <w:t>8</w:t>
            </w:r>
          </w:p>
        </w:tc>
        <w:tc>
          <w:tcPr>
            <w:tcW w:w="1842" w:type="dxa"/>
            <w:shd w:val="clear" w:color="auto" w:fill="auto"/>
          </w:tcPr>
          <w:p w:rsidR="0004516C" w:rsidRPr="00C56D08" w:rsidRDefault="00085A36" w:rsidP="00742DDE">
            <w:pPr>
              <w:jc w:val="center"/>
            </w:pPr>
            <w:r>
              <w:t>11</w:t>
            </w:r>
          </w:p>
        </w:tc>
      </w:tr>
      <w:tr w:rsidR="0004516C" w:rsidRPr="00C56D08" w:rsidTr="00883B08">
        <w:tc>
          <w:tcPr>
            <w:tcW w:w="1012" w:type="dxa"/>
            <w:shd w:val="clear" w:color="auto" w:fill="auto"/>
          </w:tcPr>
          <w:p w:rsidR="0004516C" w:rsidRPr="00C56D08" w:rsidRDefault="0004516C" w:rsidP="00742DDE">
            <w:pPr>
              <w:jc w:val="center"/>
            </w:pPr>
            <w:r w:rsidRPr="00C56D08">
              <w:t>9</w:t>
            </w:r>
          </w:p>
        </w:tc>
        <w:tc>
          <w:tcPr>
            <w:tcW w:w="2215" w:type="dxa"/>
            <w:shd w:val="clear" w:color="auto" w:fill="auto"/>
          </w:tcPr>
          <w:p w:rsidR="0004516C" w:rsidRPr="00C56D08" w:rsidRDefault="00085A36" w:rsidP="00742DDE">
            <w:pPr>
              <w:jc w:val="center"/>
            </w:pPr>
            <w:r>
              <w:t>19</w:t>
            </w:r>
          </w:p>
        </w:tc>
        <w:tc>
          <w:tcPr>
            <w:tcW w:w="2268" w:type="dxa"/>
            <w:shd w:val="clear" w:color="auto" w:fill="auto"/>
          </w:tcPr>
          <w:p w:rsidR="0004516C" w:rsidRPr="00C56D08" w:rsidRDefault="00085A36" w:rsidP="00742DDE">
            <w:pPr>
              <w:jc w:val="center"/>
            </w:pPr>
            <w:r>
              <w:t>16</w:t>
            </w:r>
          </w:p>
        </w:tc>
        <w:tc>
          <w:tcPr>
            <w:tcW w:w="2410" w:type="dxa"/>
            <w:shd w:val="clear" w:color="auto" w:fill="auto"/>
          </w:tcPr>
          <w:p w:rsidR="0004516C" w:rsidRPr="00C56D08" w:rsidRDefault="00085A36" w:rsidP="00742DDE">
            <w:pPr>
              <w:jc w:val="center"/>
            </w:pPr>
            <w:r>
              <w:t>21</w:t>
            </w:r>
          </w:p>
        </w:tc>
        <w:tc>
          <w:tcPr>
            <w:tcW w:w="1842" w:type="dxa"/>
            <w:shd w:val="clear" w:color="auto" w:fill="auto"/>
          </w:tcPr>
          <w:p w:rsidR="0004516C" w:rsidRPr="00C56D08" w:rsidRDefault="00085A36" w:rsidP="00742DDE">
            <w:pPr>
              <w:jc w:val="center"/>
            </w:pPr>
            <w:r>
              <w:t>8</w:t>
            </w:r>
          </w:p>
        </w:tc>
      </w:tr>
      <w:tr w:rsidR="0004516C" w:rsidRPr="00C56D08" w:rsidTr="00883B08">
        <w:tc>
          <w:tcPr>
            <w:tcW w:w="1012" w:type="dxa"/>
            <w:shd w:val="clear" w:color="auto" w:fill="auto"/>
          </w:tcPr>
          <w:p w:rsidR="0004516C" w:rsidRPr="00C56D08" w:rsidRDefault="0004516C" w:rsidP="00742DDE">
            <w:pPr>
              <w:jc w:val="center"/>
            </w:pPr>
            <w:r w:rsidRPr="00C56D08">
              <w:t>10</w:t>
            </w:r>
          </w:p>
        </w:tc>
        <w:tc>
          <w:tcPr>
            <w:tcW w:w="2215" w:type="dxa"/>
            <w:shd w:val="clear" w:color="auto" w:fill="auto"/>
          </w:tcPr>
          <w:p w:rsidR="0004516C" w:rsidRPr="00C56D08" w:rsidRDefault="00085A36" w:rsidP="00742DDE">
            <w:pPr>
              <w:jc w:val="center"/>
            </w:pPr>
            <w:r>
              <w:t>17</w:t>
            </w:r>
          </w:p>
        </w:tc>
        <w:tc>
          <w:tcPr>
            <w:tcW w:w="2268" w:type="dxa"/>
            <w:shd w:val="clear" w:color="auto" w:fill="auto"/>
          </w:tcPr>
          <w:p w:rsidR="0004516C" w:rsidRPr="00C56D08" w:rsidRDefault="00085A36" w:rsidP="00742DDE">
            <w:pPr>
              <w:jc w:val="center"/>
            </w:pPr>
            <w:r>
              <w:t>19</w:t>
            </w:r>
          </w:p>
        </w:tc>
        <w:tc>
          <w:tcPr>
            <w:tcW w:w="2410" w:type="dxa"/>
            <w:shd w:val="clear" w:color="auto" w:fill="auto"/>
          </w:tcPr>
          <w:p w:rsidR="0004516C" w:rsidRPr="00C56D08" w:rsidRDefault="00085A36" w:rsidP="00742DDE">
            <w:pPr>
              <w:jc w:val="center"/>
            </w:pPr>
            <w:r>
              <w:t>16</w:t>
            </w:r>
          </w:p>
        </w:tc>
        <w:tc>
          <w:tcPr>
            <w:tcW w:w="1842" w:type="dxa"/>
            <w:shd w:val="clear" w:color="auto" w:fill="auto"/>
          </w:tcPr>
          <w:p w:rsidR="0004516C" w:rsidRPr="00C56D08" w:rsidRDefault="00085A36" w:rsidP="00742DDE">
            <w:pPr>
              <w:jc w:val="center"/>
            </w:pPr>
            <w:r>
              <w:t>21</w:t>
            </w:r>
          </w:p>
        </w:tc>
      </w:tr>
      <w:tr w:rsidR="0004516C" w:rsidRPr="00C56D08" w:rsidTr="00883B08">
        <w:tc>
          <w:tcPr>
            <w:tcW w:w="1012" w:type="dxa"/>
            <w:shd w:val="clear" w:color="auto" w:fill="auto"/>
          </w:tcPr>
          <w:p w:rsidR="0004516C" w:rsidRPr="00C56D08" w:rsidRDefault="0004516C" w:rsidP="00742DDE">
            <w:pPr>
              <w:jc w:val="center"/>
            </w:pPr>
            <w:r>
              <w:t>11</w:t>
            </w:r>
          </w:p>
        </w:tc>
        <w:tc>
          <w:tcPr>
            <w:tcW w:w="2215" w:type="dxa"/>
            <w:shd w:val="clear" w:color="auto" w:fill="auto"/>
          </w:tcPr>
          <w:p w:rsidR="0004516C" w:rsidRPr="00C56D08" w:rsidRDefault="00085A36" w:rsidP="00742DDE">
            <w:pPr>
              <w:jc w:val="center"/>
            </w:pPr>
            <w:r>
              <w:t>15</w:t>
            </w:r>
          </w:p>
        </w:tc>
        <w:tc>
          <w:tcPr>
            <w:tcW w:w="2268" w:type="dxa"/>
            <w:shd w:val="clear" w:color="auto" w:fill="auto"/>
          </w:tcPr>
          <w:p w:rsidR="0004516C" w:rsidRPr="00C56D08" w:rsidRDefault="00085A36" w:rsidP="00742DDE">
            <w:pPr>
              <w:jc w:val="center"/>
            </w:pPr>
            <w:r>
              <w:t>15</w:t>
            </w:r>
          </w:p>
        </w:tc>
        <w:tc>
          <w:tcPr>
            <w:tcW w:w="2410" w:type="dxa"/>
            <w:shd w:val="clear" w:color="auto" w:fill="auto"/>
          </w:tcPr>
          <w:p w:rsidR="0004516C" w:rsidRPr="00C56D08" w:rsidRDefault="00085A36" w:rsidP="00742DDE">
            <w:pPr>
              <w:jc w:val="center"/>
            </w:pPr>
            <w:r>
              <w:t>14</w:t>
            </w:r>
          </w:p>
        </w:tc>
        <w:tc>
          <w:tcPr>
            <w:tcW w:w="1842" w:type="dxa"/>
            <w:shd w:val="clear" w:color="auto" w:fill="auto"/>
          </w:tcPr>
          <w:p w:rsidR="0004516C" w:rsidRPr="00C56D08" w:rsidRDefault="00085A36" w:rsidP="00742DDE">
            <w:pPr>
              <w:jc w:val="center"/>
            </w:pPr>
            <w:r>
              <w:t>16</w:t>
            </w:r>
          </w:p>
        </w:tc>
      </w:tr>
      <w:tr w:rsidR="0004516C" w:rsidRPr="00C56D08" w:rsidTr="00883B08">
        <w:tc>
          <w:tcPr>
            <w:tcW w:w="1012" w:type="dxa"/>
            <w:shd w:val="clear" w:color="auto" w:fill="auto"/>
          </w:tcPr>
          <w:p w:rsidR="0004516C" w:rsidRPr="00C56D08" w:rsidRDefault="0004516C" w:rsidP="00742DDE">
            <w:pPr>
              <w:jc w:val="center"/>
            </w:pPr>
            <w:r>
              <w:t>12</w:t>
            </w:r>
          </w:p>
        </w:tc>
        <w:tc>
          <w:tcPr>
            <w:tcW w:w="2215" w:type="dxa"/>
            <w:shd w:val="clear" w:color="auto" w:fill="auto"/>
          </w:tcPr>
          <w:p w:rsidR="0004516C" w:rsidRPr="00C56D08" w:rsidRDefault="00085A36" w:rsidP="00742DDE">
            <w:pPr>
              <w:jc w:val="center"/>
            </w:pPr>
            <w:r>
              <w:t>13</w:t>
            </w:r>
          </w:p>
        </w:tc>
        <w:tc>
          <w:tcPr>
            <w:tcW w:w="2268" w:type="dxa"/>
            <w:shd w:val="clear" w:color="auto" w:fill="auto"/>
          </w:tcPr>
          <w:p w:rsidR="0004516C" w:rsidRPr="00C56D08" w:rsidRDefault="00085A36" w:rsidP="00742DDE">
            <w:pPr>
              <w:jc w:val="center"/>
            </w:pPr>
            <w:r>
              <w:t>15</w:t>
            </w:r>
          </w:p>
        </w:tc>
        <w:tc>
          <w:tcPr>
            <w:tcW w:w="2410" w:type="dxa"/>
            <w:shd w:val="clear" w:color="auto" w:fill="auto"/>
          </w:tcPr>
          <w:p w:rsidR="0004516C" w:rsidRPr="00C56D08" w:rsidRDefault="00085A36" w:rsidP="00742DDE">
            <w:pPr>
              <w:jc w:val="center"/>
            </w:pPr>
            <w:r>
              <w:t>15</w:t>
            </w:r>
          </w:p>
        </w:tc>
        <w:tc>
          <w:tcPr>
            <w:tcW w:w="1842" w:type="dxa"/>
            <w:shd w:val="clear" w:color="auto" w:fill="auto"/>
          </w:tcPr>
          <w:p w:rsidR="0004516C" w:rsidRPr="00C56D08" w:rsidRDefault="00085A36" w:rsidP="00742DDE">
            <w:pPr>
              <w:jc w:val="center"/>
            </w:pPr>
            <w:r>
              <w:t>14</w:t>
            </w:r>
          </w:p>
        </w:tc>
      </w:tr>
      <w:tr w:rsidR="0004516C" w:rsidRPr="00C56D08" w:rsidTr="00883B08">
        <w:tc>
          <w:tcPr>
            <w:tcW w:w="1012" w:type="dxa"/>
            <w:shd w:val="clear" w:color="auto" w:fill="auto"/>
          </w:tcPr>
          <w:p w:rsidR="0004516C" w:rsidRPr="00C56D08" w:rsidRDefault="0004516C" w:rsidP="00742DDE">
            <w:pPr>
              <w:jc w:val="center"/>
            </w:pPr>
            <w:r w:rsidRPr="00C56D08">
              <w:t>Iš viso:</w:t>
            </w:r>
          </w:p>
        </w:tc>
        <w:tc>
          <w:tcPr>
            <w:tcW w:w="2215" w:type="dxa"/>
            <w:shd w:val="clear" w:color="auto" w:fill="auto"/>
          </w:tcPr>
          <w:p w:rsidR="0004516C" w:rsidRPr="00C56D08" w:rsidRDefault="00085A36" w:rsidP="00742DDE">
            <w:pPr>
              <w:jc w:val="center"/>
            </w:pPr>
            <w:r>
              <w:t>179</w:t>
            </w:r>
          </w:p>
        </w:tc>
        <w:tc>
          <w:tcPr>
            <w:tcW w:w="2268" w:type="dxa"/>
            <w:shd w:val="clear" w:color="auto" w:fill="auto"/>
          </w:tcPr>
          <w:p w:rsidR="0004516C" w:rsidRPr="00C56D08" w:rsidRDefault="00085A36" w:rsidP="00742DDE">
            <w:pPr>
              <w:jc w:val="center"/>
            </w:pPr>
            <w:r>
              <w:t>176</w:t>
            </w:r>
          </w:p>
        </w:tc>
        <w:tc>
          <w:tcPr>
            <w:tcW w:w="2410" w:type="dxa"/>
            <w:shd w:val="clear" w:color="auto" w:fill="auto"/>
          </w:tcPr>
          <w:p w:rsidR="0004516C" w:rsidRPr="00C56D08" w:rsidRDefault="00085A36" w:rsidP="00742DDE">
            <w:pPr>
              <w:jc w:val="center"/>
            </w:pPr>
            <w:r>
              <w:t>169</w:t>
            </w:r>
          </w:p>
        </w:tc>
        <w:tc>
          <w:tcPr>
            <w:tcW w:w="1842" w:type="dxa"/>
            <w:shd w:val="clear" w:color="auto" w:fill="auto"/>
          </w:tcPr>
          <w:p w:rsidR="0004516C" w:rsidRPr="00C56D08" w:rsidRDefault="00085A36" w:rsidP="00742DDE">
            <w:pPr>
              <w:jc w:val="center"/>
            </w:pPr>
            <w:r>
              <w:t>168</w:t>
            </w:r>
          </w:p>
        </w:tc>
      </w:tr>
    </w:tbl>
    <w:p w:rsidR="00FA39BF" w:rsidRDefault="00FA39BF" w:rsidP="00FA39BF">
      <w:pPr>
        <w:tabs>
          <w:tab w:val="left" w:pos="840"/>
          <w:tab w:val="left" w:pos="2325"/>
        </w:tabs>
        <w:spacing w:line="360" w:lineRule="auto"/>
        <w:jc w:val="right"/>
        <w:rPr>
          <w:b/>
          <w:bCs/>
          <w:i/>
          <w:sz w:val="20"/>
          <w:szCs w:val="20"/>
          <w:lang w:eastAsia="lt-LT"/>
        </w:rPr>
      </w:pPr>
    </w:p>
    <w:p w:rsidR="00C835D9" w:rsidRDefault="00D32D3A" w:rsidP="00D32D3A">
      <w:pPr>
        <w:tabs>
          <w:tab w:val="left" w:pos="840"/>
          <w:tab w:val="left" w:pos="2325"/>
        </w:tabs>
        <w:spacing w:line="360" w:lineRule="auto"/>
        <w:jc w:val="center"/>
        <w:rPr>
          <w:b/>
          <w:color w:val="000000"/>
        </w:rPr>
      </w:pPr>
      <w:r>
        <w:rPr>
          <w:b/>
          <w:i/>
          <w:sz w:val="20"/>
          <w:szCs w:val="20"/>
          <w:lang w:eastAsia="lt-LT"/>
        </w:rPr>
        <w:t>21</w:t>
      </w:r>
      <w:r w:rsidR="0070784B" w:rsidRPr="00883B08">
        <w:rPr>
          <w:b/>
          <w:i/>
          <w:sz w:val="20"/>
          <w:szCs w:val="20"/>
          <w:lang w:eastAsia="lt-LT"/>
        </w:rPr>
        <w:t xml:space="preserve"> </w:t>
      </w:r>
      <w:r w:rsidR="0070784B" w:rsidRPr="00883B08">
        <w:rPr>
          <w:b/>
          <w:i/>
          <w:sz w:val="20"/>
          <w:szCs w:val="20"/>
        </w:rPr>
        <w:t xml:space="preserve">lentelė. </w:t>
      </w:r>
      <w:r w:rsidR="00021C73">
        <w:rPr>
          <w:b/>
          <w:i/>
          <w:sz w:val="20"/>
          <w:szCs w:val="20"/>
        </w:rPr>
        <w:t xml:space="preserve">Anykščių </w:t>
      </w:r>
      <w:r w:rsidR="0070784B" w:rsidRPr="00883B08">
        <w:rPr>
          <w:b/>
          <w:bCs/>
          <w:i/>
          <w:sz w:val="20"/>
          <w:szCs w:val="20"/>
          <w:lang w:eastAsia="lt-LT"/>
        </w:rPr>
        <w:t xml:space="preserve">Antano Baranausko pagrindinės mokyklos </w:t>
      </w:r>
      <w:r w:rsidR="0070784B" w:rsidRPr="00883B08">
        <w:rPr>
          <w:b/>
          <w:i/>
          <w:sz w:val="20"/>
          <w:szCs w:val="20"/>
        </w:rPr>
        <w:t>Kurklių Stepono</w:t>
      </w:r>
      <w:r w:rsidR="00FA39BF">
        <w:rPr>
          <w:b/>
          <w:i/>
          <w:sz w:val="20"/>
          <w:szCs w:val="20"/>
        </w:rPr>
        <w:t xml:space="preserve"> </w:t>
      </w:r>
      <w:r w:rsidR="0070784B" w:rsidRPr="00883B08">
        <w:rPr>
          <w:b/>
          <w:i/>
          <w:sz w:val="20"/>
          <w:szCs w:val="20"/>
        </w:rPr>
        <w:t>Kairio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3207"/>
        <w:gridCol w:w="2552"/>
        <w:gridCol w:w="2976"/>
      </w:tblGrid>
      <w:tr w:rsidR="0070784B" w:rsidRPr="00C56D08" w:rsidTr="0070784B">
        <w:tc>
          <w:tcPr>
            <w:tcW w:w="1012" w:type="dxa"/>
            <w:shd w:val="clear" w:color="auto" w:fill="auto"/>
          </w:tcPr>
          <w:p w:rsidR="0070784B" w:rsidRPr="00C56D08" w:rsidRDefault="0070784B" w:rsidP="0070784B">
            <w:pPr>
              <w:jc w:val="center"/>
            </w:pPr>
            <w:r w:rsidRPr="00C56D08">
              <w:t>Klasė</w:t>
            </w:r>
          </w:p>
        </w:tc>
        <w:tc>
          <w:tcPr>
            <w:tcW w:w="3207" w:type="dxa"/>
            <w:shd w:val="clear" w:color="auto" w:fill="auto"/>
          </w:tcPr>
          <w:p w:rsidR="0070784B" w:rsidRPr="00C56D08" w:rsidRDefault="0070784B" w:rsidP="0070784B">
            <w:pPr>
              <w:jc w:val="center"/>
            </w:pPr>
            <w:r w:rsidRPr="00C56D08">
              <w:t>20</w:t>
            </w:r>
            <w:r>
              <w:t>2</w:t>
            </w:r>
            <w:r w:rsidRPr="00C56D08">
              <w:t>1–20</w:t>
            </w:r>
            <w:r>
              <w:t xml:space="preserve">22 </w:t>
            </w:r>
            <w:r w:rsidRPr="00C56D08">
              <w:t>m. m.</w:t>
            </w:r>
          </w:p>
        </w:tc>
        <w:tc>
          <w:tcPr>
            <w:tcW w:w="2552" w:type="dxa"/>
            <w:shd w:val="clear" w:color="auto" w:fill="auto"/>
          </w:tcPr>
          <w:p w:rsidR="0070784B" w:rsidRPr="00C56D08" w:rsidRDefault="0070784B" w:rsidP="0070784B">
            <w:pPr>
              <w:jc w:val="center"/>
            </w:pPr>
            <w:r w:rsidRPr="00C56D08">
              <w:t>20</w:t>
            </w:r>
            <w:r>
              <w:t>22</w:t>
            </w:r>
            <w:r w:rsidRPr="00C56D08">
              <w:t>–20</w:t>
            </w:r>
            <w:r>
              <w:t xml:space="preserve">23 </w:t>
            </w:r>
            <w:r w:rsidRPr="00C56D08">
              <w:t>m. m.</w:t>
            </w:r>
          </w:p>
        </w:tc>
        <w:tc>
          <w:tcPr>
            <w:tcW w:w="2976" w:type="dxa"/>
            <w:shd w:val="clear" w:color="auto" w:fill="auto"/>
          </w:tcPr>
          <w:p w:rsidR="0070784B" w:rsidRPr="00C56D08" w:rsidRDefault="0070784B" w:rsidP="0070784B">
            <w:pPr>
              <w:jc w:val="center"/>
            </w:pPr>
            <w:r w:rsidRPr="00C56D08">
              <w:t>20</w:t>
            </w:r>
            <w:r>
              <w:t>23</w:t>
            </w:r>
            <w:r w:rsidRPr="00C56D08">
              <w:t>–20</w:t>
            </w:r>
            <w:r>
              <w:t xml:space="preserve">24 </w:t>
            </w:r>
            <w:r w:rsidRPr="00C56D08">
              <w:t>m. m.</w:t>
            </w:r>
          </w:p>
        </w:tc>
      </w:tr>
      <w:tr w:rsidR="0070784B" w:rsidRPr="00C56D08" w:rsidTr="0070784B">
        <w:tc>
          <w:tcPr>
            <w:tcW w:w="1012" w:type="dxa"/>
            <w:shd w:val="clear" w:color="auto" w:fill="auto"/>
          </w:tcPr>
          <w:p w:rsidR="0070784B" w:rsidRPr="00C56D08" w:rsidRDefault="0070784B" w:rsidP="0070784B">
            <w:pPr>
              <w:jc w:val="center"/>
            </w:pPr>
            <w:r w:rsidRPr="00C56D08">
              <w:t>1</w:t>
            </w:r>
          </w:p>
        </w:tc>
        <w:tc>
          <w:tcPr>
            <w:tcW w:w="3207" w:type="dxa"/>
            <w:shd w:val="clear" w:color="auto" w:fill="auto"/>
          </w:tcPr>
          <w:p w:rsidR="0070784B" w:rsidRPr="00C56D08" w:rsidRDefault="0070784B" w:rsidP="0070784B">
            <w:pPr>
              <w:jc w:val="center"/>
            </w:pPr>
            <w:r>
              <w:t>6</w:t>
            </w:r>
          </w:p>
        </w:tc>
        <w:tc>
          <w:tcPr>
            <w:tcW w:w="2552" w:type="dxa"/>
            <w:shd w:val="clear" w:color="auto" w:fill="auto"/>
          </w:tcPr>
          <w:p w:rsidR="0070784B" w:rsidRPr="00C56D08" w:rsidRDefault="0070784B" w:rsidP="0070784B">
            <w:pPr>
              <w:jc w:val="center"/>
            </w:pPr>
            <w:r>
              <w:t>3</w:t>
            </w:r>
          </w:p>
        </w:tc>
        <w:tc>
          <w:tcPr>
            <w:tcW w:w="2976" w:type="dxa"/>
            <w:shd w:val="clear" w:color="auto" w:fill="auto"/>
          </w:tcPr>
          <w:p w:rsidR="0070784B" w:rsidRPr="00C56D08" w:rsidRDefault="0070784B" w:rsidP="0070784B">
            <w:pPr>
              <w:jc w:val="center"/>
            </w:pPr>
            <w:r>
              <w:t>2</w:t>
            </w:r>
          </w:p>
        </w:tc>
      </w:tr>
      <w:tr w:rsidR="0070784B" w:rsidRPr="00C56D08" w:rsidTr="0070784B">
        <w:tc>
          <w:tcPr>
            <w:tcW w:w="1012" w:type="dxa"/>
            <w:shd w:val="clear" w:color="auto" w:fill="auto"/>
          </w:tcPr>
          <w:p w:rsidR="0070784B" w:rsidRPr="00C56D08" w:rsidRDefault="0070784B" w:rsidP="0070784B">
            <w:pPr>
              <w:jc w:val="center"/>
            </w:pPr>
            <w:r w:rsidRPr="00C56D08">
              <w:t>2</w:t>
            </w:r>
          </w:p>
        </w:tc>
        <w:tc>
          <w:tcPr>
            <w:tcW w:w="3207" w:type="dxa"/>
            <w:shd w:val="clear" w:color="auto" w:fill="auto"/>
          </w:tcPr>
          <w:p w:rsidR="0070784B" w:rsidRPr="00C56D08" w:rsidRDefault="0070784B" w:rsidP="0070784B">
            <w:pPr>
              <w:jc w:val="center"/>
            </w:pPr>
            <w:r>
              <w:t>0</w:t>
            </w:r>
          </w:p>
        </w:tc>
        <w:tc>
          <w:tcPr>
            <w:tcW w:w="2552" w:type="dxa"/>
            <w:shd w:val="clear" w:color="auto" w:fill="auto"/>
          </w:tcPr>
          <w:p w:rsidR="0070784B" w:rsidRPr="00C56D08" w:rsidRDefault="0070784B" w:rsidP="0070784B">
            <w:pPr>
              <w:jc w:val="center"/>
            </w:pPr>
            <w:r>
              <w:t>6</w:t>
            </w:r>
          </w:p>
        </w:tc>
        <w:tc>
          <w:tcPr>
            <w:tcW w:w="2976" w:type="dxa"/>
            <w:shd w:val="clear" w:color="auto" w:fill="auto"/>
          </w:tcPr>
          <w:p w:rsidR="0070784B" w:rsidRPr="00C56D08" w:rsidRDefault="0070784B" w:rsidP="0070784B">
            <w:pPr>
              <w:jc w:val="center"/>
            </w:pPr>
            <w:r>
              <w:t>3</w:t>
            </w:r>
          </w:p>
        </w:tc>
      </w:tr>
      <w:tr w:rsidR="0070784B" w:rsidRPr="00C56D08" w:rsidTr="0070784B">
        <w:tc>
          <w:tcPr>
            <w:tcW w:w="1012" w:type="dxa"/>
            <w:shd w:val="clear" w:color="auto" w:fill="auto"/>
          </w:tcPr>
          <w:p w:rsidR="0070784B" w:rsidRPr="00C56D08" w:rsidRDefault="0070784B" w:rsidP="0070784B">
            <w:pPr>
              <w:jc w:val="center"/>
            </w:pPr>
            <w:r w:rsidRPr="00C56D08">
              <w:t>3</w:t>
            </w:r>
          </w:p>
        </w:tc>
        <w:tc>
          <w:tcPr>
            <w:tcW w:w="3207" w:type="dxa"/>
            <w:shd w:val="clear" w:color="auto" w:fill="auto"/>
          </w:tcPr>
          <w:p w:rsidR="0070784B" w:rsidRPr="00C56D08" w:rsidRDefault="0070784B" w:rsidP="0070784B">
            <w:pPr>
              <w:jc w:val="center"/>
            </w:pPr>
            <w:r>
              <w:t>3</w:t>
            </w:r>
          </w:p>
        </w:tc>
        <w:tc>
          <w:tcPr>
            <w:tcW w:w="2552" w:type="dxa"/>
            <w:shd w:val="clear" w:color="auto" w:fill="auto"/>
          </w:tcPr>
          <w:p w:rsidR="0070784B" w:rsidRPr="00C56D08" w:rsidRDefault="0070784B" w:rsidP="0070784B">
            <w:pPr>
              <w:jc w:val="center"/>
            </w:pPr>
            <w:r>
              <w:t>0</w:t>
            </w:r>
          </w:p>
        </w:tc>
        <w:tc>
          <w:tcPr>
            <w:tcW w:w="2976" w:type="dxa"/>
            <w:shd w:val="clear" w:color="auto" w:fill="auto"/>
          </w:tcPr>
          <w:p w:rsidR="0070784B" w:rsidRPr="00C56D08" w:rsidRDefault="0070784B" w:rsidP="0070784B">
            <w:pPr>
              <w:jc w:val="center"/>
            </w:pPr>
            <w:r>
              <w:t>6</w:t>
            </w:r>
          </w:p>
        </w:tc>
      </w:tr>
      <w:tr w:rsidR="0070784B" w:rsidRPr="00C56D08" w:rsidTr="0070784B">
        <w:tc>
          <w:tcPr>
            <w:tcW w:w="1012" w:type="dxa"/>
            <w:shd w:val="clear" w:color="auto" w:fill="auto"/>
          </w:tcPr>
          <w:p w:rsidR="0070784B" w:rsidRPr="00C56D08" w:rsidRDefault="0070784B" w:rsidP="0070784B">
            <w:pPr>
              <w:jc w:val="center"/>
            </w:pPr>
            <w:r w:rsidRPr="00C56D08">
              <w:t>4</w:t>
            </w:r>
          </w:p>
        </w:tc>
        <w:tc>
          <w:tcPr>
            <w:tcW w:w="3207" w:type="dxa"/>
            <w:shd w:val="clear" w:color="auto" w:fill="auto"/>
          </w:tcPr>
          <w:p w:rsidR="0070784B" w:rsidRPr="00C56D08" w:rsidRDefault="0070784B" w:rsidP="0070784B">
            <w:pPr>
              <w:jc w:val="center"/>
            </w:pPr>
            <w:r>
              <w:t>2</w:t>
            </w:r>
          </w:p>
        </w:tc>
        <w:tc>
          <w:tcPr>
            <w:tcW w:w="2552" w:type="dxa"/>
            <w:shd w:val="clear" w:color="auto" w:fill="auto"/>
          </w:tcPr>
          <w:p w:rsidR="0070784B" w:rsidRPr="00C56D08" w:rsidRDefault="0070784B" w:rsidP="0070784B">
            <w:pPr>
              <w:jc w:val="center"/>
            </w:pPr>
            <w:r>
              <w:t>3</w:t>
            </w:r>
          </w:p>
        </w:tc>
        <w:tc>
          <w:tcPr>
            <w:tcW w:w="2976" w:type="dxa"/>
            <w:shd w:val="clear" w:color="auto" w:fill="auto"/>
          </w:tcPr>
          <w:p w:rsidR="0070784B" w:rsidRPr="00C56D08" w:rsidRDefault="0070784B" w:rsidP="0070784B">
            <w:pPr>
              <w:jc w:val="center"/>
            </w:pPr>
            <w:r>
              <w:t>0</w:t>
            </w:r>
          </w:p>
        </w:tc>
      </w:tr>
      <w:tr w:rsidR="0070784B" w:rsidRPr="00C56D08" w:rsidTr="0070784B">
        <w:tc>
          <w:tcPr>
            <w:tcW w:w="1012" w:type="dxa"/>
            <w:shd w:val="clear" w:color="auto" w:fill="auto"/>
          </w:tcPr>
          <w:p w:rsidR="0070784B" w:rsidRPr="00C56D08" w:rsidRDefault="0070784B" w:rsidP="0070784B">
            <w:pPr>
              <w:jc w:val="center"/>
            </w:pPr>
            <w:r>
              <w:t>Iš viso:</w:t>
            </w:r>
          </w:p>
        </w:tc>
        <w:tc>
          <w:tcPr>
            <w:tcW w:w="3207" w:type="dxa"/>
            <w:shd w:val="clear" w:color="auto" w:fill="auto"/>
          </w:tcPr>
          <w:p w:rsidR="0070784B" w:rsidRPr="00C56D08" w:rsidRDefault="0070784B" w:rsidP="0070784B">
            <w:pPr>
              <w:jc w:val="center"/>
            </w:pPr>
            <w:r>
              <w:t>11</w:t>
            </w:r>
          </w:p>
        </w:tc>
        <w:tc>
          <w:tcPr>
            <w:tcW w:w="2552" w:type="dxa"/>
            <w:shd w:val="clear" w:color="auto" w:fill="auto"/>
          </w:tcPr>
          <w:p w:rsidR="0070784B" w:rsidRPr="00C56D08" w:rsidRDefault="0070784B" w:rsidP="0070784B">
            <w:pPr>
              <w:jc w:val="center"/>
            </w:pPr>
            <w:r>
              <w:t>12</w:t>
            </w:r>
          </w:p>
        </w:tc>
        <w:tc>
          <w:tcPr>
            <w:tcW w:w="2976" w:type="dxa"/>
            <w:shd w:val="clear" w:color="auto" w:fill="auto"/>
          </w:tcPr>
          <w:p w:rsidR="0070784B" w:rsidRPr="00C56D08" w:rsidRDefault="0070784B" w:rsidP="0070784B">
            <w:pPr>
              <w:jc w:val="center"/>
            </w:pPr>
            <w:r>
              <w:t>11</w:t>
            </w:r>
          </w:p>
        </w:tc>
      </w:tr>
    </w:tbl>
    <w:p w:rsidR="00C835D9" w:rsidRDefault="00C835D9" w:rsidP="00C835D9">
      <w:pPr>
        <w:tabs>
          <w:tab w:val="left" w:pos="840"/>
          <w:tab w:val="left" w:pos="2325"/>
        </w:tabs>
        <w:spacing w:line="360" w:lineRule="auto"/>
        <w:rPr>
          <w:b/>
          <w:color w:val="000000"/>
        </w:rPr>
      </w:pPr>
    </w:p>
    <w:p w:rsidR="004B03A6" w:rsidRDefault="00D32D3A" w:rsidP="00FA39BF">
      <w:pPr>
        <w:jc w:val="right"/>
        <w:rPr>
          <w:b/>
          <w:i/>
          <w:sz w:val="20"/>
          <w:szCs w:val="20"/>
        </w:rPr>
      </w:pPr>
      <w:bookmarkStart w:id="6" w:name="_Hlk73099864"/>
      <w:r>
        <w:rPr>
          <w:b/>
          <w:i/>
          <w:sz w:val="20"/>
          <w:szCs w:val="20"/>
          <w:lang w:eastAsia="lt-LT"/>
        </w:rPr>
        <w:t>22</w:t>
      </w:r>
      <w:r w:rsidR="004B03A6" w:rsidRPr="00021C73">
        <w:rPr>
          <w:b/>
          <w:i/>
          <w:sz w:val="20"/>
          <w:szCs w:val="20"/>
          <w:lang w:eastAsia="lt-LT"/>
        </w:rPr>
        <w:t xml:space="preserve"> </w:t>
      </w:r>
      <w:r w:rsidR="004B03A6" w:rsidRPr="00021C73">
        <w:rPr>
          <w:b/>
          <w:i/>
          <w:sz w:val="20"/>
          <w:szCs w:val="20"/>
        </w:rPr>
        <w:t>lentelė. Anykščių r. Kavarsko pagrindinė mokyklos-daugiafunkcio centro Traupio skyrius</w:t>
      </w:r>
    </w:p>
    <w:p w:rsidR="000125C7" w:rsidRPr="00021C73" w:rsidRDefault="000125C7" w:rsidP="00FA39BF">
      <w:pPr>
        <w:jc w:val="right"/>
        <w:rPr>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163"/>
        <w:gridCol w:w="2520"/>
        <w:gridCol w:w="3056"/>
      </w:tblGrid>
      <w:tr w:rsidR="00021C73" w:rsidRPr="00C56D08" w:rsidTr="007767AC">
        <w:tc>
          <w:tcPr>
            <w:tcW w:w="1008" w:type="dxa"/>
            <w:shd w:val="clear" w:color="auto" w:fill="auto"/>
          </w:tcPr>
          <w:p w:rsidR="00021C73" w:rsidRPr="00C56D08" w:rsidRDefault="00021C73" w:rsidP="00274786">
            <w:pPr>
              <w:jc w:val="center"/>
            </w:pPr>
            <w:r w:rsidRPr="00C56D08">
              <w:t>Klasė</w:t>
            </w:r>
          </w:p>
        </w:tc>
        <w:tc>
          <w:tcPr>
            <w:tcW w:w="3163" w:type="dxa"/>
            <w:shd w:val="clear" w:color="auto" w:fill="auto"/>
          </w:tcPr>
          <w:p w:rsidR="00021C73" w:rsidRPr="00C56D08" w:rsidRDefault="00021C73" w:rsidP="00274786">
            <w:pPr>
              <w:jc w:val="center"/>
            </w:pPr>
            <w:r w:rsidRPr="00C56D08">
              <w:t>20</w:t>
            </w:r>
            <w:r>
              <w:t>2</w:t>
            </w:r>
            <w:r w:rsidRPr="00C56D08">
              <w:t>1–20</w:t>
            </w:r>
            <w:r>
              <w:t xml:space="preserve">22 </w:t>
            </w:r>
            <w:r w:rsidRPr="00C56D08">
              <w:t>m. m.</w:t>
            </w:r>
          </w:p>
        </w:tc>
        <w:tc>
          <w:tcPr>
            <w:tcW w:w="2520" w:type="dxa"/>
            <w:shd w:val="clear" w:color="auto" w:fill="auto"/>
          </w:tcPr>
          <w:p w:rsidR="00021C73" w:rsidRPr="00C56D08" w:rsidRDefault="00021C73" w:rsidP="00274786">
            <w:pPr>
              <w:jc w:val="center"/>
            </w:pPr>
            <w:r w:rsidRPr="00C56D08">
              <w:t>20</w:t>
            </w:r>
            <w:r>
              <w:t>22</w:t>
            </w:r>
            <w:r w:rsidRPr="00C56D08">
              <w:t>–20</w:t>
            </w:r>
            <w:r>
              <w:t xml:space="preserve">23 </w:t>
            </w:r>
            <w:r w:rsidRPr="00C56D08">
              <w:t>m. m.</w:t>
            </w:r>
          </w:p>
        </w:tc>
        <w:tc>
          <w:tcPr>
            <w:tcW w:w="3056" w:type="dxa"/>
            <w:shd w:val="clear" w:color="auto" w:fill="auto"/>
          </w:tcPr>
          <w:p w:rsidR="00021C73" w:rsidRPr="00C56D08" w:rsidRDefault="00021C73" w:rsidP="00274786">
            <w:pPr>
              <w:jc w:val="center"/>
            </w:pPr>
            <w:r w:rsidRPr="00C56D08">
              <w:t>20</w:t>
            </w:r>
            <w:r>
              <w:t>23</w:t>
            </w:r>
            <w:r w:rsidRPr="00C56D08">
              <w:t>–20</w:t>
            </w:r>
            <w:r>
              <w:t xml:space="preserve">24 </w:t>
            </w:r>
            <w:r w:rsidRPr="00C56D08">
              <w:t>m. m.</w:t>
            </w:r>
          </w:p>
        </w:tc>
      </w:tr>
      <w:tr w:rsidR="00021C73" w:rsidRPr="00C56D08" w:rsidTr="007767AC">
        <w:tc>
          <w:tcPr>
            <w:tcW w:w="1008" w:type="dxa"/>
            <w:shd w:val="clear" w:color="auto" w:fill="auto"/>
          </w:tcPr>
          <w:p w:rsidR="00021C73" w:rsidRPr="00C56D08" w:rsidRDefault="00021C73" w:rsidP="00274786">
            <w:pPr>
              <w:jc w:val="center"/>
            </w:pPr>
            <w:r w:rsidRPr="00C56D08">
              <w:t>1</w:t>
            </w:r>
          </w:p>
        </w:tc>
        <w:tc>
          <w:tcPr>
            <w:tcW w:w="3163" w:type="dxa"/>
            <w:shd w:val="clear" w:color="auto" w:fill="auto"/>
          </w:tcPr>
          <w:p w:rsidR="00021C73" w:rsidRPr="00C56D08" w:rsidRDefault="004B03A6" w:rsidP="00274786">
            <w:pPr>
              <w:jc w:val="center"/>
            </w:pPr>
            <w:r>
              <w:t>2</w:t>
            </w:r>
          </w:p>
        </w:tc>
        <w:tc>
          <w:tcPr>
            <w:tcW w:w="2520" w:type="dxa"/>
            <w:shd w:val="clear" w:color="auto" w:fill="auto"/>
          </w:tcPr>
          <w:p w:rsidR="00021C73" w:rsidRPr="00C56D08" w:rsidRDefault="004B03A6" w:rsidP="00274786">
            <w:pPr>
              <w:jc w:val="center"/>
            </w:pPr>
            <w:r>
              <w:t>2</w:t>
            </w:r>
          </w:p>
        </w:tc>
        <w:tc>
          <w:tcPr>
            <w:tcW w:w="3056" w:type="dxa"/>
            <w:shd w:val="clear" w:color="auto" w:fill="auto"/>
          </w:tcPr>
          <w:p w:rsidR="00021C73" w:rsidRPr="00C56D08" w:rsidRDefault="004B03A6" w:rsidP="00274786">
            <w:pPr>
              <w:jc w:val="center"/>
            </w:pPr>
            <w:r>
              <w:t>1</w:t>
            </w:r>
          </w:p>
        </w:tc>
      </w:tr>
      <w:tr w:rsidR="00356447" w:rsidRPr="00C56D08" w:rsidTr="007767AC">
        <w:tc>
          <w:tcPr>
            <w:tcW w:w="1008" w:type="dxa"/>
            <w:shd w:val="clear" w:color="auto" w:fill="auto"/>
          </w:tcPr>
          <w:p w:rsidR="00356447" w:rsidRPr="00C56D08" w:rsidRDefault="00356447" w:rsidP="00274786">
            <w:pPr>
              <w:jc w:val="center"/>
            </w:pPr>
            <w:r w:rsidRPr="00C56D08">
              <w:t>2</w:t>
            </w:r>
          </w:p>
        </w:tc>
        <w:tc>
          <w:tcPr>
            <w:tcW w:w="3163" w:type="dxa"/>
            <w:shd w:val="clear" w:color="auto" w:fill="auto"/>
          </w:tcPr>
          <w:p w:rsidR="00356447" w:rsidRPr="00C56D08" w:rsidRDefault="00356447" w:rsidP="00274786">
            <w:pPr>
              <w:jc w:val="center"/>
            </w:pPr>
            <w:r>
              <w:t>3</w:t>
            </w:r>
          </w:p>
        </w:tc>
        <w:tc>
          <w:tcPr>
            <w:tcW w:w="2520" w:type="dxa"/>
            <w:shd w:val="clear" w:color="auto" w:fill="auto"/>
          </w:tcPr>
          <w:p w:rsidR="00356447" w:rsidRPr="00C56D08" w:rsidRDefault="00356447" w:rsidP="00274786">
            <w:pPr>
              <w:jc w:val="center"/>
            </w:pPr>
            <w:r>
              <w:t>2</w:t>
            </w:r>
          </w:p>
        </w:tc>
        <w:tc>
          <w:tcPr>
            <w:tcW w:w="3056" w:type="dxa"/>
            <w:shd w:val="clear" w:color="auto" w:fill="auto"/>
          </w:tcPr>
          <w:p w:rsidR="00356447" w:rsidRPr="00C56D08" w:rsidRDefault="00356447" w:rsidP="00274786">
            <w:pPr>
              <w:jc w:val="center"/>
            </w:pPr>
            <w:r>
              <w:t>2</w:t>
            </w:r>
          </w:p>
        </w:tc>
      </w:tr>
      <w:tr w:rsidR="00356447" w:rsidRPr="00C56D08" w:rsidTr="007767AC">
        <w:tc>
          <w:tcPr>
            <w:tcW w:w="1008" w:type="dxa"/>
            <w:shd w:val="clear" w:color="auto" w:fill="auto"/>
          </w:tcPr>
          <w:p w:rsidR="00356447" w:rsidRPr="00C56D08" w:rsidRDefault="00356447" w:rsidP="00274786">
            <w:pPr>
              <w:jc w:val="center"/>
            </w:pPr>
            <w:r w:rsidRPr="00C56D08">
              <w:t>3</w:t>
            </w:r>
          </w:p>
        </w:tc>
        <w:tc>
          <w:tcPr>
            <w:tcW w:w="3163" w:type="dxa"/>
            <w:shd w:val="clear" w:color="auto" w:fill="auto"/>
          </w:tcPr>
          <w:p w:rsidR="00356447" w:rsidRPr="00C56D08" w:rsidRDefault="00356447" w:rsidP="00274786">
            <w:pPr>
              <w:jc w:val="center"/>
            </w:pPr>
            <w:r>
              <w:t>0</w:t>
            </w:r>
          </w:p>
        </w:tc>
        <w:tc>
          <w:tcPr>
            <w:tcW w:w="2520" w:type="dxa"/>
            <w:shd w:val="clear" w:color="auto" w:fill="auto"/>
          </w:tcPr>
          <w:p w:rsidR="00356447" w:rsidRPr="00C56D08" w:rsidRDefault="00356447" w:rsidP="00274786">
            <w:pPr>
              <w:jc w:val="center"/>
            </w:pPr>
            <w:r>
              <w:t>3</w:t>
            </w:r>
          </w:p>
        </w:tc>
        <w:tc>
          <w:tcPr>
            <w:tcW w:w="3056" w:type="dxa"/>
            <w:shd w:val="clear" w:color="auto" w:fill="auto"/>
          </w:tcPr>
          <w:p w:rsidR="00356447" w:rsidRPr="00C56D08" w:rsidRDefault="00356447" w:rsidP="00274786">
            <w:pPr>
              <w:jc w:val="center"/>
            </w:pPr>
            <w:r>
              <w:t>2</w:t>
            </w:r>
          </w:p>
        </w:tc>
      </w:tr>
      <w:tr w:rsidR="00356447" w:rsidRPr="00C56D08" w:rsidTr="007767AC">
        <w:tc>
          <w:tcPr>
            <w:tcW w:w="1008" w:type="dxa"/>
            <w:shd w:val="clear" w:color="auto" w:fill="auto"/>
          </w:tcPr>
          <w:p w:rsidR="00356447" w:rsidRPr="00C56D08" w:rsidRDefault="00356447" w:rsidP="00274786">
            <w:pPr>
              <w:jc w:val="center"/>
            </w:pPr>
            <w:r>
              <w:t>4</w:t>
            </w:r>
          </w:p>
        </w:tc>
        <w:tc>
          <w:tcPr>
            <w:tcW w:w="3163" w:type="dxa"/>
            <w:shd w:val="clear" w:color="auto" w:fill="auto"/>
          </w:tcPr>
          <w:p w:rsidR="00356447" w:rsidRDefault="00356447" w:rsidP="00274786">
            <w:pPr>
              <w:jc w:val="center"/>
            </w:pPr>
            <w:r>
              <w:t>1</w:t>
            </w:r>
          </w:p>
        </w:tc>
        <w:tc>
          <w:tcPr>
            <w:tcW w:w="2520" w:type="dxa"/>
            <w:shd w:val="clear" w:color="auto" w:fill="auto"/>
          </w:tcPr>
          <w:p w:rsidR="00356447" w:rsidRDefault="00356447" w:rsidP="00274786">
            <w:pPr>
              <w:jc w:val="center"/>
            </w:pPr>
            <w:r>
              <w:t>0</w:t>
            </w:r>
          </w:p>
        </w:tc>
        <w:tc>
          <w:tcPr>
            <w:tcW w:w="3056" w:type="dxa"/>
            <w:shd w:val="clear" w:color="auto" w:fill="auto"/>
          </w:tcPr>
          <w:p w:rsidR="00356447" w:rsidRDefault="00356447" w:rsidP="00274786">
            <w:pPr>
              <w:jc w:val="center"/>
            </w:pPr>
            <w:r>
              <w:t>3</w:t>
            </w:r>
          </w:p>
        </w:tc>
      </w:tr>
      <w:tr w:rsidR="00356447" w:rsidRPr="00C56D08" w:rsidTr="007767AC">
        <w:tc>
          <w:tcPr>
            <w:tcW w:w="1008" w:type="dxa"/>
            <w:shd w:val="clear" w:color="auto" w:fill="auto"/>
          </w:tcPr>
          <w:p w:rsidR="00356447" w:rsidRPr="00C56D08" w:rsidRDefault="00356447" w:rsidP="00274786">
            <w:pPr>
              <w:jc w:val="center"/>
            </w:pPr>
            <w:r>
              <w:t>5</w:t>
            </w:r>
          </w:p>
        </w:tc>
        <w:tc>
          <w:tcPr>
            <w:tcW w:w="3163" w:type="dxa"/>
            <w:shd w:val="clear" w:color="auto" w:fill="auto"/>
          </w:tcPr>
          <w:p w:rsidR="00356447" w:rsidRDefault="00356447" w:rsidP="00274786">
            <w:pPr>
              <w:jc w:val="center"/>
            </w:pPr>
            <w:r>
              <w:t>5</w:t>
            </w:r>
          </w:p>
        </w:tc>
        <w:tc>
          <w:tcPr>
            <w:tcW w:w="2520" w:type="dxa"/>
            <w:shd w:val="clear" w:color="auto" w:fill="auto"/>
          </w:tcPr>
          <w:p w:rsidR="00356447" w:rsidRDefault="00356447" w:rsidP="00274786">
            <w:pPr>
              <w:jc w:val="center"/>
            </w:pPr>
            <w:r>
              <w:t>1</w:t>
            </w:r>
          </w:p>
        </w:tc>
        <w:tc>
          <w:tcPr>
            <w:tcW w:w="3056" w:type="dxa"/>
            <w:shd w:val="clear" w:color="auto" w:fill="auto"/>
          </w:tcPr>
          <w:p w:rsidR="00356447" w:rsidRDefault="00356447" w:rsidP="00274786">
            <w:pPr>
              <w:jc w:val="center"/>
            </w:pPr>
            <w:r>
              <w:t>0</w:t>
            </w:r>
          </w:p>
        </w:tc>
      </w:tr>
      <w:tr w:rsidR="00356447" w:rsidRPr="00C56D08" w:rsidTr="007767AC">
        <w:tc>
          <w:tcPr>
            <w:tcW w:w="1008" w:type="dxa"/>
            <w:shd w:val="clear" w:color="auto" w:fill="auto"/>
          </w:tcPr>
          <w:p w:rsidR="00356447" w:rsidRPr="00C56D08" w:rsidRDefault="00356447" w:rsidP="00274786">
            <w:pPr>
              <w:jc w:val="center"/>
            </w:pPr>
            <w:r>
              <w:t>6</w:t>
            </w:r>
          </w:p>
        </w:tc>
        <w:tc>
          <w:tcPr>
            <w:tcW w:w="3163" w:type="dxa"/>
            <w:shd w:val="clear" w:color="auto" w:fill="auto"/>
          </w:tcPr>
          <w:p w:rsidR="00356447" w:rsidRDefault="00356447" w:rsidP="00274786">
            <w:pPr>
              <w:jc w:val="center"/>
            </w:pPr>
            <w:r>
              <w:t>4</w:t>
            </w:r>
          </w:p>
        </w:tc>
        <w:tc>
          <w:tcPr>
            <w:tcW w:w="2520" w:type="dxa"/>
            <w:shd w:val="clear" w:color="auto" w:fill="auto"/>
          </w:tcPr>
          <w:p w:rsidR="00356447" w:rsidRDefault="00356447" w:rsidP="00274786">
            <w:pPr>
              <w:jc w:val="center"/>
            </w:pPr>
            <w:r>
              <w:t>5</w:t>
            </w:r>
          </w:p>
        </w:tc>
        <w:tc>
          <w:tcPr>
            <w:tcW w:w="3056" w:type="dxa"/>
            <w:shd w:val="clear" w:color="auto" w:fill="auto"/>
          </w:tcPr>
          <w:p w:rsidR="00356447" w:rsidRDefault="00356447" w:rsidP="00274786">
            <w:pPr>
              <w:jc w:val="center"/>
            </w:pPr>
            <w:r>
              <w:t>1</w:t>
            </w:r>
          </w:p>
        </w:tc>
      </w:tr>
      <w:tr w:rsidR="00356447" w:rsidRPr="00C56D08" w:rsidTr="007767AC">
        <w:tc>
          <w:tcPr>
            <w:tcW w:w="1008" w:type="dxa"/>
            <w:shd w:val="clear" w:color="auto" w:fill="auto"/>
          </w:tcPr>
          <w:p w:rsidR="00356447" w:rsidRPr="00C56D08" w:rsidRDefault="00356447" w:rsidP="00274786">
            <w:pPr>
              <w:jc w:val="center"/>
            </w:pPr>
            <w:r>
              <w:t>7</w:t>
            </w:r>
          </w:p>
        </w:tc>
        <w:tc>
          <w:tcPr>
            <w:tcW w:w="3163" w:type="dxa"/>
            <w:shd w:val="clear" w:color="auto" w:fill="auto"/>
          </w:tcPr>
          <w:p w:rsidR="00356447" w:rsidRDefault="00356447" w:rsidP="00274786">
            <w:pPr>
              <w:jc w:val="center"/>
            </w:pPr>
            <w:r>
              <w:t>3</w:t>
            </w:r>
          </w:p>
        </w:tc>
        <w:tc>
          <w:tcPr>
            <w:tcW w:w="2520" w:type="dxa"/>
            <w:shd w:val="clear" w:color="auto" w:fill="auto"/>
          </w:tcPr>
          <w:p w:rsidR="00356447" w:rsidRDefault="00356447" w:rsidP="00274786">
            <w:pPr>
              <w:jc w:val="center"/>
            </w:pPr>
            <w:r>
              <w:t>4</w:t>
            </w:r>
          </w:p>
        </w:tc>
        <w:tc>
          <w:tcPr>
            <w:tcW w:w="3056" w:type="dxa"/>
            <w:shd w:val="clear" w:color="auto" w:fill="auto"/>
          </w:tcPr>
          <w:p w:rsidR="00356447" w:rsidRDefault="00356447" w:rsidP="00274786">
            <w:pPr>
              <w:jc w:val="center"/>
            </w:pPr>
            <w:r>
              <w:t>5</w:t>
            </w:r>
          </w:p>
        </w:tc>
      </w:tr>
      <w:tr w:rsidR="00356447" w:rsidRPr="00C56D08" w:rsidTr="007767AC">
        <w:tc>
          <w:tcPr>
            <w:tcW w:w="1008" w:type="dxa"/>
            <w:shd w:val="clear" w:color="auto" w:fill="auto"/>
          </w:tcPr>
          <w:p w:rsidR="00356447" w:rsidRPr="00C56D08" w:rsidRDefault="00356447" w:rsidP="00274786">
            <w:pPr>
              <w:jc w:val="center"/>
            </w:pPr>
            <w:r>
              <w:t>8</w:t>
            </w:r>
          </w:p>
        </w:tc>
        <w:tc>
          <w:tcPr>
            <w:tcW w:w="3163" w:type="dxa"/>
            <w:shd w:val="clear" w:color="auto" w:fill="auto"/>
          </w:tcPr>
          <w:p w:rsidR="00356447" w:rsidRDefault="00356447" w:rsidP="00274786">
            <w:pPr>
              <w:jc w:val="center"/>
            </w:pPr>
            <w:r>
              <w:t>3</w:t>
            </w:r>
          </w:p>
        </w:tc>
        <w:tc>
          <w:tcPr>
            <w:tcW w:w="2520" w:type="dxa"/>
            <w:shd w:val="clear" w:color="auto" w:fill="auto"/>
          </w:tcPr>
          <w:p w:rsidR="00356447" w:rsidRDefault="00356447" w:rsidP="00274786">
            <w:pPr>
              <w:jc w:val="center"/>
            </w:pPr>
            <w:r>
              <w:t>3</w:t>
            </w:r>
          </w:p>
        </w:tc>
        <w:tc>
          <w:tcPr>
            <w:tcW w:w="3056" w:type="dxa"/>
            <w:shd w:val="clear" w:color="auto" w:fill="auto"/>
          </w:tcPr>
          <w:p w:rsidR="00356447" w:rsidRDefault="00F20717" w:rsidP="00274786">
            <w:pPr>
              <w:jc w:val="center"/>
            </w:pPr>
            <w:r>
              <w:t>0</w:t>
            </w:r>
          </w:p>
        </w:tc>
      </w:tr>
      <w:tr w:rsidR="00356447" w:rsidRPr="00C56D08" w:rsidTr="007767AC">
        <w:tc>
          <w:tcPr>
            <w:tcW w:w="1008" w:type="dxa"/>
            <w:shd w:val="clear" w:color="auto" w:fill="auto"/>
          </w:tcPr>
          <w:p w:rsidR="00356447" w:rsidRPr="00C56D08" w:rsidRDefault="00356447" w:rsidP="00274786">
            <w:pPr>
              <w:jc w:val="center"/>
            </w:pPr>
            <w:r>
              <w:t>9</w:t>
            </w:r>
          </w:p>
        </w:tc>
        <w:tc>
          <w:tcPr>
            <w:tcW w:w="3163" w:type="dxa"/>
            <w:shd w:val="clear" w:color="auto" w:fill="auto"/>
          </w:tcPr>
          <w:p w:rsidR="00356447" w:rsidRDefault="00356447" w:rsidP="00274786">
            <w:pPr>
              <w:jc w:val="center"/>
            </w:pPr>
            <w:r>
              <w:t>0</w:t>
            </w:r>
          </w:p>
        </w:tc>
        <w:tc>
          <w:tcPr>
            <w:tcW w:w="2520" w:type="dxa"/>
            <w:shd w:val="clear" w:color="auto" w:fill="auto"/>
          </w:tcPr>
          <w:p w:rsidR="00356447" w:rsidRDefault="00F20717" w:rsidP="00274786">
            <w:pPr>
              <w:jc w:val="center"/>
            </w:pPr>
            <w:r>
              <w:t>0</w:t>
            </w:r>
          </w:p>
        </w:tc>
        <w:tc>
          <w:tcPr>
            <w:tcW w:w="3056" w:type="dxa"/>
            <w:shd w:val="clear" w:color="auto" w:fill="auto"/>
          </w:tcPr>
          <w:p w:rsidR="00356447" w:rsidRDefault="00F20717" w:rsidP="00274786">
            <w:pPr>
              <w:jc w:val="center"/>
            </w:pPr>
            <w:r>
              <w:t>0</w:t>
            </w:r>
          </w:p>
        </w:tc>
      </w:tr>
      <w:tr w:rsidR="00356447" w:rsidRPr="00C56D08" w:rsidTr="007767AC">
        <w:tc>
          <w:tcPr>
            <w:tcW w:w="1008" w:type="dxa"/>
            <w:shd w:val="clear" w:color="auto" w:fill="auto"/>
          </w:tcPr>
          <w:p w:rsidR="00356447" w:rsidRPr="00C56D08" w:rsidRDefault="00356447" w:rsidP="00274786">
            <w:pPr>
              <w:jc w:val="center"/>
            </w:pPr>
            <w:r>
              <w:t>10</w:t>
            </w:r>
          </w:p>
        </w:tc>
        <w:tc>
          <w:tcPr>
            <w:tcW w:w="3163" w:type="dxa"/>
            <w:shd w:val="clear" w:color="auto" w:fill="auto"/>
          </w:tcPr>
          <w:p w:rsidR="00356447" w:rsidRPr="00C56D08" w:rsidRDefault="00356447" w:rsidP="00274786">
            <w:pPr>
              <w:jc w:val="center"/>
            </w:pPr>
            <w:r>
              <w:t>0</w:t>
            </w:r>
          </w:p>
        </w:tc>
        <w:tc>
          <w:tcPr>
            <w:tcW w:w="2520" w:type="dxa"/>
            <w:shd w:val="clear" w:color="auto" w:fill="auto"/>
          </w:tcPr>
          <w:p w:rsidR="00356447" w:rsidRPr="00C56D08" w:rsidRDefault="00356447" w:rsidP="00274786">
            <w:pPr>
              <w:jc w:val="center"/>
            </w:pPr>
            <w:r>
              <w:t>0</w:t>
            </w:r>
          </w:p>
        </w:tc>
        <w:tc>
          <w:tcPr>
            <w:tcW w:w="3056" w:type="dxa"/>
            <w:shd w:val="clear" w:color="auto" w:fill="auto"/>
          </w:tcPr>
          <w:p w:rsidR="00356447" w:rsidRPr="00C56D08" w:rsidRDefault="00F20717" w:rsidP="00274786">
            <w:pPr>
              <w:jc w:val="center"/>
            </w:pPr>
            <w:r>
              <w:t>0</w:t>
            </w:r>
          </w:p>
        </w:tc>
      </w:tr>
      <w:tr w:rsidR="00356447" w:rsidRPr="00C56D08" w:rsidTr="007767AC">
        <w:tc>
          <w:tcPr>
            <w:tcW w:w="1008" w:type="dxa"/>
            <w:shd w:val="clear" w:color="auto" w:fill="auto"/>
          </w:tcPr>
          <w:p w:rsidR="00356447" w:rsidRPr="00C56D08" w:rsidRDefault="00356447" w:rsidP="00274786">
            <w:pPr>
              <w:jc w:val="center"/>
            </w:pPr>
            <w:r>
              <w:t>Iš viso:</w:t>
            </w:r>
          </w:p>
        </w:tc>
        <w:tc>
          <w:tcPr>
            <w:tcW w:w="3163" w:type="dxa"/>
            <w:shd w:val="clear" w:color="auto" w:fill="auto"/>
          </w:tcPr>
          <w:p w:rsidR="00356447" w:rsidRPr="00C56D08" w:rsidRDefault="00356447" w:rsidP="00274786">
            <w:pPr>
              <w:jc w:val="center"/>
            </w:pPr>
            <w:r>
              <w:t>21</w:t>
            </w:r>
          </w:p>
        </w:tc>
        <w:tc>
          <w:tcPr>
            <w:tcW w:w="2520" w:type="dxa"/>
            <w:shd w:val="clear" w:color="auto" w:fill="auto"/>
          </w:tcPr>
          <w:p w:rsidR="00356447" w:rsidRPr="00C56D08" w:rsidRDefault="00F20717" w:rsidP="00274786">
            <w:pPr>
              <w:jc w:val="center"/>
            </w:pPr>
            <w:r>
              <w:t>20</w:t>
            </w:r>
          </w:p>
        </w:tc>
        <w:tc>
          <w:tcPr>
            <w:tcW w:w="3056" w:type="dxa"/>
            <w:shd w:val="clear" w:color="auto" w:fill="auto"/>
          </w:tcPr>
          <w:p w:rsidR="00356447" w:rsidRPr="00C56D08" w:rsidRDefault="00F20717" w:rsidP="00274786">
            <w:pPr>
              <w:jc w:val="center"/>
            </w:pPr>
            <w:r>
              <w:t>1</w:t>
            </w:r>
            <w:r w:rsidR="00356447">
              <w:t>4</w:t>
            </w:r>
          </w:p>
        </w:tc>
      </w:tr>
    </w:tbl>
    <w:p w:rsidR="00FA39BF" w:rsidRDefault="00FA39BF" w:rsidP="004B03A6">
      <w:pPr>
        <w:spacing w:after="200" w:line="276" w:lineRule="auto"/>
        <w:jc w:val="right"/>
        <w:rPr>
          <w:b/>
          <w:bCs/>
          <w:i/>
          <w:sz w:val="20"/>
          <w:szCs w:val="20"/>
          <w:lang w:eastAsia="lt-LT"/>
        </w:rPr>
      </w:pPr>
    </w:p>
    <w:p w:rsidR="000125C7" w:rsidRDefault="000125C7" w:rsidP="007767AC">
      <w:pPr>
        <w:spacing w:after="200"/>
        <w:jc w:val="right"/>
        <w:rPr>
          <w:b/>
          <w:bCs/>
          <w:i/>
          <w:sz w:val="20"/>
          <w:szCs w:val="20"/>
          <w:lang w:eastAsia="lt-LT"/>
        </w:rPr>
      </w:pPr>
    </w:p>
    <w:p w:rsidR="004B03A6" w:rsidRPr="004B03A6" w:rsidRDefault="004B03A6" w:rsidP="007767AC">
      <w:pPr>
        <w:spacing w:after="200"/>
        <w:jc w:val="right"/>
        <w:rPr>
          <w:b/>
          <w:i/>
          <w:sz w:val="20"/>
          <w:szCs w:val="20"/>
        </w:rPr>
      </w:pPr>
      <w:r w:rsidRPr="004B03A6">
        <w:rPr>
          <w:b/>
          <w:bCs/>
          <w:i/>
          <w:sz w:val="20"/>
          <w:szCs w:val="20"/>
          <w:lang w:eastAsia="lt-LT"/>
        </w:rPr>
        <w:lastRenderedPageBreak/>
        <w:t>2</w:t>
      </w:r>
      <w:r w:rsidR="00D32D3A">
        <w:rPr>
          <w:b/>
          <w:bCs/>
          <w:i/>
          <w:sz w:val="20"/>
          <w:szCs w:val="20"/>
          <w:lang w:eastAsia="lt-LT"/>
        </w:rPr>
        <w:t>3</w:t>
      </w:r>
      <w:r w:rsidRPr="004B03A6">
        <w:rPr>
          <w:b/>
          <w:bCs/>
          <w:i/>
          <w:sz w:val="20"/>
          <w:szCs w:val="20"/>
          <w:lang w:eastAsia="lt-LT"/>
        </w:rPr>
        <w:t xml:space="preserve"> </w:t>
      </w:r>
      <w:r w:rsidRPr="004B03A6">
        <w:rPr>
          <w:b/>
          <w:i/>
          <w:sz w:val="20"/>
          <w:szCs w:val="20"/>
        </w:rPr>
        <w:t>lentelė. Anykščių r. Svėdasų Juozo Tumo-Vaižganto gimnazijos Debeikių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3207"/>
        <w:gridCol w:w="2552"/>
        <w:gridCol w:w="2976"/>
      </w:tblGrid>
      <w:tr w:rsidR="004B03A6" w:rsidRPr="00C56D08" w:rsidTr="00274786">
        <w:tc>
          <w:tcPr>
            <w:tcW w:w="1012" w:type="dxa"/>
            <w:shd w:val="clear" w:color="auto" w:fill="auto"/>
          </w:tcPr>
          <w:p w:rsidR="004B03A6" w:rsidRPr="00C56D08" w:rsidRDefault="004B03A6" w:rsidP="00274786">
            <w:pPr>
              <w:jc w:val="center"/>
            </w:pPr>
            <w:r w:rsidRPr="00C56D08">
              <w:t>Klasė</w:t>
            </w:r>
          </w:p>
        </w:tc>
        <w:tc>
          <w:tcPr>
            <w:tcW w:w="3207" w:type="dxa"/>
            <w:shd w:val="clear" w:color="auto" w:fill="auto"/>
          </w:tcPr>
          <w:p w:rsidR="004B03A6" w:rsidRPr="00C56D08" w:rsidRDefault="004B03A6" w:rsidP="00274786">
            <w:pPr>
              <w:jc w:val="center"/>
            </w:pPr>
            <w:r w:rsidRPr="00C56D08">
              <w:t>20</w:t>
            </w:r>
            <w:r>
              <w:t>2</w:t>
            </w:r>
            <w:r w:rsidRPr="00C56D08">
              <w:t>1–20</w:t>
            </w:r>
            <w:r>
              <w:t xml:space="preserve">22 </w:t>
            </w:r>
            <w:r w:rsidRPr="00C56D08">
              <w:t>m. m.</w:t>
            </w:r>
          </w:p>
        </w:tc>
        <w:tc>
          <w:tcPr>
            <w:tcW w:w="2552" w:type="dxa"/>
            <w:shd w:val="clear" w:color="auto" w:fill="auto"/>
          </w:tcPr>
          <w:p w:rsidR="004B03A6" w:rsidRPr="00C56D08" w:rsidRDefault="004B03A6" w:rsidP="00274786">
            <w:pPr>
              <w:jc w:val="center"/>
            </w:pPr>
            <w:r w:rsidRPr="00C56D08">
              <w:t>20</w:t>
            </w:r>
            <w:r>
              <w:t>22</w:t>
            </w:r>
            <w:r w:rsidRPr="00C56D08">
              <w:t>–20</w:t>
            </w:r>
            <w:r>
              <w:t xml:space="preserve">23 </w:t>
            </w:r>
            <w:r w:rsidRPr="00C56D08">
              <w:t>m. m.</w:t>
            </w:r>
          </w:p>
        </w:tc>
        <w:tc>
          <w:tcPr>
            <w:tcW w:w="2976" w:type="dxa"/>
            <w:shd w:val="clear" w:color="auto" w:fill="auto"/>
          </w:tcPr>
          <w:p w:rsidR="004B03A6" w:rsidRPr="00C56D08" w:rsidRDefault="004B03A6" w:rsidP="00274786">
            <w:pPr>
              <w:jc w:val="center"/>
            </w:pPr>
            <w:r w:rsidRPr="00C56D08">
              <w:t>20</w:t>
            </w:r>
            <w:r>
              <w:t>23</w:t>
            </w:r>
            <w:r w:rsidRPr="00C56D08">
              <w:t>–20</w:t>
            </w:r>
            <w:r>
              <w:t xml:space="preserve">24 </w:t>
            </w:r>
            <w:r w:rsidRPr="00C56D08">
              <w:t>m. m.</w:t>
            </w:r>
          </w:p>
        </w:tc>
      </w:tr>
      <w:tr w:rsidR="004B03A6" w:rsidRPr="00C56D08" w:rsidTr="00274786">
        <w:tc>
          <w:tcPr>
            <w:tcW w:w="1012" w:type="dxa"/>
            <w:shd w:val="clear" w:color="auto" w:fill="auto"/>
          </w:tcPr>
          <w:p w:rsidR="004B03A6" w:rsidRPr="00C56D08" w:rsidRDefault="004B03A6" w:rsidP="00274786">
            <w:pPr>
              <w:jc w:val="center"/>
            </w:pPr>
            <w:r w:rsidRPr="00C56D08">
              <w:t>1</w:t>
            </w:r>
          </w:p>
        </w:tc>
        <w:tc>
          <w:tcPr>
            <w:tcW w:w="3207" w:type="dxa"/>
            <w:shd w:val="clear" w:color="auto" w:fill="auto"/>
          </w:tcPr>
          <w:p w:rsidR="004B03A6" w:rsidRPr="00C56D08" w:rsidRDefault="004B03A6" w:rsidP="00274786">
            <w:pPr>
              <w:jc w:val="center"/>
            </w:pPr>
            <w:r>
              <w:t>6</w:t>
            </w:r>
          </w:p>
        </w:tc>
        <w:tc>
          <w:tcPr>
            <w:tcW w:w="2552" w:type="dxa"/>
            <w:shd w:val="clear" w:color="auto" w:fill="auto"/>
          </w:tcPr>
          <w:p w:rsidR="004B03A6" w:rsidRPr="00C56D08" w:rsidRDefault="004B03A6" w:rsidP="00274786">
            <w:pPr>
              <w:jc w:val="center"/>
            </w:pPr>
            <w:r>
              <w:t>2</w:t>
            </w:r>
          </w:p>
        </w:tc>
        <w:tc>
          <w:tcPr>
            <w:tcW w:w="2976" w:type="dxa"/>
            <w:shd w:val="clear" w:color="auto" w:fill="auto"/>
          </w:tcPr>
          <w:p w:rsidR="004B03A6" w:rsidRPr="00C56D08" w:rsidRDefault="004B03A6" w:rsidP="00274786">
            <w:pPr>
              <w:jc w:val="center"/>
            </w:pPr>
            <w:r>
              <w:t>5</w:t>
            </w:r>
          </w:p>
        </w:tc>
      </w:tr>
      <w:tr w:rsidR="00F20717" w:rsidRPr="00C56D08" w:rsidTr="00274786">
        <w:tc>
          <w:tcPr>
            <w:tcW w:w="1012" w:type="dxa"/>
            <w:shd w:val="clear" w:color="auto" w:fill="auto"/>
          </w:tcPr>
          <w:p w:rsidR="00F20717" w:rsidRPr="00C56D08" w:rsidRDefault="00F20717" w:rsidP="00274786">
            <w:pPr>
              <w:jc w:val="center"/>
            </w:pPr>
            <w:r w:rsidRPr="00C56D08">
              <w:t>2</w:t>
            </w:r>
          </w:p>
        </w:tc>
        <w:tc>
          <w:tcPr>
            <w:tcW w:w="3207" w:type="dxa"/>
            <w:shd w:val="clear" w:color="auto" w:fill="auto"/>
          </w:tcPr>
          <w:p w:rsidR="00F20717" w:rsidRPr="00C56D08" w:rsidRDefault="00F20717" w:rsidP="00274786">
            <w:pPr>
              <w:jc w:val="center"/>
            </w:pPr>
            <w:r>
              <w:t>6</w:t>
            </w:r>
          </w:p>
        </w:tc>
        <w:tc>
          <w:tcPr>
            <w:tcW w:w="2552" w:type="dxa"/>
            <w:shd w:val="clear" w:color="auto" w:fill="auto"/>
          </w:tcPr>
          <w:p w:rsidR="00F20717" w:rsidRPr="00C56D08" w:rsidRDefault="00F20717" w:rsidP="00274786">
            <w:pPr>
              <w:jc w:val="center"/>
            </w:pPr>
            <w:r>
              <w:t>6</w:t>
            </w:r>
          </w:p>
        </w:tc>
        <w:tc>
          <w:tcPr>
            <w:tcW w:w="2976" w:type="dxa"/>
            <w:shd w:val="clear" w:color="auto" w:fill="auto"/>
          </w:tcPr>
          <w:p w:rsidR="00F20717" w:rsidRPr="00C56D08" w:rsidRDefault="00F20717" w:rsidP="00274786">
            <w:pPr>
              <w:jc w:val="center"/>
            </w:pPr>
            <w:r>
              <w:t>2</w:t>
            </w:r>
          </w:p>
        </w:tc>
      </w:tr>
      <w:tr w:rsidR="00F20717" w:rsidRPr="00C56D08" w:rsidTr="00274786">
        <w:tc>
          <w:tcPr>
            <w:tcW w:w="1012" w:type="dxa"/>
            <w:shd w:val="clear" w:color="auto" w:fill="auto"/>
          </w:tcPr>
          <w:p w:rsidR="00F20717" w:rsidRPr="00C56D08" w:rsidRDefault="00F20717" w:rsidP="00274786">
            <w:pPr>
              <w:jc w:val="center"/>
            </w:pPr>
            <w:r w:rsidRPr="00C56D08">
              <w:t>3</w:t>
            </w:r>
          </w:p>
        </w:tc>
        <w:tc>
          <w:tcPr>
            <w:tcW w:w="3207" w:type="dxa"/>
            <w:shd w:val="clear" w:color="auto" w:fill="auto"/>
          </w:tcPr>
          <w:p w:rsidR="00F20717" w:rsidRPr="00C56D08" w:rsidRDefault="00F20717" w:rsidP="00274786">
            <w:pPr>
              <w:jc w:val="center"/>
            </w:pPr>
            <w:r>
              <w:t>5</w:t>
            </w:r>
          </w:p>
        </w:tc>
        <w:tc>
          <w:tcPr>
            <w:tcW w:w="2552" w:type="dxa"/>
            <w:shd w:val="clear" w:color="auto" w:fill="auto"/>
          </w:tcPr>
          <w:p w:rsidR="00F20717" w:rsidRPr="00C56D08" w:rsidRDefault="00F20717" w:rsidP="00274786">
            <w:pPr>
              <w:jc w:val="center"/>
            </w:pPr>
            <w:r>
              <w:t>6</w:t>
            </w:r>
          </w:p>
        </w:tc>
        <w:tc>
          <w:tcPr>
            <w:tcW w:w="2976" w:type="dxa"/>
            <w:shd w:val="clear" w:color="auto" w:fill="auto"/>
          </w:tcPr>
          <w:p w:rsidR="00F20717" w:rsidRPr="00C56D08" w:rsidRDefault="00F20717" w:rsidP="00274786">
            <w:pPr>
              <w:jc w:val="center"/>
            </w:pPr>
            <w:r>
              <w:t>6</w:t>
            </w:r>
          </w:p>
        </w:tc>
      </w:tr>
      <w:tr w:rsidR="00F20717" w:rsidTr="00274786">
        <w:tc>
          <w:tcPr>
            <w:tcW w:w="1012" w:type="dxa"/>
            <w:shd w:val="clear" w:color="auto" w:fill="auto"/>
          </w:tcPr>
          <w:p w:rsidR="00F20717" w:rsidRPr="00C56D08" w:rsidRDefault="00F20717" w:rsidP="00274786">
            <w:pPr>
              <w:jc w:val="center"/>
            </w:pPr>
            <w:r>
              <w:t>4</w:t>
            </w:r>
          </w:p>
        </w:tc>
        <w:tc>
          <w:tcPr>
            <w:tcW w:w="3207" w:type="dxa"/>
            <w:shd w:val="clear" w:color="auto" w:fill="auto"/>
          </w:tcPr>
          <w:p w:rsidR="00F20717" w:rsidRDefault="00F20717" w:rsidP="00274786">
            <w:pPr>
              <w:jc w:val="center"/>
            </w:pPr>
            <w:r>
              <w:t>6</w:t>
            </w:r>
          </w:p>
        </w:tc>
        <w:tc>
          <w:tcPr>
            <w:tcW w:w="2552" w:type="dxa"/>
            <w:shd w:val="clear" w:color="auto" w:fill="auto"/>
          </w:tcPr>
          <w:p w:rsidR="00F20717" w:rsidRDefault="00F20717" w:rsidP="00274786">
            <w:pPr>
              <w:jc w:val="center"/>
            </w:pPr>
            <w:r>
              <w:t>5</w:t>
            </w:r>
          </w:p>
        </w:tc>
        <w:tc>
          <w:tcPr>
            <w:tcW w:w="2976" w:type="dxa"/>
            <w:shd w:val="clear" w:color="auto" w:fill="auto"/>
          </w:tcPr>
          <w:p w:rsidR="00F20717" w:rsidRDefault="00F20717" w:rsidP="00274786">
            <w:pPr>
              <w:jc w:val="center"/>
            </w:pPr>
            <w:r>
              <w:t>6</w:t>
            </w:r>
          </w:p>
        </w:tc>
      </w:tr>
      <w:tr w:rsidR="00F20717" w:rsidTr="00274786">
        <w:tc>
          <w:tcPr>
            <w:tcW w:w="1012" w:type="dxa"/>
            <w:shd w:val="clear" w:color="auto" w:fill="auto"/>
          </w:tcPr>
          <w:p w:rsidR="00F20717" w:rsidRPr="00C56D08" w:rsidRDefault="00F20717" w:rsidP="00274786">
            <w:pPr>
              <w:jc w:val="center"/>
            </w:pPr>
            <w:r>
              <w:t>5</w:t>
            </w:r>
          </w:p>
        </w:tc>
        <w:tc>
          <w:tcPr>
            <w:tcW w:w="3207" w:type="dxa"/>
            <w:shd w:val="clear" w:color="auto" w:fill="auto"/>
          </w:tcPr>
          <w:p w:rsidR="00F20717" w:rsidRDefault="00F20717" w:rsidP="00274786">
            <w:pPr>
              <w:jc w:val="center"/>
            </w:pPr>
            <w:r>
              <w:t>4</w:t>
            </w:r>
          </w:p>
        </w:tc>
        <w:tc>
          <w:tcPr>
            <w:tcW w:w="2552" w:type="dxa"/>
            <w:shd w:val="clear" w:color="auto" w:fill="auto"/>
          </w:tcPr>
          <w:p w:rsidR="00F20717" w:rsidRDefault="00F20717" w:rsidP="00274786">
            <w:pPr>
              <w:jc w:val="center"/>
            </w:pPr>
            <w:r>
              <w:t>6</w:t>
            </w:r>
          </w:p>
        </w:tc>
        <w:tc>
          <w:tcPr>
            <w:tcW w:w="2976" w:type="dxa"/>
            <w:shd w:val="clear" w:color="auto" w:fill="auto"/>
          </w:tcPr>
          <w:p w:rsidR="00F20717" w:rsidRDefault="00F20717" w:rsidP="00274786">
            <w:pPr>
              <w:jc w:val="center"/>
            </w:pPr>
            <w:r>
              <w:t>5</w:t>
            </w:r>
          </w:p>
        </w:tc>
      </w:tr>
      <w:tr w:rsidR="00F20717" w:rsidTr="00274786">
        <w:tc>
          <w:tcPr>
            <w:tcW w:w="1012" w:type="dxa"/>
            <w:shd w:val="clear" w:color="auto" w:fill="auto"/>
          </w:tcPr>
          <w:p w:rsidR="00F20717" w:rsidRPr="00C56D08" w:rsidRDefault="00F20717" w:rsidP="00274786">
            <w:pPr>
              <w:jc w:val="center"/>
            </w:pPr>
            <w:r>
              <w:t>6</w:t>
            </w:r>
          </w:p>
        </w:tc>
        <w:tc>
          <w:tcPr>
            <w:tcW w:w="3207" w:type="dxa"/>
            <w:shd w:val="clear" w:color="auto" w:fill="auto"/>
          </w:tcPr>
          <w:p w:rsidR="00F20717" w:rsidRDefault="00F20717" w:rsidP="00274786">
            <w:pPr>
              <w:jc w:val="center"/>
            </w:pPr>
            <w:r>
              <w:t>6</w:t>
            </w:r>
          </w:p>
        </w:tc>
        <w:tc>
          <w:tcPr>
            <w:tcW w:w="2552" w:type="dxa"/>
            <w:shd w:val="clear" w:color="auto" w:fill="auto"/>
          </w:tcPr>
          <w:p w:rsidR="00F20717" w:rsidRDefault="00F20717" w:rsidP="00274786">
            <w:pPr>
              <w:jc w:val="center"/>
            </w:pPr>
            <w:r>
              <w:t>4</w:t>
            </w:r>
          </w:p>
        </w:tc>
        <w:tc>
          <w:tcPr>
            <w:tcW w:w="2976" w:type="dxa"/>
            <w:shd w:val="clear" w:color="auto" w:fill="auto"/>
          </w:tcPr>
          <w:p w:rsidR="00F20717" w:rsidRDefault="00F20717" w:rsidP="00274786">
            <w:pPr>
              <w:jc w:val="center"/>
            </w:pPr>
            <w:r>
              <w:t>6</w:t>
            </w:r>
          </w:p>
        </w:tc>
      </w:tr>
      <w:tr w:rsidR="00F20717" w:rsidTr="00274786">
        <w:tc>
          <w:tcPr>
            <w:tcW w:w="1012" w:type="dxa"/>
            <w:shd w:val="clear" w:color="auto" w:fill="auto"/>
          </w:tcPr>
          <w:p w:rsidR="00F20717" w:rsidRPr="00C56D08" w:rsidRDefault="00F20717" w:rsidP="00274786">
            <w:pPr>
              <w:jc w:val="center"/>
            </w:pPr>
            <w:r>
              <w:t>7</w:t>
            </w:r>
          </w:p>
        </w:tc>
        <w:tc>
          <w:tcPr>
            <w:tcW w:w="3207" w:type="dxa"/>
            <w:shd w:val="clear" w:color="auto" w:fill="auto"/>
          </w:tcPr>
          <w:p w:rsidR="00F20717" w:rsidRDefault="00F20717" w:rsidP="00274786">
            <w:pPr>
              <w:jc w:val="center"/>
            </w:pPr>
            <w:r>
              <w:t>5</w:t>
            </w:r>
          </w:p>
        </w:tc>
        <w:tc>
          <w:tcPr>
            <w:tcW w:w="2552" w:type="dxa"/>
            <w:shd w:val="clear" w:color="auto" w:fill="auto"/>
          </w:tcPr>
          <w:p w:rsidR="00F20717" w:rsidRDefault="00F20717" w:rsidP="00274786">
            <w:pPr>
              <w:jc w:val="center"/>
            </w:pPr>
            <w:r>
              <w:t>6</w:t>
            </w:r>
          </w:p>
        </w:tc>
        <w:tc>
          <w:tcPr>
            <w:tcW w:w="2976" w:type="dxa"/>
            <w:shd w:val="clear" w:color="auto" w:fill="auto"/>
          </w:tcPr>
          <w:p w:rsidR="00F20717" w:rsidRDefault="00F20717" w:rsidP="00274786">
            <w:pPr>
              <w:jc w:val="center"/>
            </w:pPr>
            <w:r>
              <w:t>4</w:t>
            </w:r>
          </w:p>
        </w:tc>
      </w:tr>
      <w:tr w:rsidR="00F20717" w:rsidTr="00274786">
        <w:tc>
          <w:tcPr>
            <w:tcW w:w="1012" w:type="dxa"/>
            <w:shd w:val="clear" w:color="auto" w:fill="auto"/>
          </w:tcPr>
          <w:p w:rsidR="00F20717" w:rsidRPr="00C56D08" w:rsidRDefault="00F20717" w:rsidP="00274786">
            <w:pPr>
              <w:jc w:val="center"/>
            </w:pPr>
            <w:r>
              <w:t>8</w:t>
            </w:r>
          </w:p>
        </w:tc>
        <w:tc>
          <w:tcPr>
            <w:tcW w:w="3207" w:type="dxa"/>
            <w:shd w:val="clear" w:color="auto" w:fill="auto"/>
          </w:tcPr>
          <w:p w:rsidR="00F20717" w:rsidRDefault="00F20717" w:rsidP="00274786">
            <w:pPr>
              <w:jc w:val="center"/>
            </w:pPr>
            <w:r>
              <w:t>2</w:t>
            </w:r>
          </w:p>
        </w:tc>
        <w:tc>
          <w:tcPr>
            <w:tcW w:w="2552" w:type="dxa"/>
            <w:shd w:val="clear" w:color="auto" w:fill="auto"/>
          </w:tcPr>
          <w:p w:rsidR="00F20717" w:rsidRDefault="00F20717" w:rsidP="00274786">
            <w:pPr>
              <w:jc w:val="center"/>
            </w:pPr>
            <w:r>
              <w:t>5</w:t>
            </w:r>
          </w:p>
        </w:tc>
        <w:tc>
          <w:tcPr>
            <w:tcW w:w="2976" w:type="dxa"/>
            <w:shd w:val="clear" w:color="auto" w:fill="auto"/>
          </w:tcPr>
          <w:p w:rsidR="00F20717" w:rsidRDefault="00F20717" w:rsidP="00274786">
            <w:pPr>
              <w:jc w:val="center"/>
            </w:pPr>
            <w:r>
              <w:t>6</w:t>
            </w:r>
          </w:p>
        </w:tc>
      </w:tr>
      <w:tr w:rsidR="00F20717" w:rsidRPr="00C56D08" w:rsidTr="00274786">
        <w:tc>
          <w:tcPr>
            <w:tcW w:w="1012" w:type="dxa"/>
            <w:shd w:val="clear" w:color="auto" w:fill="auto"/>
          </w:tcPr>
          <w:p w:rsidR="00F20717" w:rsidRPr="00C56D08" w:rsidRDefault="00F20717" w:rsidP="00274786">
            <w:pPr>
              <w:jc w:val="center"/>
            </w:pPr>
            <w:r>
              <w:t>Iš viso:</w:t>
            </w:r>
          </w:p>
        </w:tc>
        <w:tc>
          <w:tcPr>
            <w:tcW w:w="3207" w:type="dxa"/>
            <w:shd w:val="clear" w:color="auto" w:fill="auto"/>
          </w:tcPr>
          <w:p w:rsidR="00F20717" w:rsidRPr="00C56D08" w:rsidRDefault="00F20717" w:rsidP="00274786">
            <w:pPr>
              <w:jc w:val="center"/>
            </w:pPr>
            <w:r>
              <w:t>40</w:t>
            </w:r>
          </w:p>
        </w:tc>
        <w:tc>
          <w:tcPr>
            <w:tcW w:w="2552" w:type="dxa"/>
            <w:shd w:val="clear" w:color="auto" w:fill="auto"/>
          </w:tcPr>
          <w:p w:rsidR="00F20717" w:rsidRPr="00C56D08" w:rsidRDefault="00F20717" w:rsidP="00274786">
            <w:pPr>
              <w:jc w:val="center"/>
            </w:pPr>
            <w:r>
              <w:t>40</w:t>
            </w:r>
          </w:p>
        </w:tc>
        <w:tc>
          <w:tcPr>
            <w:tcW w:w="2976" w:type="dxa"/>
            <w:shd w:val="clear" w:color="auto" w:fill="auto"/>
          </w:tcPr>
          <w:p w:rsidR="00F20717" w:rsidRPr="00C56D08" w:rsidRDefault="00F20717" w:rsidP="00274786">
            <w:pPr>
              <w:jc w:val="center"/>
            </w:pPr>
            <w:r>
              <w:t>40</w:t>
            </w:r>
          </w:p>
        </w:tc>
      </w:tr>
    </w:tbl>
    <w:p w:rsidR="00A07B82" w:rsidRDefault="00A07B82" w:rsidP="00A07B82">
      <w:pPr>
        <w:jc w:val="center"/>
        <w:rPr>
          <w:b/>
          <w:highlight w:val="yellow"/>
          <w:lang w:eastAsia="lt-LT"/>
        </w:rPr>
      </w:pPr>
    </w:p>
    <w:p w:rsidR="006C36E5" w:rsidRPr="00021C73" w:rsidRDefault="006C36E5" w:rsidP="006C36E5">
      <w:pPr>
        <w:spacing w:after="200" w:line="276" w:lineRule="auto"/>
        <w:jc w:val="right"/>
        <w:rPr>
          <w:b/>
          <w:bCs/>
          <w:lang w:eastAsia="lt-LT"/>
        </w:rPr>
      </w:pPr>
      <w:r>
        <w:rPr>
          <w:b/>
          <w:i/>
          <w:sz w:val="20"/>
          <w:szCs w:val="20"/>
        </w:rPr>
        <w:t>2</w:t>
      </w:r>
      <w:r w:rsidR="00D32D3A">
        <w:rPr>
          <w:b/>
          <w:i/>
          <w:sz w:val="20"/>
          <w:szCs w:val="20"/>
        </w:rPr>
        <w:t>4</w:t>
      </w:r>
      <w:r w:rsidRPr="00021C73">
        <w:rPr>
          <w:b/>
          <w:i/>
          <w:sz w:val="20"/>
          <w:szCs w:val="20"/>
        </w:rPr>
        <w:t xml:space="preserve"> lentelė. Anykščių r. Troškūnų K. Inčiūros gimnazijos Viešintų daugiafunkcio centro skyrius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3207"/>
        <w:gridCol w:w="2552"/>
        <w:gridCol w:w="2976"/>
      </w:tblGrid>
      <w:tr w:rsidR="006C36E5" w:rsidRPr="00C56D08" w:rsidTr="00274786">
        <w:tc>
          <w:tcPr>
            <w:tcW w:w="1012" w:type="dxa"/>
            <w:shd w:val="clear" w:color="auto" w:fill="auto"/>
          </w:tcPr>
          <w:p w:rsidR="006C36E5" w:rsidRPr="00C56D08" w:rsidRDefault="006C36E5" w:rsidP="00274786">
            <w:pPr>
              <w:jc w:val="center"/>
            </w:pPr>
            <w:r w:rsidRPr="00C56D08">
              <w:t>Klasė</w:t>
            </w:r>
          </w:p>
        </w:tc>
        <w:tc>
          <w:tcPr>
            <w:tcW w:w="3207" w:type="dxa"/>
            <w:shd w:val="clear" w:color="auto" w:fill="auto"/>
          </w:tcPr>
          <w:p w:rsidR="006C36E5" w:rsidRPr="00C56D08" w:rsidRDefault="006C36E5" w:rsidP="00274786">
            <w:pPr>
              <w:jc w:val="center"/>
            </w:pPr>
            <w:r w:rsidRPr="00C56D08">
              <w:t>20</w:t>
            </w:r>
            <w:r>
              <w:t>2</w:t>
            </w:r>
            <w:r w:rsidRPr="00C56D08">
              <w:t>1–20</w:t>
            </w:r>
            <w:r>
              <w:t xml:space="preserve">22 </w:t>
            </w:r>
            <w:r w:rsidRPr="00C56D08">
              <w:t>m. m.</w:t>
            </w:r>
          </w:p>
        </w:tc>
        <w:tc>
          <w:tcPr>
            <w:tcW w:w="2552" w:type="dxa"/>
            <w:shd w:val="clear" w:color="auto" w:fill="auto"/>
          </w:tcPr>
          <w:p w:rsidR="006C36E5" w:rsidRPr="00C56D08" w:rsidRDefault="006C36E5" w:rsidP="00274786">
            <w:pPr>
              <w:jc w:val="center"/>
            </w:pPr>
            <w:r w:rsidRPr="00C56D08">
              <w:t>20</w:t>
            </w:r>
            <w:r>
              <w:t>22</w:t>
            </w:r>
            <w:r w:rsidRPr="00C56D08">
              <w:t>–20</w:t>
            </w:r>
            <w:r>
              <w:t xml:space="preserve">23 </w:t>
            </w:r>
            <w:r w:rsidRPr="00C56D08">
              <w:t>m. m.</w:t>
            </w:r>
          </w:p>
        </w:tc>
        <w:tc>
          <w:tcPr>
            <w:tcW w:w="2976" w:type="dxa"/>
            <w:shd w:val="clear" w:color="auto" w:fill="auto"/>
          </w:tcPr>
          <w:p w:rsidR="006C36E5" w:rsidRPr="00C56D08" w:rsidRDefault="006C36E5" w:rsidP="00274786">
            <w:pPr>
              <w:jc w:val="center"/>
            </w:pPr>
            <w:r w:rsidRPr="00C56D08">
              <w:t>20</w:t>
            </w:r>
            <w:r>
              <w:t>23</w:t>
            </w:r>
            <w:r w:rsidRPr="00C56D08">
              <w:t>–20</w:t>
            </w:r>
            <w:r>
              <w:t xml:space="preserve">24 </w:t>
            </w:r>
            <w:r w:rsidRPr="00C56D08">
              <w:t>m. m.</w:t>
            </w:r>
          </w:p>
        </w:tc>
      </w:tr>
      <w:tr w:rsidR="006C36E5" w:rsidRPr="00C56D08" w:rsidTr="00274786">
        <w:tc>
          <w:tcPr>
            <w:tcW w:w="1012" w:type="dxa"/>
            <w:shd w:val="clear" w:color="auto" w:fill="auto"/>
          </w:tcPr>
          <w:p w:rsidR="006C36E5" w:rsidRPr="00C56D08" w:rsidRDefault="006C36E5" w:rsidP="00274786">
            <w:pPr>
              <w:jc w:val="center"/>
            </w:pPr>
            <w:r w:rsidRPr="00C56D08">
              <w:t>1</w:t>
            </w:r>
          </w:p>
        </w:tc>
        <w:tc>
          <w:tcPr>
            <w:tcW w:w="3207" w:type="dxa"/>
            <w:shd w:val="clear" w:color="auto" w:fill="auto"/>
          </w:tcPr>
          <w:p w:rsidR="006C36E5" w:rsidRPr="00C56D08" w:rsidRDefault="00897A45" w:rsidP="00274786">
            <w:pPr>
              <w:jc w:val="center"/>
            </w:pPr>
            <w:r>
              <w:t>2</w:t>
            </w:r>
          </w:p>
        </w:tc>
        <w:tc>
          <w:tcPr>
            <w:tcW w:w="2552" w:type="dxa"/>
            <w:shd w:val="clear" w:color="auto" w:fill="auto"/>
          </w:tcPr>
          <w:p w:rsidR="006C36E5" w:rsidRPr="00C56D08" w:rsidRDefault="00897A45" w:rsidP="00274786">
            <w:pPr>
              <w:jc w:val="center"/>
            </w:pPr>
            <w:r>
              <w:t>1</w:t>
            </w:r>
          </w:p>
        </w:tc>
        <w:tc>
          <w:tcPr>
            <w:tcW w:w="2976" w:type="dxa"/>
            <w:shd w:val="clear" w:color="auto" w:fill="auto"/>
          </w:tcPr>
          <w:p w:rsidR="006C36E5" w:rsidRPr="00C56D08" w:rsidRDefault="00897A45" w:rsidP="00274786">
            <w:pPr>
              <w:jc w:val="center"/>
            </w:pPr>
            <w:r>
              <w:t>3</w:t>
            </w:r>
          </w:p>
        </w:tc>
      </w:tr>
      <w:tr w:rsidR="006C36E5" w:rsidRPr="00C56D08" w:rsidTr="00274786">
        <w:tc>
          <w:tcPr>
            <w:tcW w:w="1012" w:type="dxa"/>
            <w:shd w:val="clear" w:color="auto" w:fill="auto"/>
          </w:tcPr>
          <w:p w:rsidR="006C36E5" w:rsidRPr="00C56D08" w:rsidRDefault="006C36E5" w:rsidP="00274786">
            <w:pPr>
              <w:jc w:val="center"/>
            </w:pPr>
            <w:r w:rsidRPr="00C56D08">
              <w:t>2</w:t>
            </w:r>
          </w:p>
        </w:tc>
        <w:tc>
          <w:tcPr>
            <w:tcW w:w="3207" w:type="dxa"/>
            <w:shd w:val="clear" w:color="auto" w:fill="auto"/>
          </w:tcPr>
          <w:p w:rsidR="006C36E5" w:rsidRPr="00C56D08" w:rsidRDefault="00897A45" w:rsidP="00274786">
            <w:pPr>
              <w:jc w:val="center"/>
            </w:pPr>
            <w:r>
              <w:t>0</w:t>
            </w:r>
          </w:p>
        </w:tc>
        <w:tc>
          <w:tcPr>
            <w:tcW w:w="2552" w:type="dxa"/>
            <w:shd w:val="clear" w:color="auto" w:fill="auto"/>
          </w:tcPr>
          <w:p w:rsidR="006C36E5" w:rsidRPr="00C56D08" w:rsidRDefault="00897A45" w:rsidP="00274786">
            <w:pPr>
              <w:jc w:val="center"/>
            </w:pPr>
            <w:r>
              <w:t>2</w:t>
            </w:r>
          </w:p>
        </w:tc>
        <w:tc>
          <w:tcPr>
            <w:tcW w:w="2976" w:type="dxa"/>
            <w:shd w:val="clear" w:color="auto" w:fill="auto"/>
          </w:tcPr>
          <w:p w:rsidR="006C36E5" w:rsidRPr="00C56D08" w:rsidRDefault="00897A45" w:rsidP="00274786">
            <w:pPr>
              <w:jc w:val="center"/>
            </w:pPr>
            <w:r>
              <w:t>1</w:t>
            </w:r>
          </w:p>
        </w:tc>
      </w:tr>
      <w:tr w:rsidR="006C36E5" w:rsidRPr="00C56D08" w:rsidTr="00274786">
        <w:tc>
          <w:tcPr>
            <w:tcW w:w="1012" w:type="dxa"/>
            <w:shd w:val="clear" w:color="auto" w:fill="auto"/>
          </w:tcPr>
          <w:p w:rsidR="006C36E5" w:rsidRPr="00C56D08" w:rsidRDefault="006C36E5" w:rsidP="00274786">
            <w:pPr>
              <w:jc w:val="center"/>
            </w:pPr>
            <w:r w:rsidRPr="00C56D08">
              <w:t>3</w:t>
            </w:r>
          </w:p>
        </w:tc>
        <w:tc>
          <w:tcPr>
            <w:tcW w:w="3207" w:type="dxa"/>
            <w:shd w:val="clear" w:color="auto" w:fill="auto"/>
          </w:tcPr>
          <w:p w:rsidR="006C36E5" w:rsidRPr="00C56D08" w:rsidRDefault="00897A45" w:rsidP="00274786">
            <w:pPr>
              <w:jc w:val="center"/>
            </w:pPr>
            <w:r>
              <w:t>3</w:t>
            </w:r>
          </w:p>
        </w:tc>
        <w:tc>
          <w:tcPr>
            <w:tcW w:w="2552" w:type="dxa"/>
            <w:shd w:val="clear" w:color="auto" w:fill="auto"/>
          </w:tcPr>
          <w:p w:rsidR="006C36E5" w:rsidRPr="00C56D08" w:rsidRDefault="00897A45" w:rsidP="00274786">
            <w:pPr>
              <w:jc w:val="center"/>
            </w:pPr>
            <w:r>
              <w:t>0</w:t>
            </w:r>
          </w:p>
        </w:tc>
        <w:tc>
          <w:tcPr>
            <w:tcW w:w="2976" w:type="dxa"/>
            <w:shd w:val="clear" w:color="auto" w:fill="auto"/>
          </w:tcPr>
          <w:p w:rsidR="006C36E5" w:rsidRPr="00C56D08" w:rsidRDefault="00897A45" w:rsidP="00274786">
            <w:pPr>
              <w:jc w:val="center"/>
            </w:pPr>
            <w:r>
              <w:t>2</w:t>
            </w:r>
          </w:p>
        </w:tc>
      </w:tr>
      <w:tr w:rsidR="006C36E5" w:rsidTr="00274786">
        <w:tc>
          <w:tcPr>
            <w:tcW w:w="1012" w:type="dxa"/>
            <w:shd w:val="clear" w:color="auto" w:fill="auto"/>
          </w:tcPr>
          <w:p w:rsidR="006C36E5" w:rsidRPr="00C56D08" w:rsidRDefault="006C36E5" w:rsidP="00274786">
            <w:pPr>
              <w:jc w:val="center"/>
            </w:pPr>
            <w:r>
              <w:t>4</w:t>
            </w:r>
          </w:p>
        </w:tc>
        <w:tc>
          <w:tcPr>
            <w:tcW w:w="3207" w:type="dxa"/>
            <w:shd w:val="clear" w:color="auto" w:fill="auto"/>
          </w:tcPr>
          <w:p w:rsidR="006C36E5" w:rsidRDefault="00897A45" w:rsidP="00274786">
            <w:pPr>
              <w:jc w:val="center"/>
            </w:pPr>
            <w:r>
              <w:t>2</w:t>
            </w:r>
          </w:p>
        </w:tc>
        <w:tc>
          <w:tcPr>
            <w:tcW w:w="2552" w:type="dxa"/>
            <w:shd w:val="clear" w:color="auto" w:fill="auto"/>
          </w:tcPr>
          <w:p w:rsidR="006C36E5" w:rsidRDefault="00897A45" w:rsidP="00274786">
            <w:pPr>
              <w:jc w:val="center"/>
            </w:pPr>
            <w:r>
              <w:t>3</w:t>
            </w:r>
          </w:p>
        </w:tc>
        <w:tc>
          <w:tcPr>
            <w:tcW w:w="2976" w:type="dxa"/>
            <w:shd w:val="clear" w:color="auto" w:fill="auto"/>
          </w:tcPr>
          <w:p w:rsidR="006C36E5" w:rsidRDefault="00897A45" w:rsidP="00274786">
            <w:pPr>
              <w:jc w:val="center"/>
            </w:pPr>
            <w:r>
              <w:t>0</w:t>
            </w:r>
          </w:p>
        </w:tc>
      </w:tr>
      <w:tr w:rsidR="006C36E5" w:rsidTr="00274786">
        <w:tc>
          <w:tcPr>
            <w:tcW w:w="1012" w:type="dxa"/>
            <w:shd w:val="clear" w:color="auto" w:fill="auto"/>
          </w:tcPr>
          <w:p w:rsidR="006C36E5" w:rsidRPr="00C56D08" w:rsidRDefault="006C36E5" w:rsidP="00274786">
            <w:pPr>
              <w:jc w:val="center"/>
            </w:pPr>
            <w:r>
              <w:t>5</w:t>
            </w:r>
          </w:p>
        </w:tc>
        <w:tc>
          <w:tcPr>
            <w:tcW w:w="3207" w:type="dxa"/>
            <w:shd w:val="clear" w:color="auto" w:fill="auto"/>
          </w:tcPr>
          <w:p w:rsidR="006C36E5" w:rsidRDefault="00897A45" w:rsidP="00274786">
            <w:pPr>
              <w:jc w:val="center"/>
            </w:pPr>
            <w:r>
              <w:t>0</w:t>
            </w:r>
          </w:p>
        </w:tc>
        <w:tc>
          <w:tcPr>
            <w:tcW w:w="2552" w:type="dxa"/>
            <w:shd w:val="clear" w:color="auto" w:fill="auto"/>
          </w:tcPr>
          <w:p w:rsidR="006C36E5" w:rsidRDefault="00F20717" w:rsidP="00274786">
            <w:pPr>
              <w:jc w:val="center"/>
            </w:pPr>
            <w:r>
              <w:t>0</w:t>
            </w:r>
          </w:p>
        </w:tc>
        <w:tc>
          <w:tcPr>
            <w:tcW w:w="2976" w:type="dxa"/>
            <w:shd w:val="clear" w:color="auto" w:fill="auto"/>
          </w:tcPr>
          <w:p w:rsidR="006C36E5" w:rsidRDefault="00F20717" w:rsidP="00274786">
            <w:pPr>
              <w:jc w:val="center"/>
            </w:pPr>
            <w:r>
              <w:t>0</w:t>
            </w:r>
          </w:p>
        </w:tc>
      </w:tr>
      <w:tr w:rsidR="006C36E5" w:rsidTr="00274786">
        <w:tc>
          <w:tcPr>
            <w:tcW w:w="1012" w:type="dxa"/>
            <w:shd w:val="clear" w:color="auto" w:fill="auto"/>
          </w:tcPr>
          <w:p w:rsidR="006C36E5" w:rsidRPr="00C56D08" w:rsidRDefault="006C36E5" w:rsidP="00274786">
            <w:pPr>
              <w:jc w:val="center"/>
            </w:pPr>
            <w:r>
              <w:t>6</w:t>
            </w:r>
          </w:p>
        </w:tc>
        <w:tc>
          <w:tcPr>
            <w:tcW w:w="3207" w:type="dxa"/>
            <w:shd w:val="clear" w:color="auto" w:fill="auto"/>
          </w:tcPr>
          <w:p w:rsidR="006C36E5" w:rsidRDefault="00897A45" w:rsidP="00274786">
            <w:pPr>
              <w:jc w:val="center"/>
            </w:pPr>
            <w:r>
              <w:t>4</w:t>
            </w:r>
          </w:p>
        </w:tc>
        <w:tc>
          <w:tcPr>
            <w:tcW w:w="2552" w:type="dxa"/>
            <w:shd w:val="clear" w:color="auto" w:fill="auto"/>
          </w:tcPr>
          <w:p w:rsidR="006C36E5" w:rsidRDefault="00897A45" w:rsidP="00274786">
            <w:pPr>
              <w:jc w:val="center"/>
            </w:pPr>
            <w:r>
              <w:t>0</w:t>
            </w:r>
          </w:p>
        </w:tc>
        <w:tc>
          <w:tcPr>
            <w:tcW w:w="2976" w:type="dxa"/>
            <w:shd w:val="clear" w:color="auto" w:fill="auto"/>
          </w:tcPr>
          <w:p w:rsidR="006C36E5" w:rsidRDefault="00F20717" w:rsidP="00274786">
            <w:pPr>
              <w:jc w:val="center"/>
            </w:pPr>
            <w:r>
              <w:t>0</w:t>
            </w:r>
          </w:p>
        </w:tc>
      </w:tr>
      <w:tr w:rsidR="006C36E5" w:rsidTr="00274786">
        <w:tc>
          <w:tcPr>
            <w:tcW w:w="1012" w:type="dxa"/>
            <w:shd w:val="clear" w:color="auto" w:fill="auto"/>
          </w:tcPr>
          <w:p w:rsidR="006C36E5" w:rsidRPr="00C56D08" w:rsidRDefault="006C36E5" w:rsidP="00274786">
            <w:pPr>
              <w:jc w:val="center"/>
            </w:pPr>
            <w:r>
              <w:t>7</w:t>
            </w:r>
          </w:p>
        </w:tc>
        <w:tc>
          <w:tcPr>
            <w:tcW w:w="3207" w:type="dxa"/>
            <w:shd w:val="clear" w:color="auto" w:fill="auto"/>
          </w:tcPr>
          <w:p w:rsidR="006C36E5" w:rsidRDefault="00897A45" w:rsidP="00274786">
            <w:pPr>
              <w:jc w:val="center"/>
            </w:pPr>
            <w:r>
              <w:t>6</w:t>
            </w:r>
          </w:p>
        </w:tc>
        <w:tc>
          <w:tcPr>
            <w:tcW w:w="2552" w:type="dxa"/>
            <w:shd w:val="clear" w:color="auto" w:fill="auto"/>
          </w:tcPr>
          <w:p w:rsidR="006C36E5" w:rsidRDefault="00897A45" w:rsidP="00274786">
            <w:pPr>
              <w:jc w:val="center"/>
            </w:pPr>
            <w:r>
              <w:t>4</w:t>
            </w:r>
          </w:p>
        </w:tc>
        <w:tc>
          <w:tcPr>
            <w:tcW w:w="2976" w:type="dxa"/>
            <w:shd w:val="clear" w:color="auto" w:fill="auto"/>
          </w:tcPr>
          <w:p w:rsidR="006C36E5" w:rsidRDefault="00897A45" w:rsidP="00274786">
            <w:pPr>
              <w:jc w:val="center"/>
            </w:pPr>
            <w:r>
              <w:t>0</w:t>
            </w:r>
          </w:p>
        </w:tc>
      </w:tr>
      <w:tr w:rsidR="006C36E5" w:rsidTr="00274786">
        <w:tc>
          <w:tcPr>
            <w:tcW w:w="1012" w:type="dxa"/>
            <w:shd w:val="clear" w:color="auto" w:fill="auto"/>
          </w:tcPr>
          <w:p w:rsidR="006C36E5" w:rsidRPr="00C56D08" w:rsidRDefault="006C36E5" w:rsidP="00274786">
            <w:pPr>
              <w:jc w:val="center"/>
            </w:pPr>
            <w:r>
              <w:t>8</w:t>
            </w:r>
          </w:p>
        </w:tc>
        <w:tc>
          <w:tcPr>
            <w:tcW w:w="3207" w:type="dxa"/>
            <w:shd w:val="clear" w:color="auto" w:fill="auto"/>
          </w:tcPr>
          <w:p w:rsidR="006C36E5" w:rsidRDefault="00F20717" w:rsidP="00274786">
            <w:pPr>
              <w:jc w:val="center"/>
            </w:pPr>
            <w:r>
              <w:t>0</w:t>
            </w:r>
          </w:p>
        </w:tc>
        <w:tc>
          <w:tcPr>
            <w:tcW w:w="2552" w:type="dxa"/>
            <w:shd w:val="clear" w:color="auto" w:fill="auto"/>
          </w:tcPr>
          <w:p w:rsidR="006C36E5" w:rsidRDefault="00897A45" w:rsidP="00274786">
            <w:pPr>
              <w:jc w:val="center"/>
            </w:pPr>
            <w:r>
              <w:t>6</w:t>
            </w:r>
          </w:p>
        </w:tc>
        <w:tc>
          <w:tcPr>
            <w:tcW w:w="2976" w:type="dxa"/>
            <w:shd w:val="clear" w:color="auto" w:fill="auto"/>
          </w:tcPr>
          <w:p w:rsidR="006C36E5" w:rsidRDefault="00F20717" w:rsidP="00274786">
            <w:pPr>
              <w:jc w:val="center"/>
            </w:pPr>
            <w:r>
              <w:t>0</w:t>
            </w:r>
          </w:p>
        </w:tc>
      </w:tr>
      <w:tr w:rsidR="006C36E5" w:rsidRPr="00C56D08" w:rsidTr="00274786">
        <w:tc>
          <w:tcPr>
            <w:tcW w:w="1012" w:type="dxa"/>
            <w:shd w:val="clear" w:color="auto" w:fill="auto"/>
          </w:tcPr>
          <w:p w:rsidR="006C36E5" w:rsidRPr="00C56D08" w:rsidRDefault="006C36E5" w:rsidP="00274786">
            <w:pPr>
              <w:jc w:val="center"/>
            </w:pPr>
            <w:r>
              <w:t>Iš viso:</w:t>
            </w:r>
          </w:p>
        </w:tc>
        <w:tc>
          <w:tcPr>
            <w:tcW w:w="3207" w:type="dxa"/>
            <w:shd w:val="clear" w:color="auto" w:fill="auto"/>
          </w:tcPr>
          <w:p w:rsidR="006C36E5" w:rsidRPr="00C56D08" w:rsidRDefault="00F20717" w:rsidP="00274786">
            <w:pPr>
              <w:jc w:val="center"/>
            </w:pPr>
            <w:r>
              <w:t>17</w:t>
            </w:r>
          </w:p>
        </w:tc>
        <w:tc>
          <w:tcPr>
            <w:tcW w:w="2552" w:type="dxa"/>
            <w:shd w:val="clear" w:color="auto" w:fill="auto"/>
          </w:tcPr>
          <w:p w:rsidR="006C36E5" w:rsidRPr="00C56D08" w:rsidRDefault="00F20717" w:rsidP="00274786">
            <w:pPr>
              <w:jc w:val="center"/>
            </w:pPr>
            <w:r>
              <w:t>16</w:t>
            </w:r>
          </w:p>
        </w:tc>
        <w:tc>
          <w:tcPr>
            <w:tcW w:w="2976" w:type="dxa"/>
            <w:shd w:val="clear" w:color="auto" w:fill="auto"/>
          </w:tcPr>
          <w:p w:rsidR="006C36E5" w:rsidRPr="00C56D08" w:rsidRDefault="00F20717" w:rsidP="00274786">
            <w:pPr>
              <w:jc w:val="center"/>
            </w:pPr>
            <w:r>
              <w:t>6</w:t>
            </w:r>
          </w:p>
        </w:tc>
      </w:tr>
    </w:tbl>
    <w:p w:rsidR="004B03A6" w:rsidRDefault="004B03A6" w:rsidP="00A07B82">
      <w:pPr>
        <w:jc w:val="center"/>
        <w:rPr>
          <w:b/>
          <w:highlight w:val="yellow"/>
          <w:lang w:eastAsia="lt-LT"/>
        </w:rPr>
      </w:pPr>
    </w:p>
    <w:p w:rsidR="004B03A6" w:rsidRDefault="00AE2616" w:rsidP="00AE2616">
      <w:pPr>
        <w:jc w:val="right"/>
        <w:rPr>
          <w:b/>
          <w:i/>
          <w:sz w:val="20"/>
          <w:szCs w:val="20"/>
          <w:lang w:eastAsia="lt-LT"/>
        </w:rPr>
      </w:pPr>
      <w:r w:rsidRPr="00FA39BF">
        <w:rPr>
          <w:b/>
          <w:i/>
          <w:sz w:val="20"/>
          <w:szCs w:val="20"/>
          <w:lang w:eastAsia="lt-LT"/>
        </w:rPr>
        <w:t>2</w:t>
      </w:r>
      <w:r w:rsidR="00D32D3A">
        <w:rPr>
          <w:b/>
          <w:i/>
          <w:sz w:val="20"/>
          <w:szCs w:val="20"/>
          <w:lang w:eastAsia="lt-LT"/>
        </w:rPr>
        <w:t>5</w:t>
      </w:r>
      <w:r w:rsidRPr="00FA39BF">
        <w:rPr>
          <w:b/>
          <w:i/>
          <w:sz w:val="20"/>
          <w:szCs w:val="20"/>
          <w:lang w:eastAsia="lt-LT"/>
        </w:rPr>
        <w:t xml:space="preserve"> lentelė. </w:t>
      </w:r>
      <w:r w:rsidR="006A58E2" w:rsidRPr="00FA39BF">
        <w:rPr>
          <w:b/>
          <w:i/>
          <w:sz w:val="20"/>
          <w:szCs w:val="20"/>
          <w:lang w:eastAsia="lt-LT"/>
        </w:rPr>
        <w:t>Registruotų vaikų skaičius (Gyventojų registro 2021 vasari</w:t>
      </w:r>
      <w:r w:rsidRPr="00FA39BF">
        <w:rPr>
          <w:b/>
          <w:i/>
          <w:sz w:val="20"/>
          <w:szCs w:val="20"/>
          <w:lang w:eastAsia="lt-LT"/>
        </w:rPr>
        <w:t>o mėn. duomenys</w:t>
      </w:r>
      <w:r w:rsidR="006A58E2" w:rsidRPr="00FA39BF">
        <w:rPr>
          <w:b/>
          <w:i/>
          <w:sz w:val="20"/>
          <w:szCs w:val="20"/>
          <w:lang w:eastAsia="lt-LT"/>
        </w:rPr>
        <w:t>)</w:t>
      </w:r>
    </w:p>
    <w:p w:rsidR="000125C7" w:rsidRPr="00FA39BF" w:rsidRDefault="000125C7" w:rsidP="00AE2616">
      <w:pPr>
        <w:jc w:val="right"/>
        <w:rPr>
          <w:b/>
          <w:i/>
          <w:sz w:val="20"/>
          <w:szCs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642"/>
        <w:gridCol w:w="1642"/>
        <w:gridCol w:w="1642"/>
        <w:gridCol w:w="1643"/>
        <w:gridCol w:w="1643"/>
      </w:tblGrid>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Gimimo metai</w:t>
            </w:r>
          </w:p>
        </w:tc>
        <w:tc>
          <w:tcPr>
            <w:tcW w:w="1642" w:type="dxa"/>
            <w:shd w:val="clear" w:color="auto" w:fill="auto"/>
          </w:tcPr>
          <w:p w:rsidR="006A58E2" w:rsidRPr="001E4264" w:rsidRDefault="006A58E2" w:rsidP="004251EC">
            <w:pPr>
              <w:jc w:val="center"/>
              <w:rPr>
                <w:lang w:eastAsia="lt-LT"/>
              </w:rPr>
            </w:pPr>
            <w:r w:rsidRPr="001E4264">
              <w:rPr>
                <w:lang w:eastAsia="lt-LT"/>
              </w:rPr>
              <w:t>Kurklių seniūnijoje</w:t>
            </w:r>
          </w:p>
        </w:tc>
        <w:tc>
          <w:tcPr>
            <w:tcW w:w="1642" w:type="dxa"/>
            <w:shd w:val="clear" w:color="auto" w:fill="auto"/>
          </w:tcPr>
          <w:p w:rsidR="006A58E2" w:rsidRPr="001E4264" w:rsidRDefault="006A58E2" w:rsidP="004251EC">
            <w:pPr>
              <w:jc w:val="center"/>
              <w:rPr>
                <w:lang w:eastAsia="lt-LT"/>
              </w:rPr>
            </w:pPr>
            <w:r w:rsidRPr="001E4264">
              <w:rPr>
                <w:lang w:eastAsia="lt-LT"/>
              </w:rPr>
              <w:t>Traupio seniūnijoje</w:t>
            </w:r>
          </w:p>
        </w:tc>
        <w:tc>
          <w:tcPr>
            <w:tcW w:w="1642" w:type="dxa"/>
            <w:shd w:val="clear" w:color="auto" w:fill="auto"/>
          </w:tcPr>
          <w:p w:rsidR="006A58E2" w:rsidRPr="001E4264" w:rsidRDefault="006A58E2" w:rsidP="004251EC">
            <w:pPr>
              <w:jc w:val="center"/>
              <w:rPr>
                <w:lang w:eastAsia="lt-LT"/>
              </w:rPr>
            </w:pPr>
            <w:r w:rsidRPr="001E4264">
              <w:rPr>
                <w:lang w:eastAsia="lt-LT"/>
              </w:rPr>
              <w:t>Debeikių seniūnijoje</w:t>
            </w:r>
          </w:p>
        </w:tc>
        <w:tc>
          <w:tcPr>
            <w:tcW w:w="1643" w:type="dxa"/>
            <w:shd w:val="clear" w:color="auto" w:fill="auto"/>
          </w:tcPr>
          <w:p w:rsidR="006A58E2" w:rsidRPr="001E4264" w:rsidRDefault="006A58E2" w:rsidP="004251EC">
            <w:pPr>
              <w:jc w:val="center"/>
              <w:rPr>
                <w:lang w:eastAsia="lt-LT"/>
              </w:rPr>
            </w:pPr>
            <w:r w:rsidRPr="001E4264">
              <w:rPr>
                <w:lang w:eastAsia="lt-LT"/>
              </w:rPr>
              <w:t>Viešintų seniūnijoje</w:t>
            </w:r>
          </w:p>
        </w:tc>
        <w:tc>
          <w:tcPr>
            <w:tcW w:w="1643" w:type="dxa"/>
            <w:shd w:val="clear" w:color="auto" w:fill="auto"/>
          </w:tcPr>
          <w:p w:rsidR="006A58E2" w:rsidRPr="001E4264" w:rsidRDefault="006A58E2" w:rsidP="004251EC">
            <w:pPr>
              <w:jc w:val="center"/>
              <w:rPr>
                <w:lang w:eastAsia="lt-LT"/>
              </w:rPr>
            </w:pPr>
            <w:r w:rsidRPr="001E4264">
              <w:rPr>
                <w:lang w:eastAsia="lt-LT"/>
              </w:rPr>
              <w:t>Raguvėlės kaime</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2015</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2" w:type="dxa"/>
            <w:shd w:val="clear" w:color="auto" w:fill="auto"/>
          </w:tcPr>
          <w:p w:rsidR="006A58E2" w:rsidRPr="001E4264" w:rsidRDefault="006A58E2" w:rsidP="004251EC">
            <w:pPr>
              <w:jc w:val="center"/>
              <w:rPr>
                <w:lang w:eastAsia="lt-LT"/>
              </w:rPr>
            </w:pPr>
            <w:r w:rsidRPr="001E4264">
              <w:rPr>
                <w:lang w:eastAsia="lt-LT"/>
              </w:rPr>
              <w:t>2</w:t>
            </w:r>
          </w:p>
        </w:tc>
        <w:tc>
          <w:tcPr>
            <w:tcW w:w="1642" w:type="dxa"/>
            <w:shd w:val="clear" w:color="auto" w:fill="auto"/>
          </w:tcPr>
          <w:p w:rsidR="006A58E2" w:rsidRPr="001E4264" w:rsidRDefault="006A58E2" w:rsidP="004251EC">
            <w:pPr>
              <w:jc w:val="center"/>
              <w:rPr>
                <w:lang w:eastAsia="lt-LT"/>
              </w:rPr>
            </w:pPr>
            <w:r w:rsidRPr="001E4264">
              <w:rPr>
                <w:lang w:eastAsia="lt-LT"/>
              </w:rPr>
              <w:t>7</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c>
          <w:tcPr>
            <w:tcW w:w="1643" w:type="dxa"/>
            <w:shd w:val="clear" w:color="auto" w:fill="auto"/>
          </w:tcPr>
          <w:p w:rsidR="006A58E2" w:rsidRPr="001E4264" w:rsidRDefault="00AE2616" w:rsidP="004251EC">
            <w:pPr>
              <w:jc w:val="center"/>
              <w:rPr>
                <w:lang w:eastAsia="lt-LT"/>
              </w:rPr>
            </w:pPr>
            <w:r w:rsidRPr="001E4264">
              <w:rPr>
                <w:lang w:eastAsia="lt-LT"/>
              </w:rPr>
              <w:t>4</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2016</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2" w:type="dxa"/>
            <w:shd w:val="clear" w:color="auto" w:fill="auto"/>
          </w:tcPr>
          <w:p w:rsidR="006A58E2" w:rsidRPr="001E4264" w:rsidRDefault="006A58E2" w:rsidP="004251EC">
            <w:pPr>
              <w:jc w:val="center"/>
              <w:rPr>
                <w:lang w:eastAsia="lt-LT"/>
              </w:rPr>
            </w:pPr>
            <w:r w:rsidRPr="001E4264">
              <w:rPr>
                <w:lang w:eastAsia="lt-LT"/>
              </w:rPr>
              <w:t>2</w:t>
            </w:r>
          </w:p>
        </w:tc>
        <w:tc>
          <w:tcPr>
            <w:tcW w:w="1642" w:type="dxa"/>
            <w:shd w:val="clear" w:color="auto" w:fill="auto"/>
          </w:tcPr>
          <w:p w:rsidR="006A58E2" w:rsidRPr="001E4264" w:rsidRDefault="006A58E2" w:rsidP="004251EC">
            <w:pPr>
              <w:jc w:val="center"/>
              <w:rPr>
                <w:lang w:eastAsia="lt-LT"/>
              </w:rPr>
            </w:pPr>
            <w:r w:rsidRPr="001E4264">
              <w:rPr>
                <w:lang w:eastAsia="lt-LT"/>
              </w:rPr>
              <w:t>12</w:t>
            </w:r>
          </w:p>
        </w:tc>
        <w:tc>
          <w:tcPr>
            <w:tcW w:w="1643" w:type="dxa"/>
            <w:shd w:val="clear" w:color="auto" w:fill="auto"/>
          </w:tcPr>
          <w:p w:rsidR="006A58E2" w:rsidRPr="001E4264" w:rsidRDefault="00AE2616" w:rsidP="004251EC">
            <w:pPr>
              <w:jc w:val="center"/>
              <w:rPr>
                <w:lang w:eastAsia="lt-LT"/>
              </w:rPr>
            </w:pPr>
            <w:r w:rsidRPr="001E4264">
              <w:rPr>
                <w:lang w:eastAsia="lt-LT"/>
              </w:rPr>
              <w:t>3</w:t>
            </w:r>
          </w:p>
        </w:tc>
        <w:tc>
          <w:tcPr>
            <w:tcW w:w="1643" w:type="dxa"/>
            <w:shd w:val="clear" w:color="auto" w:fill="auto"/>
          </w:tcPr>
          <w:p w:rsidR="006A58E2" w:rsidRPr="001E4264" w:rsidRDefault="00AE2616" w:rsidP="004251EC">
            <w:pPr>
              <w:jc w:val="center"/>
              <w:rPr>
                <w:lang w:eastAsia="lt-LT"/>
              </w:rPr>
            </w:pPr>
            <w:r w:rsidRPr="001E4264">
              <w:rPr>
                <w:lang w:eastAsia="lt-LT"/>
              </w:rPr>
              <w:t>1</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2017</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2" w:type="dxa"/>
            <w:shd w:val="clear" w:color="auto" w:fill="auto"/>
          </w:tcPr>
          <w:p w:rsidR="006A58E2" w:rsidRPr="001E4264" w:rsidRDefault="006A58E2" w:rsidP="004251EC">
            <w:pPr>
              <w:jc w:val="center"/>
              <w:rPr>
                <w:lang w:eastAsia="lt-LT"/>
              </w:rPr>
            </w:pPr>
            <w:r w:rsidRPr="001E4264">
              <w:rPr>
                <w:lang w:eastAsia="lt-LT"/>
              </w:rPr>
              <w:t>10</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2018</w:t>
            </w:r>
          </w:p>
        </w:tc>
        <w:tc>
          <w:tcPr>
            <w:tcW w:w="1642" w:type="dxa"/>
            <w:shd w:val="clear" w:color="auto" w:fill="auto"/>
          </w:tcPr>
          <w:p w:rsidR="006A58E2" w:rsidRPr="001E4264" w:rsidRDefault="006A58E2" w:rsidP="004251EC">
            <w:pPr>
              <w:jc w:val="center"/>
              <w:rPr>
                <w:lang w:eastAsia="lt-LT"/>
              </w:rPr>
            </w:pPr>
            <w:r w:rsidRPr="001E4264">
              <w:rPr>
                <w:lang w:eastAsia="lt-LT"/>
              </w:rPr>
              <w:t>6</w:t>
            </w:r>
          </w:p>
        </w:tc>
        <w:tc>
          <w:tcPr>
            <w:tcW w:w="1642" w:type="dxa"/>
            <w:shd w:val="clear" w:color="auto" w:fill="auto"/>
          </w:tcPr>
          <w:p w:rsidR="006A58E2" w:rsidRPr="001E4264" w:rsidRDefault="006A58E2" w:rsidP="004251EC">
            <w:pPr>
              <w:jc w:val="center"/>
              <w:rPr>
                <w:lang w:eastAsia="lt-LT"/>
              </w:rPr>
            </w:pPr>
            <w:r w:rsidRPr="001E4264">
              <w:rPr>
                <w:lang w:eastAsia="lt-LT"/>
              </w:rPr>
              <w:t>1</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3" w:type="dxa"/>
            <w:shd w:val="clear" w:color="auto" w:fill="auto"/>
          </w:tcPr>
          <w:p w:rsidR="006A58E2" w:rsidRPr="001E4264" w:rsidRDefault="00AE2616" w:rsidP="004251EC">
            <w:pPr>
              <w:jc w:val="center"/>
              <w:rPr>
                <w:lang w:eastAsia="lt-LT"/>
              </w:rPr>
            </w:pPr>
            <w:r w:rsidRPr="001E4264">
              <w:rPr>
                <w:lang w:eastAsia="lt-LT"/>
              </w:rPr>
              <w:t>5</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2019</w:t>
            </w:r>
          </w:p>
        </w:tc>
        <w:tc>
          <w:tcPr>
            <w:tcW w:w="1642" w:type="dxa"/>
            <w:shd w:val="clear" w:color="auto" w:fill="auto"/>
          </w:tcPr>
          <w:p w:rsidR="006A58E2" w:rsidRPr="001E4264" w:rsidRDefault="006A58E2" w:rsidP="004251EC">
            <w:pPr>
              <w:jc w:val="center"/>
              <w:rPr>
                <w:lang w:eastAsia="lt-LT"/>
              </w:rPr>
            </w:pPr>
            <w:r w:rsidRPr="001E4264">
              <w:rPr>
                <w:lang w:eastAsia="lt-LT"/>
              </w:rPr>
              <w:t>8</w:t>
            </w:r>
          </w:p>
        </w:tc>
        <w:tc>
          <w:tcPr>
            <w:tcW w:w="1642" w:type="dxa"/>
            <w:shd w:val="clear" w:color="auto" w:fill="auto"/>
          </w:tcPr>
          <w:p w:rsidR="006A58E2" w:rsidRPr="001E4264" w:rsidRDefault="006A58E2" w:rsidP="004251EC">
            <w:pPr>
              <w:jc w:val="center"/>
              <w:rPr>
                <w:lang w:eastAsia="lt-LT"/>
              </w:rPr>
            </w:pPr>
            <w:r w:rsidRPr="001E4264">
              <w:rPr>
                <w:lang w:eastAsia="lt-LT"/>
              </w:rPr>
              <w:t>2</w:t>
            </w:r>
          </w:p>
        </w:tc>
        <w:tc>
          <w:tcPr>
            <w:tcW w:w="1642" w:type="dxa"/>
            <w:shd w:val="clear" w:color="auto" w:fill="auto"/>
          </w:tcPr>
          <w:p w:rsidR="006A58E2" w:rsidRPr="001E4264" w:rsidRDefault="006A58E2" w:rsidP="004251EC">
            <w:pPr>
              <w:jc w:val="center"/>
              <w:rPr>
                <w:lang w:eastAsia="lt-LT"/>
              </w:rPr>
            </w:pPr>
            <w:r w:rsidRPr="001E4264">
              <w:rPr>
                <w:lang w:eastAsia="lt-LT"/>
              </w:rPr>
              <w:t>7</w:t>
            </w:r>
          </w:p>
        </w:tc>
        <w:tc>
          <w:tcPr>
            <w:tcW w:w="1643" w:type="dxa"/>
            <w:shd w:val="clear" w:color="auto" w:fill="auto"/>
          </w:tcPr>
          <w:p w:rsidR="006A58E2" w:rsidRPr="001E4264" w:rsidRDefault="00AE2616" w:rsidP="004251EC">
            <w:pPr>
              <w:jc w:val="center"/>
              <w:rPr>
                <w:lang w:eastAsia="lt-LT"/>
              </w:rPr>
            </w:pPr>
            <w:r w:rsidRPr="001E4264">
              <w:rPr>
                <w:lang w:eastAsia="lt-LT"/>
              </w:rPr>
              <w:t>1</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r>
      <w:tr w:rsidR="006A58E2" w:rsidTr="004251EC">
        <w:tc>
          <w:tcPr>
            <w:tcW w:w="1642" w:type="dxa"/>
            <w:shd w:val="clear" w:color="auto" w:fill="auto"/>
          </w:tcPr>
          <w:p w:rsidR="006A58E2" w:rsidRPr="001E4264" w:rsidRDefault="006A58E2" w:rsidP="004251EC">
            <w:pPr>
              <w:jc w:val="center"/>
              <w:rPr>
                <w:lang w:eastAsia="lt-LT"/>
              </w:rPr>
            </w:pPr>
            <w:r w:rsidRPr="001E4264">
              <w:rPr>
                <w:lang w:eastAsia="lt-LT"/>
              </w:rPr>
              <w:t>2020</w:t>
            </w:r>
          </w:p>
        </w:tc>
        <w:tc>
          <w:tcPr>
            <w:tcW w:w="1642" w:type="dxa"/>
            <w:shd w:val="clear" w:color="auto" w:fill="auto"/>
          </w:tcPr>
          <w:p w:rsidR="006A58E2" w:rsidRPr="001E4264" w:rsidRDefault="006A58E2" w:rsidP="004251EC">
            <w:pPr>
              <w:jc w:val="center"/>
              <w:rPr>
                <w:lang w:eastAsia="lt-LT"/>
              </w:rPr>
            </w:pPr>
            <w:r w:rsidRPr="001E4264">
              <w:rPr>
                <w:lang w:eastAsia="lt-LT"/>
              </w:rPr>
              <w:t>10</w:t>
            </w:r>
          </w:p>
        </w:tc>
        <w:tc>
          <w:tcPr>
            <w:tcW w:w="1642" w:type="dxa"/>
            <w:shd w:val="clear" w:color="auto" w:fill="auto"/>
          </w:tcPr>
          <w:p w:rsidR="006A58E2" w:rsidRPr="001E4264" w:rsidRDefault="006A58E2" w:rsidP="004251EC">
            <w:pPr>
              <w:jc w:val="center"/>
              <w:rPr>
                <w:lang w:eastAsia="lt-LT"/>
              </w:rPr>
            </w:pPr>
            <w:r w:rsidRPr="001E4264">
              <w:rPr>
                <w:lang w:eastAsia="lt-LT"/>
              </w:rPr>
              <w:t>4</w:t>
            </w:r>
          </w:p>
        </w:tc>
        <w:tc>
          <w:tcPr>
            <w:tcW w:w="1642" w:type="dxa"/>
            <w:shd w:val="clear" w:color="auto" w:fill="auto"/>
          </w:tcPr>
          <w:p w:rsidR="006A58E2" w:rsidRPr="001E4264" w:rsidRDefault="006A58E2" w:rsidP="004251EC">
            <w:pPr>
              <w:jc w:val="center"/>
              <w:rPr>
                <w:lang w:eastAsia="lt-LT"/>
              </w:rPr>
            </w:pPr>
            <w:r w:rsidRPr="001E4264">
              <w:rPr>
                <w:lang w:eastAsia="lt-LT"/>
              </w:rPr>
              <w:t>6</w:t>
            </w:r>
          </w:p>
        </w:tc>
        <w:tc>
          <w:tcPr>
            <w:tcW w:w="1643" w:type="dxa"/>
            <w:shd w:val="clear" w:color="auto" w:fill="auto"/>
          </w:tcPr>
          <w:p w:rsidR="006A58E2" w:rsidRPr="001E4264" w:rsidRDefault="00AE2616" w:rsidP="004251EC">
            <w:pPr>
              <w:jc w:val="center"/>
              <w:rPr>
                <w:lang w:eastAsia="lt-LT"/>
              </w:rPr>
            </w:pPr>
            <w:r w:rsidRPr="001E4264">
              <w:rPr>
                <w:lang w:eastAsia="lt-LT"/>
              </w:rPr>
              <w:t>2</w:t>
            </w:r>
          </w:p>
        </w:tc>
        <w:tc>
          <w:tcPr>
            <w:tcW w:w="1643" w:type="dxa"/>
            <w:shd w:val="clear" w:color="auto" w:fill="auto"/>
          </w:tcPr>
          <w:p w:rsidR="006A58E2" w:rsidRPr="001E4264" w:rsidRDefault="00AE2616" w:rsidP="004251EC">
            <w:pPr>
              <w:jc w:val="center"/>
              <w:rPr>
                <w:lang w:eastAsia="lt-LT"/>
              </w:rPr>
            </w:pPr>
            <w:r w:rsidRPr="001E4264">
              <w:rPr>
                <w:lang w:eastAsia="lt-LT"/>
              </w:rPr>
              <w:t>1</w:t>
            </w:r>
          </w:p>
        </w:tc>
      </w:tr>
      <w:bookmarkEnd w:id="6"/>
    </w:tbl>
    <w:p w:rsidR="007F399B" w:rsidRDefault="007F399B" w:rsidP="007165C5">
      <w:pPr>
        <w:tabs>
          <w:tab w:val="left" w:pos="840"/>
        </w:tabs>
        <w:jc w:val="center"/>
        <w:rPr>
          <w:b/>
          <w:color w:val="000000"/>
        </w:rPr>
      </w:pPr>
    </w:p>
    <w:p w:rsidR="00E2562B" w:rsidRDefault="006A58E2" w:rsidP="007165C5">
      <w:pPr>
        <w:tabs>
          <w:tab w:val="left" w:pos="840"/>
        </w:tabs>
        <w:jc w:val="center"/>
        <w:rPr>
          <w:b/>
          <w:color w:val="000000"/>
        </w:rPr>
      </w:pPr>
      <w:r>
        <w:rPr>
          <w:b/>
          <w:color w:val="000000"/>
        </w:rPr>
        <w:t>I</w:t>
      </w:r>
      <w:r w:rsidR="00E2562B">
        <w:rPr>
          <w:b/>
          <w:color w:val="000000"/>
        </w:rPr>
        <w:t>V SKYRIUS</w:t>
      </w:r>
    </w:p>
    <w:p w:rsidR="00E2562B" w:rsidRPr="009E4BFA" w:rsidRDefault="00E2562B" w:rsidP="007165C5">
      <w:pPr>
        <w:tabs>
          <w:tab w:val="left" w:pos="840"/>
        </w:tabs>
        <w:jc w:val="center"/>
        <w:rPr>
          <w:b/>
          <w:color w:val="000000"/>
        </w:rPr>
      </w:pPr>
      <w:r w:rsidRPr="00F476C5">
        <w:rPr>
          <w:b/>
          <w:color w:val="000000"/>
        </w:rPr>
        <w:t xml:space="preserve"> </w:t>
      </w:r>
      <w:r w:rsidR="009D46D1">
        <w:rPr>
          <w:b/>
          <w:color w:val="000000"/>
        </w:rPr>
        <w:t>STIPRYBĖS, SILPNYBĖS, GRĖSMĖS</w:t>
      </w:r>
      <w:r w:rsidRPr="009E4BFA">
        <w:rPr>
          <w:b/>
          <w:color w:val="000000"/>
        </w:rPr>
        <w:t xml:space="preserve"> IR GALIMYBĖS</w:t>
      </w:r>
    </w:p>
    <w:p w:rsidR="00E2562B" w:rsidRPr="009E4BFA" w:rsidRDefault="00E2562B" w:rsidP="00E2562B">
      <w:pPr>
        <w:spacing w:line="360" w:lineRule="auto"/>
        <w:jc w:val="both"/>
        <w:rPr>
          <w:b/>
          <w:color w:val="000000"/>
        </w:rPr>
      </w:pPr>
    </w:p>
    <w:p w:rsidR="00E2562B" w:rsidRDefault="0033788F" w:rsidP="00E2562B">
      <w:pPr>
        <w:spacing w:line="360" w:lineRule="auto"/>
        <w:ind w:left="540" w:firstLine="300"/>
        <w:rPr>
          <w:b/>
          <w:color w:val="000000"/>
        </w:rPr>
      </w:pPr>
      <w:r>
        <w:rPr>
          <w:b/>
          <w:color w:val="000000"/>
        </w:rPr>
        <w:t>Stiprybės</w:t>
      </w:r>
      <w:r w:rsidR="00E2562B">
        <w:rPr>
          <w:b/>
          <w:color w:val="000000"/>
        </w:rPr>
        <w:t>:</w:t>
      </w:r>
    </w:p>
    <w:p w:rsidR="00E2562B" w:rsidRPr="00666853" w:rsidRDefault="00025905" w:rsidP="00E2562B">
      <w:pPr>
        <w:pStyle w:val="ListParagraph"/>
        <w:numPr>
          <w:ilvl w:val="0"/>
          <w:numId w:val="3"/>
        </w:numPr>
        <w:spacing w:line="360" w:lineRule="auto"/>
        <w:jc w:val="both"/>
        <w:rPr>
          <w:color w:val="000000"/>
        </w:rPr>
      </w:pPr>
      <w:r>
        <w:rPr>
          <w:color w:val="000000"/>
        </w:rPr>
        <w:t>I</w:t>
      </w:r>
      <w:r w:rsidR="00E2562B" w:rsidRPr="00666853">
        <w:rPr>
          <w:color w:val="000000"/>
        </w:rPr>
        <w:t xml:space="preserve">š esmės įgyvendintas mokyklų tinklo  </w:t>
      </w:r>
      <w:r w:rsidR="00E2562B" w:rsidRPr="007B4B4A">
        <w:rPr>
          <w:color w:val="000000"/>
        </w:rPr>
        <w:t xml:space="preserve">pertvarkos </w:t>
      </w:r>
      <w:r w:rsidR="00E2562B" w:rsidRPr="007B4B4A">
        <w:t>iki 20</w:t>
      </w:r>
      <w:r w:rsidR="00993E42" w:rsidRPr="007B4B4A">
        <w:t>20</w:t>
      </w:r>
      <w:r w:rsidR="00E2562B" w:rsidRPr="007B4B4A">
        <w:t xml:space="preserve"> m. </w:t>
      </w:r>
      <w:r>
        <w:rPr>
          <w:color w:val="000000"/>
        </w:rPr>
        <w:t>bendrasis planas.</w:t>
      </w:r>
    </w:p>
    <w:p w:rsidR="00E2562B" w:rsidRPr="00666853" w:rsidRDefault="00025905" w:rsidP="00E2562B">
      <w:pPr>
        <w:pStyle w:val="ListParagraph"/>
        <w:numPr>
          <w:ilvl w:val="0"/>
          <w:numId w:val="3"/>
        </w:numPr>
        <w:spacing w:line="360" w:lineRule="auto"/>
        <w:jc w:val="both"/>
        <w:rPr>
          <w:color w:val="000000"/>
        </w:rPr>
      </w:pPr>
      <w:r>
        <w:rPr>
          <w:color w:val="000000"/>
        </w:rPr>
        <w:t>D</w:t>
      </w:r>
      <w:r w:rsidR="00E2562B" w:rsidRPr="00666853">
        <w:rPr>
          <w:color w:val="000000"/>
        </w:rPr>
        <w:t>idėja</w:t>
      </w:r>
      <w:r w:rsidR="0033788F">
        <w:rPr>
          <w:color w:val="000000"/>
        </w:rPr>
        <w:t>ntis</w:t>
      </w:r>
      <w:r w:rsidR="00E2562B" w:rsidRPr="00666853">
        <w:rPr>
          <w:color w:val="000000"/>
        </w:rPr>
        <w:t xml:space="preserve"> ikimokyklinio ir </w:t>
      </w:r>
      <w:r>
        <w:rPr>
          <w:color w:val="000000"/>
        </w:rPr>
        <w:t>priešmokyklinio ugdymo poreikis.</w:t>
      </w:r>
    </w:p>
    <w:p w:rsidR="00E2562B" w:rsidRDefault="00025905" w:rsidP="00E2562B">
      <w:pPr>
        <w:pStyle w:val="ListParagraph"/>
        <w:numPr>
          <w:ilvl w:val="0"/>
          <w:numId w:val="3"/>
        </w:numPr>
        <w:tabs>
          <w:tab w:val="left" w:pos="1134"/>
        </w:tabs>
        <w:spacing w:line="360" w:lineRule="auto"/>
        <w:ind w:left="0" w:firstLine="840"/>
        <w:jc w:val="both"/>
        <w:rPr>
          <w:color w:val="000000"/>
        </w:rPr>
      </w:pPr>
      <w:r>
        <w:t>T</w:t>
      </w:r>
      <w:r w:rsidR="00E2562B" w:rsidRPr="00A04383">
        <w:t>eikiama</w:t>
      </w:r>
      <w:r w:rsidR="00E2562B" w:rsidRPr="00666853">
        <w:rPr>
          <w:color w:val="FF0000"/>
        </w:rPr>
        <w:t xml:space="preserve"> </w:t>
      </w:r>
      <w:r w:rsidR="00E2562B" w:rsidRPr="00A04383">
        <w:t>veiksminga</w:t>
      </w:r>
      <w:r w:rsidR="00E2562B">
        <w:t xml:space="preserve"> psichologinė, specialioji pedagoginė, specialioji ir socialinė pedagoginė pagalba </w:t>
      </w:r>
      <w:r w:rsidR="00E2562B" w:rsidRPr="00281C48">
        <w:t>vaikams</w:t>
      </w:r>
      <w:r w:rsidR="00546CA5" w:rsidRPr="00281C48">
        <w:t xml:space="preserve"> </w:t>
      </w:r>
      <w:r w:rsidR="00E2562B" w:rsidRPr="00281C48">
        <w:t>/</w:t>
      </w:r>
      <w:r w:rsidR="00546CA5" w:rsidRPr="00281C48">
        <w:t xml:space="preserve"> </w:t>
      </w:r>
      <w:r w:rsidR="00E2562B" w:rsidRPr="00281C48">
        <w:t xml:space="preserve">mokiniams </w:t>
      </w:r>
      <w:r w:rsidR="00E2562B" w:rsidRPr="00666853">
        <w:rPr>
          <w:color w:val="000000"/>
        </w:rPr>
        <w:t xml:space="preserve">mokyklose ir </w:t>
      </w:r>
      <w:r w:rsidR="00E2562B">
        <w:rPr>
          <w:color w:val="000000"/>
        </w:rPr>
        <w:t>Anykščių</w:t>
      </w:r>
      <w:r w:rsidR="00E2562B" w:rsidRPr="00666853">
        <w:rPr>
          <w:color w:val="000000"/>
        </w:rPr>
        <w:t xml:space="preserve"> </w:t>
      </w:r>
      <w:r w:rsidR="00E2562B">
        <w:rPr>
          <w:color w:val="000000"/>
        </w:rPr>
        <w:t>švietimo pagalbos tarnyboje</w:t>
      </w:r>
      <w:r>
        <w:rPr>
          <w:color w:val="000000"/>
        </w:rPr>
        <w:t>.</w:t>
      </w:r>
      <w:r w:rsidR="00E2562B" w:rsidRPr="00666853">
        <w:rPr>
          <w:color w:val="000000"/>
        </w:rPr>
        <w:t xml:space="preserve"> </w:t>
      </w:r>
    </w:p>
    <w:p w:rsidR="00E2562B" w:rsidRPr="00441648"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t>D</w:t>
      </w:r>
      <w:r w:rsidR="00E2562B" w:rsidRPr="00441648">
        <w:t xml:space="preserve">idelių ir labai didelių </w:t>
      </w:r>
      <w:r w:rsidR="00E2562B" w:rsidRPr="003E4E28">
        <w:rPr>
          <w:color w:val="000000"/>
        </w:rPr>
        <w:t xml:space="preserve">specialiųjų </w:t>
      </w:r>
      <w:r w:rsidR="00E2562B">
        <w:rPr>
          <w:color w:val="000000"/>
        </w:rPr>
        <w:t xml:space="preserve">ugdymosi </w:t>
      </w:r>
      <w:r w:rsidR="00E2562B" w:rsidRPr="003E4E28">
        <w:rPr>
          <w:color w:val="000000"/>
        </w:rPr>
        <w:t>poreikių vaikams sudarytos geros sąlygos ugdytis Antano B</w:t>
      </w:r>
      <w:r w:rsidR="00E2562B">
        <w:rPr>
          <w:color w:val="000000"/>
        </w:rPr>
        <w:t>aranausko pagrindinės mokyklos S</w:t>
      </w:r>
      <w:r w:rsidR="00E2562B" w:rsidRPr="003E4E28">
        <w:rPr>
          <w:color w:val="000000"/>
        </w:rPr>
        <w:t>pecialiojo ugdymo skyriuje</w:t>
      </w:r>
      <w:r w:rsidR="006A58E2">
        <w:rPr>
          <w:color w:val="000000"/>
        </w:rPr>
        <w:t>-</w:t>
      </w:r>
      <w:r w:rsidR="00E2562B" w:rsidRPr="003E4E28">
        <w:rPr>
          <w:color w:val="000000"/>
        </w:rPr>
        <w:t>daugiafunkciame centre</w:t>
      </w:r>
      <w:r>
        <w:rPr>
          <w:color w:val="000000"/>
        </w:rPr>
        <w:t>.</w:t>
      </w:r>
    </w:p>
    <w:p w:rsidR="00E2562B" w:rsidRPr="00666853" w:rsidRDefault="00E2562B"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color w:val="000000"/>
        </w:rPr>
        <w:lastRenderedPageBreak/>
        <w:t>S</w:t>
      </w:r>
      <w:r w:rsidRPr="00666853">
        <w:rPr>
          <w:color w:val="000000"/>
        </w:rPr>
        <w:t xml:space="preserve">avivaldybės teritorijoje veikia </w:t>
      </w:r>
      <w:r w:rsidR="00890AD6">
        <w:rPr>
          <w:color w:val="000000"/>
        </w:rPr>
        <w:t xml:space="preserve">Alantos technologijos ir verslo mokyklos </w:t>
      </w:r>
      <w:r w:rsidRPr="00E213DE">
        <w:t xml:space="preserve">Anykščių </w:t>
      </w:r>
      <w:r w:rsidR="00890AD6" w:rsidRPr="00E213DE">
        <w:t>filialas</w:t>
      </w:r>
      <w:r w:rsidRPr="00E213DE">
        <w:t>. Šioje įstaigoje yra vykdo</w:t>
      </w:r>
      <w:r w:rsidRPr="007B4B4A">
        <w:t xml:space="preserve">ma </w:t>
      </w:r>
      <w:r w:rsidRPr="00666853">
        <w:rPr>
          <w:color w:val="000000"/>
        </w:rPr>
        <w:t xml:space="preserve">vidurinio ugdymo </w:t>
      </w:r>
      <w:r>
        <w:rPr>
          <w:color w:val="000000"/>
        </w:rPr>
        <w:t xml:space="preserve">programa, miesto mokyklas lankantiems mokiniams užtikrinama pasirinkimo galimybė – vidurinio ugdymo programą baigia Anykščių Jono Biliūno gimnazijoje arba </w:t>
      </w:r>
      <w:r w:rsidR="007B4B4A">
        <w:rPr>
          <w:color w:val="000000"/>
        </w:rPr>
        <w:t xml:space="preserve">Alantos TVM </w:t>
      </w:r>
      <w:r>
        <w:rPr>
          <w:color w:val="000000"/>
        </w:rPr>
        <w:t xml:space="preserve">Anykščių </w:t>
      </w:r>
      <w:r w:rsidR="007B4B4A">
        <w:rPr>
          <w:color w:val="000000"/>
        </w:rPr>
        <w:t>filiale</w:t>
      </w:r>
      <w:r>
        <w:rPr>
          <w:color w:val="000000"/>
        </w:rPr>
        <w:t>;</w:t>
      </w:r>
    </w:p>
    <w:p w:rsidR="00E2562B" w:rsidRPr="00120F0F" w:rsidRDefault="00E2562B" w:rsidP="00E2562B">
      <w:pPr>
        <w:pStyle w:val="ListParagraph"/>
        <w:numPr>
          <w:ilvl w:val="0"/>
          <w:numId w:val="3"/>
        </w:numPr>
        <w:tabs>
          <w:tab w:val="left" w:pos="851"/>
          <w:tab w:val="left" w:pos="1134"/>
        </w:tabs>
        <w:spacing w:line="360" w:lineRule="auto"/>
        <w:ind w:left="0" w:firstLine="840"/>
        <w:jc w:val="both"/>
        <w:rPr>
          <w:rFonts w:ascii="TimesNewRoman" w:hAnsi="TimesNewRoman" w:cs="TimesNewRoman"/>
        </w:rPr>
      </w:pPr>
      <w:r>
        <w:t xml:space="preserve"> Savivaldybės mokyklų mokiniai dalyvauja tarptautiniuose, nacionaliniuose pasiekimų tyrimuose bei rajoninėse, respublikinėse ir tarptautin</w:t>
      </w:r>
      <w:r w:rsidR="00025905">
        <w:t>ėse mokomųjų dalykų olimpiadose.</w:t>
      </w:r>
      <w:r>
        <w:t xml:space="preserve"> </w:t>
      </w:r>
    </w:p>
    <w:p w:rsidR="00E2562B"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 Savivaldybės mokyklose teikiamų ir</w:t>
      </w:r>
      <w:r>
        <w:rPr>
          <w:color w:val="000000"/>
        </w:rPr>
        <w:t xml:space="preserve"> įgyvendinamų programų įvairovė.</w:t>
      </w:r>
    </w:p>
    <w:p w:rsidR="00E2562B" w:rsidRPr="00233B85" w:rsidRDefault="00E2562B" w:rsidP="00E2562B">
      <w:pPr>
        <w:pStyle w:val="ListParagraph"/>
        <w:numPr>
          <w:ilvl w:val="0"/>
          <w:numId w:val="3"/>
        </w:numPr>
        <w:tabs>
          <w:tab w:val="left" w:pos="0"/>
        </w:tabs>
        <w:spacing w:line="360" w:lineRule="auto"/>
        <w:ind w:left="0" w:firstLine="840"/>
        <w:jc w:val="both"/>
        <w:rPr>
          <w:rFonts w:ascii="TimesNewRoman" w:hAnsi="TimesNewRoman" w:cs="TimesNewRoman"/>
        </w:rPr>
      </w:pPr>
      <w:r w:rsidRPr="00233B85">
        <w:t>Savivaldybės mokyklose dirbančių mokytojų kokybinė sudėtis sudaro geras prielaidas ugdymo kokybei (</w:t>
      </w:r>
      <w:r w:rsidR="007C0707" w:rsidRPr="00FA39BF">
        <w:t>40</w:t>
      </w:r>
      <w:r w:rsidRPr="00233B85">
        <w:t xml:space="preserve"> proc. savivaldybės mokytojų yra aukštos kvalifikacijos (mokytojas metodininkas ir mokytojas ekspertas)</w:t>
      </w:r>
      <w:r w:rsidR="00025905">
        <w:t>.</w:t>
      </w:r>
    </w:p>
    <w:p w:rsidR="00E2562B" w:rsidRPr="00120F0F"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color w:val="000000"/>
        </w:rPr>
        <w:t>P</w:t>
      </w:r>
      <w:r w:rsidR="00E2562B" w:rsidRPr="00120F0F">
        <w:rPr>
          <w:color w:val="000000"/>
        </w:rPr>
        <w:t>akankamas neformalaus švietimo įstaigų tinklas; mokiniams iš įvairių rajono gyvenviečių važinėjimo į šias į</w:t>
      </w:r>
      <w:r>
        <w:rPr>
          <w:color w:val="000000"/>
        </w:rPr>
        <w:t>staigas išlaidos kompensuojamos.</w:t>
      </w:r>
    </w:p>
    <w:p w:rsidR="00E2562B" w:rsidRPr="00120F0F"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color w:val="000000"/>
        </w:rPr>
        <w:t>T</w:t>
      </w:r>
      <w:r w:rsidR="00E2562B" w:rsidRPr="00120F0F">
        <w:rPr>
          <w:color w:val="000000"/>
        </w:rPr>
        <w:t>enkinami neforma</w:t>
      </w:r>
      <w:r>
        <w:rPr>
          <w:color w:val="000000"/>
        </w:rPr>
        <w:t>laus ugdymo poreikiai mokyklose.</w:t>
      </w:r>
    </w:p>
    <w:p w:rsidR="00E2562B" w:rsidRPr="00F549FD"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rFonts w:ascii="TimesNewRoman" w:hAnsi="TimesNewRoman" w:cs="TimesNewRoman"/>
        </w:rPr>
        <w:t>U</w:t>
      </w:r>
      <w:r w:rsidR="00E2562B" w:rsidRPr="00120F0F">
        <w:rPr>
          <w:rFonts w:ascii="TimesNewRoman" w:hAnsi="TimesNewRoman" w:cs="TimesNewRoman"/>
        </w:rPr>
        <w:t>žtikrintas visų mokinių, gyvenančių toliau kaip 3 km nuo mokyklos, pavėžėjimas</w:t>
      </w:r>
      <w:r>
        <w:t>.</w:t>
      </w:r>
    </w:p>
    <w:p w:rsidR="00E2562B" w:rsidRPr="0090702B" w:rsidRDefault="00025905" w:rsidP="00E2562B">
      <w:pPr>
        <w:pStyle w:val="ListParagraph"/>
        <w:numPr>
          <w:ilvl w:val="0"/>
          <w:numId w:val="3"/>
        </w:numPr>
        <w:tabs>
          <w:tab w:val="left" w:pos="1134"/>
        </w:tabs>
        <w:spacing w:line="360" w:lineRule="auto"/>
        <w:ind w:left="0" w:firstLine="840"/>
        <w:jc w:val="both"/>
        <w:rPr>
          <w:rFonts w:ascii="TimesNewRoman" w:hAnsi="TimesNewRoman" w:cs="TimesNewRoman"/>
        </w:rPr>
      </w:pPr>
      <w:r>
        <w:rPr>
          <w:color w:val="000000"/>
        </w:rPr>
        <w:t>M</w:t>
      </w:r>
      <w:r w:rsidR="006A58E2">
        <w:rPr>
          <w:color w:val="000000"/>
        </w:rPr>
        <w:t>ok</w:t>
      </w:r>
      <w:r w:rsidR="00E2562B" w:rsidRPr="00120F0F">
        <w:rPr>
          <w:color w:val="000000"/>
        </w:rPr>
        <w:t xml:space="preserve">ytojams sudarytos sąlygos </w:t>
      </w:r>
      <w:r>
        <w:rPr>
          <w:color w:val="000000"/>
        </w:rPr>
        <w:t>tobulin</w:t>
      </w:r>
      <w:r w:rsidR="00E2562B" w:rsidRPr="00120F0F">
        <w:rPr>
          <w:color w:val="000000"/>
        </w:rPr>
        <w:t xml:space="preserve">ti kvalifikaciją </w:t>
      </w:r>
      <w:r w:rsidR="00E2562B">
        <w:rPr>
          <w:color w:val="000000"/>
        </w:rPr>
        <w:t>Anykščių švietimo pagalbos tarnybos organizuojamuose kvalifikacijos tobulinimo renginiuose</w:t>
      </w:r>
      <w:r>
        <w:rPr>
          <w:color w:val="000000"/>
        </w:rPr>
        <w:t>.</w:t>
      </w:r>
    </w:p>
    <w:p w:rsidR="00E2562B" w:rsidRPr="007C0707" w:rsidRDefault="00025905" w:rsidP="00E2562B">
      <w:pPr>
        <w:pStyle w:val="ListParagraph"/>
        <w:numPr>
          <w:ilvl w:val="0"/>
          <w:numId w:val="3"/>
        </w:numPr>
        <w:tabs>
          <w:tab w:val="left" w:pos="851"/>
          <w:tab w:val="left" w:pos="1134"/>
          <w:tab w:val="left" w:pos="1276"/>
        </w:tabs>
        <w:spacing w:line="360" w:lineRule="auto"/>
        <w:jc w:val="both"/>
      </w:pPr>
      <w:r>
        <w:t>D</w:t>
      </w:r>
      <w:r w:rsidR="00E2562B" w:rsidRPr="007C0707">
        <w:t>auguma bendrojo ugdymo mokyklų yra atnaujintos</w:t>
      </w:r>
      <w:r>
        <w:t>.</w:t>
      </w:r>
    </w:p>
    <w:p w:rsidR="00D87D45" w:rsidRPr="0090702B" w:rsidRDefault="00D87D45" w:rsidP="00D87D45">
      <w:pPr>
        <w:pStyle w:val="ListParagraph"/>
        <w:numPr>
          <w:ilvl w:val="0"/>
          <w:numId w:val="3"/>
        </w:numPr>
        <w:tabs>
          <w:tab w:val="left" w:pos="851"/>
        </w:tabs>
        <w:spacing w:line="360" w:lineRule="auto"/>
        <w:ind w:left="0" w:firstLine="840"/>
        <w:jc w:val="both"/>
      </w:pPr>
      <w:r>
        <w:t>66,7 proc. rajono bendrojo ugdymo mokyklų pasirengę organizuoti ir vykdyti nuotolinį ugdymą pagal visus Švietimo, mokslo ir sporto ministerijos patvirtintus kriterijus.</w:t>
      </w:r>
    </w:p>
    <w:p w:rsidR="00E2562B" w:rsidRPr="009E18E3" w:rsidRDefault="00E2562B" w:rsidP="00E2562B">
      <w:pPr>
        <w:tabs>
          <w:tab w:val="left" w:pos="851"/>
        </w:tabs>
        <w:spacing w:line="360" w:lineRule="auto"/>
        <w:rPr>
          <w:b/>
          <w:color w:val="000000"/>
        </w:rPr>
      </w:pPr>
      <w:r>
        <w:tab/>
      </w:r>
      <w:r w:rsidRPr="009E18E3">
        <w:rPr>
          <w:b/>
          <w:color w:val="000000"/>
        </w:rPr>
        <w:t xml:space="preserve">  </w:t>
      </w:r>
      <w:r w:rsidR="0033788F">
        <w:rPr>
          <w:b/>
          <w:color w:val="000000"/>
        </w:rPr>
        <w:t>Silpnybės</w:t>
      </w:r>
      <w:r w:rsidRPr="009E18E3">
        <w:rPr>
          <w:b/>
          <w:color w:val="000000"/>
        </w:rPr>
        <w:t>:</w:t>
      </w:r>
    </w:p>
    <w:p w:rsidR="00E2562B" w:rsidRDefault="00025905" w:rsidP="00E2562B">
      <w:pPr>
        <w:pStyle w:val="ListParagraph"/>
        <w:numPr>
          <w:ilvl w:val="0"/>
          <w:numId w:val="8"/>
        </w:numPr>
        <w:tabs>
          <w:tab w:val="left" w:pos="851"/>
        </w:tabs>
        <w:spacing w:line="360" w:lineRule="auto"/>
        <w:ind w:left="1134" w:hanging="279"/>
        <w:jc w:val="both"/>
      </w:pPr>
      <w:r>
        <w:t>M</w:t>
      </w:r>
      <w:r w:rsidR="00E2562B">
        <w:t>ažėjantis mokinių skaičius</w:t>
      </w:r>
      <w:r>
        <w:t>.</w:t>
      </w:r>
    </w:p>
    <w:p w:rsidR="00E2562B" w:rsidRDefault="00025905" w:rsidP="00E2562B">
      <w:pPr>
        <w:pStyle w:val="ListParagraph"/>
        <w:numPr>
          <w:ilvl w:val="0"/>
          <w:numId w:val="8"/>
        </w:numPr>
        <w:tabs>
          <w:tab w:val="left" w:pos="851"/>
          <w:tab w:val="left" w:pos="1134"/>
          <w:tab w:val="left" w:pos="1276"/>
        </w:tabs>
        <w:spacing w:line="360" w:lineRule="auto"/>
        <w:ind w:left="0" w:firstLine="855"/>
        <w:jc w:val="both"/>
      </w:pPr>
      <w:r>
        <w:t>M</w:t>
      </w:r>
      <w:r w:rsidR="00E2562B" w:rsidRPr="000C77AF">
        <w:t>ažėjant mokinių skaičiui, didėja savivaldybės biudžeto lėšomis finansuojamas vienam bendrojo ugdymo mokiniui tenkantis mokyklos b</w:t>
      </w:r>
      <w:r>
        <w:t>endras ir mokymo patalpų plotas.</w:t>
      </w:r>
    </w:p>
    <w:p w:rsidR="00E2562B" w:rsidRDefault="00025905" w:rsidP="00E2562B">
      <w:pPr>
        <w:pStyle w:val="ListParagraph"/>
        <w:numPr>
          <w:ilvl w:val="0"/>
          <w:numId w:val="8"/>
        </w:numPr>
        <w:tabs>
          <w:tab w:val="left" w:pos="851"/>
          <w:tab w:val="left" w:pos="1134"/>
          <w:tab w:val="left" w:pos="1276"/>
        </w:tabs>
        <w:spacing w:line="360" w:lineRule="auto"/>
        <w:ind w:left="0" w:firstLine="855"/>
        <w:jc w:val="both"/>
      </w:pPr>
      <w:r>
        <w:t>D</w:t>
      </w:r>
      <w:r w:rsidR="00E2562B" w:rsidRPr="000C77AF">
        <w:t>ėl mažo mokinių skaičiaus kaimo mokyklose sudaromos jungtinės klasės</w:t>
      </w:r>
      <w:r>
        <w:t>.</w:t>
      </w:r>
    </w:p>
    <w:p w:rsidR="00E2562B" w:rsidRPr="0090702B" w:rsidRDefault="00025905" w:rsidP="00E2562B">
      <w:pPr>
        <w:pStyle w:val="ListParagraph"/>
        <w:numPr>
          <w:ilvl w:val="0"/>
          <w:numId w:val="8"/>
        </w:numPr>
        <w:tabs>
          <w:tab w:val="left" w:pos="851"/>
          <w:tab w:val="left" w:pos="1134"/>
          <w:tab w:val="left" w:pos="1276"/>
        </w:tabs>
        <w:spacing w:line="360" w:lineRule="auto"/>
        <w:ind w:left="0" w:firstLine="855"/>
        <w:jc w:val="both"/>
      </w:pPr>
      <w:r>
        <w:t>R</w:t>
      </w:r>
      <w:r w:rsidR="00E2562B" w:rsidRPr="0090702B">
        <w:t>ajono</w:t>
      </w:r>
      <w:r w:rsidR="00540268">
        <w:t xml:space="preserve"> </w:t>
      </w:r>
      <w:r w:rsidR="00540268" w:rsidRPr="00025905">
        <w:t>mokyklų mokinių</w:t>
      </w:r>
      <w:r w:rsidR="00E2562B" w:rsidRPr="0090702B">
        <w:t xml:space="preserve"> pagrindinio ugdymo pasiekimų patikrinimo rez</w:t>
      </w:r>
      <w:r>
        <w:t>ultatai artimi šalies vidurkiui.</w:t>
      </w:r>
    </w:p>
    <w:p w:rsidR="00E2562B" w:rsidRDefault="00025905" w:rsidP="00E2562B">
      <w:pPr>
        <w:pStyle w:val="ListParagraph"/>
        <w:numPr>
          <w:ilvl w:val="0"/>
          <w:numId w:val="8"/>
        </w:numPr>
        <w:tabs>
          <w:tab w:val="left" w:pos="851"/>
          <w:tab w:val="left" w:pos="1134"/>
          <w:tab w:val="left" w:pos="1276"/>
        </w:tabs>
        <w:spacing w:line="360" w:lineRule="auto"/>
        <w:ind w:left="0" w:firstLine="855"/>
        <w:jc w:val="both"/>
      </w:pPr>
      <w:r>
        <w:t>D</w:t>
      </w:r>
      <w:r w:rsidR="00E2562B" w:rsidRPr="0090702B">
        <w:t xml:space="preserve">idėjantis </w:t>
      </w:r>
      <w:r w:rsidR="002D0453">
        <w:t>pagalbos mokiniui poreikis</w:t>
      </w:r>
      <w:r>
        <w:t xml:space="preserve"> ugdymo mokyklose.</w:t>
      </w:r>
    </w:p>
    <w:p w:rsidR="00E2562B" w:rsidRDefault="00025905" w:rsidP="00E2562B">
      <w:pPr>
        <w:pStyle w:val="ListParagraph"/>
        <w:numPr>
          <w:ilvl w:val="0"/>
          <w:numId w:val="8"/>
        </w:numPr>
        <w:tabs>
          <w:tab w:val="left" w:pos="851"/>
          <w:tab w:val="left" w:pos="1134"/>
          <w:tab w:val="left" w:pos="1276"/>
        </w:tabs>
        <w:spacing w:line="360" w:lineRule="auto"/>
        <w:ind w:left="0" w:firstLine="855"/>
        <w:jc w:val="both"/>
      </w:pPr>
      <w:r>
        <w:t>K</w:t>
      </w:r>
      <w:r w:rsidR="00E2562B" w:rsidRPr="000C77AF">
        <w:t>aimo mokyklose mažėjant mokinių (esant jungtinių klasių komplektams)</w:t>
      </w:r>
      <w:r w:rsidR="00E2562B">
        <w:t>,</w:t>
      </w:r>
      <w:r w:rsidR="00E2562B" w:rsidRPr="000C77AF">
        <w:t xml:space="preserve"> mažėja mokytojų dar</w:t>
      </w:r>
      <w:r>
        <w:t>bo krūviai, didėja ugdymo kaina.</w:t>
      </w:r>
    </w:p>
    <w:p w:rsidR="00E2562B" w:rsidRDefault="00025905" w:rsidP="00E2562B">
      <w:pPr>
        <w:pStyle w:val="ListParagraph"/>
        <w:numPr>
          <w:ilvl w:val="0"/>
          <w:numId w:val="8"/>
        </w:numPr>
        <w:tabs>
          <w:tab w:val="left" w:pos="851"/>
          <w:tab w:val="left" w:pos="1134"/>
          <w:tab w:val="left" w:pos="1276"/>
        </w:tabs>
        <w:spacing w:line="360" w:lineRule="auto"/>
        <w:ind w:left="0" w:firstLine="855"/>
        <w:jc w:val="both"/>
      </w:pPr>
      <w:r>
        <w:t>S</w:t>
      </w:r>
      <w:r w:rsidR="00E2562B" w:rsidRPr="000C77AF">
        <w:t>tebimas pedagoginio personalo senėjimas</w:t>
      </w:r>
      <w:r>
        <w:t>.</w:t>
      </w:r>
    </w:p>
    <w:p w:rsidR="00687E2E" w:rsidRDefault="00E2562B" w:rsidP="00E2562B">
      <w:pPr>
        <w:tabs>
          <w:tab w:val="left" w:pos="851"/>
        </w:tabs>
        <w:spacing w:line="360" w:lineRule="auto"/>
        <w:ind w:firstLine="700"/>
        <w:rPr>
          <w:b/>
          <w:color w:val="000000"/>
        </w:rPr>
      </w:pPr>
      <w:r w:rsidRPr="00F836D7">
        <w:rPr>
          <w:b/>
          <w:color w:val="000000"/>
        </w:rPr>
        <w:t xml:space="preserve"> </w:t>
      </w:r>
    </w:p>
    <w:p w:rsidR="00E2562B" w:rsidRDefault="00E2562B" w:rsidP="00E2562B">
      <w:pPr>
        <w:tabs>
          <w:tab w:val="left" w:pos="851"/>
        </w:tabs>
        <w:spacing w:line="360" w:lineRule="auto"/>
        <w:ind w:firstLine="700"/>
        <w:rPr>
          <w:color w:val="000000"/>
        </w:rPr>
      </w:pPr>
      <w:r w:rsidRPr="00F836D7">
        <w:rPr>
          <w:b/>
          <w:color w:val="000000"/>
        </w:rPr>
        <w:t xml:space="preserve"> </w:t>
      </w:r>
      <w:r w:rsidR="002D0453">
        <w:rPr>
          <w:b/>
          <w:color w:val="000000"/>
        </w:rPr>
        <w:t>Grėsmės</w:t>
      </w:r>
      <w:r>
        <w:rPr>
          <w:b/>
          <w:color w:val="000000"/>
        </w:rPr>
        <w:t>:</w:t>
      </w:r>
      <w:r w:rsidRPr="00F836D7">
        <w:rPr>
          <w:color w:val="000000"/>
        </w:rPr>
        <w:t xml:space="preserve"> </w:t>
      </w:r>
    </w:p>
    <w:p w:rsidR="00E2562B" w:rsidRDefault="00E2562B" w:rsidP="00E2562B">
      <w:pPr>
        <w:tabs>
          <w:tab w:val="left" w:pos="851"/>
        </w:tabs>
        <w:spacing w:line="360" w:lineRule="auto"/>
        <w:ind w:firstLine="700"/>
        <w:jc w:val="both"/>
      </w:pPr>
      <w:r>
        <w:rPr>
          <w:color w:val="000000"/>
        </w:rPr>
        <w:tab/>
        <w:t xml:space="preserve">1. </w:t>
      </w:r>
      <w:r w:rsidR="00025905">
        <w:rPr>
          <w:color w:val="000000"/>
        </w:rPr>
        <w:t>P</w:t>
      </w:r>
      <w:r w:rsidRPr="00765810">
        <w:t>adaugės mokyklų, kuriose mažas (labai mažas) mokinių skaičius</w:t>
      </w:r>
      <w:r w:rsidR="00D87D45">
        <w:t>,</w:t>
      </w:r>
      <w:r w:rsidRPr="00765810">
        <w:t xml:space="preserve"> didės konkurencija tarp mokyklų</w:t>
      </w:r>
      <w:r w:rsidR="00D87D45">
        <w:t>.</w:t>
      </w:r>
      <w:r>
        <w:tab/>
      </w:r>
    </w:p>
    <w:p w:rsidR="00E2562B" w:rsidRDefault="00E2562B" w:rsidP="00E2562B">
      <w:pPr>
        <w:tabs>
          <w:tab w:val="left" w:pos="851"/>
        </w:tabs>
        <w:spacing w:line="360" w:lineRule="auto"/>
        <w:ind w:firstLine="700"/>
        <w:jc w:val="both"/>
      </w:pPr>
      <w:r>
        <w:lastRenderedPageBreak/>
        <w:tab/>
        <w:t xml:space="preserve">2. </w:t>
      </w:r>
      <w:r w:rsidR="00D87D45">
        <w:t>D</w:t>
      </w:r>
      <w:r w:rsidRPr="000C77AF">
        <w:t>augelio kaimo pagrindin</w:t>
      </w:r>
      <w:r>
        <w:t xml:space="preserve">ių mokyklų klasėse nuolat mažės mokinių </w:t>
      </w:r>
      <w:r w:rsidRPr="000C77AF">
        <w:t>skaičius</w:t>
      </w:r>
      <w:r>
        <w:t>, dauguma klasių taps jungtinės</w:t>
      </w:r>
      <w:r w:rsidR="00D87D45">
        <w:t>.</w:t>
      </w:r>
    </w:p>
    <w:p w:rsidR="00E2562B" w:rsidRDefault="00E2562B" w:rsidP="00E2562B">
      <w:pPr>
        <w:tabs>
          <w:tab w:val="left" w:pos="851"/>
        </w:tabs>
        <w:spacing w:line="360" w:lineRule="auto"/>
        <w:ind w:firstLine="700"/>
        <w:jc w:val="both"/>
      </w:pPr>
      <w:r>
        <w:tab/>
        <w:t xml:space="preserve">3. </w:t>
      </w:r>
      <w:r w:rsidR="00D87D45">
        <w:t>N</w:t>
      </w:r>
      <w:r w:rsidRPr="000C77AF">
        <w:t>egerės ugdymo kokybė (t.</w:t>
      </w:r>
      <w:r>
        <w:t xml:space="preserve"> </w:t>
      </w:r>
      <w:r w:rsidRPr="000C77AF">
        <w:t>y. lėšų trūkumas neleis mokykloms pakankamai apsirūpinti naujomis mokymo priemonėmis ar atnaujinti senas, ugdymą individualizuoti, diferencijuoti (sudaryti mobilias grupes), teikti reikiamą pedagoginę, psicholog</w:t>
      </w:r>
      <w:r w:rsidR="00687E2E">
        <w:t>inę pagalbą mokiniams).</w:t>
      </w:r>
    </w:p>
    <w:p w:rsidR="00E2562B" w:rsidRDefault="00E2562B" w:rsidP="00E2562B">
      <w:pPr>
        <w:tabs>
          <w:tab w:val="left" w:pos="851"/>
        </w:tabs>
        <w:spacing w:line="360" w:lineRule="auto"/>
        <w:ind w:firstLine="700"/>
        <w:jc w:val="both"/>
      </w:pPr>
      <w:r>
        <w:tab/>
        <w:t xml:space="preserve">4. </w:t>
      </w:r>
      <w:r w:rsidR="00687E2E">
        <w:t>T</w:t>
      </w:r>
      <w:r w:rsidRPr="000C77AF">
        <w:t>uštėjant mokykloms, galimas mokytojų nepasitenkinimas dė</w:t>
      </w:r>
      <w:r>
        <w:t>l ribotų įsidarbinimo galimybių</w:t>
      </w:r>
      <w:r w:rsidR="00890AD6">
        <w:t>, mažų krūvių</w:t>
      </w:r>
      <w:r>
        <w:t>.</w:t>
      </w:r>
      <w:r w:rsidR="007D259F">
        <w:t xml:space="preserve"> </w:t>
      </w:r>
    </w:p>
    <w:p w:rsidR="00687E2E" w:rsidRPr="000E53F1" w:rsidRDefault="00687E2E" w:rsidP="00E2562B">
      <w:pPr>
        <w:tabs>
          <w:tab w:val="left" w:pos="851"/>
        </w:tabs>
        <w:spacing w:line="360" w:lineRule="auto"/>
        <w:ind w:firstLine="700"/>
        <w:jc w:val="both"/>
      </w:pPr>
      <w:r>
        <w:t>5. Uždarius neskaitlingus skyrius, esant didelei Savivaldybės teritorijai dar padidės mokinių kelias iki mokyklos ir tuo pačiu laikas praleidžiamas vykstant į mokyklą ir iš jos bei padidės lėšų poreikis vežiojimo išlaidoms padengti.</w:t>
      </w:r>
    </w:p>
    <w:p w:rsidR="00E2562B" w:rsidRPr="00ED682D" w:rsidRDefault="00E2562B" w:rsidP="00E2562B">
      <w:pPr>
        <w:spacing w:line="360" w:lineRule="auto"/>
        <w:ind w:left="360"/>
        <w:jc w:val="both"/>
        <w:rPr>
          <w:color w:val="000000"/>
          <w:u w:val="single"/>
        </w:rPr>
      </w:pPr>
      <w:r w:rsidRPr="00ED682D">
        <w:rPr>
          <w:b/>
          <w:color w:val="000000"/>
        </w:rPr>
        <w:t xml:space="preserve">       Galimybės</w:t>
      </w:r>
      <w:r>
        <w:rPr>
          <w:b/>
          <w:color w:val="000000"/>
        </w:rPr>
        <w:t>:</w:t>
      </w:r>
      <w:r w:rsidRPr="00ED682D">
        <w:rPr>
          <w:b/>
          <w:color w:val="000000"/>
        </w:rPr>
        <w:t xml:space="preserve"> </w:t>
      </w:r>
    </w:p>
    <w:p w:rsidR="00E2562B" w:rsidRDefault="00890AD6" w:rsidP="00E2562B">
      <w:pPr>
        <w:pStyle w:val="ListParagraph"/>
        <w:numPr>
          <w:ilvl w:val="0"/>
          <w:numId w:val="5"/>
        </w:numPr>
        <w:tabs>
          <w:tab w:val="left" w:pos="1134"/>
        </w:tabs>
        <w:spacing w:line="360" w:lineRule="auto"/>
        <w:ind w:left="0" w:firstLine="851"/>
        <w:jc w:val="both"/>
      </w:pPr>
      <w:r>
        <w:t>V</w:t>
      </w:r>
      <w:r w:rsidR="00E2562B">
        <w:t>isos mokyklos bus</w:t>
      </w:r>
      <w:r w:rsidR="00E2562B" w:rsidRPr="000C77AF">
        <w:t xml:space="preserve"> aprūpintos </w:t>
      </w:r>
      <w:r w:rsidR="00E2562B">
        <w:t xml:space="preserve">poreikį atinkančia </w:t>
      </w:r>
      <w:r w:rsidR="00E2562B" w:rsidRPr="000C77AF">
        <w:t>bendrojo ugdymo programoms įgyvendinti reikalinga mokymo įranga ir mokymo priemonėmis, sukurta tinkama edukacinė aplinka</w:t>
      </w:r>
      <w:r w:rsidR="00687E2E">
        <w:t>.</w:t>
      </w:r>
    </w:p>
    <w:p w:rsidR="00E2562B" w:rsidRPr="00687E2E" w:rsidRDefault="00890AD6" w:rsidP="00E2562B">
      <w:pPr>
        <w:pStyle w:val="ListParagraph"/>
        <w:numPr>
          <w:ilvl w:val="0"/>
          <w:numId w:val="5"/>
        </w:numPr>
        <w:tabs>
          <w:tab w:val="left" w:pos="1134"/>
        </w:tabs>
        <w:spacing w:line="360" w:lineRule="auto"/>
        <w:ind w:left="0" w:firstLine="851"/>
        <w:jc w:val="both"/>
      </w:pPr>
      <w:r w:rsidRPr="00687E2E">
        <w:t>B</w:t>
      </w:r>
      <w:r w:rsidR="00E2562B" w:rsidRPr="00687E2E">
        <w:t>us teikiama dar kokybiškesnė mokiniams reikalinga psichologinė, specialioji pedagoginė, specialioji, socialinė pedagoginė pagalba, švietimo informacinė pagalba; vykdomas profesinis informavimas, sveikatos priežiūra;</w:t>
      </w:r>
      <w:r w:rsidR="007D259F" w:rsidRPr="00687E2E">
        <w:t xml:space="preserve"> kiekvieną dieną mokykloje dirbs pagalbos ir </w:t>
      </w:r>
      <w:r w:rsidRPr="00687E2E">
        <w:t xml:space="preserve">visuomenės </w:t>
      </w:r>
      <w:r w:rsidR="007D259F" w:rsidRPr="00687E2E">
        <w:t>sveikatos</w:t>
      </w:r>
      <w:r w:rsidRPr="00687E2E">
        <w:t xml:space="preserve"> priežiūros</w:t>
      </w:r>
      <w:r w:rsidR="007D259F" w:rsidRPr="00687E2E">
        <w:t xml:space="preserve"> spec</w:t>
      </w:r>
      <w:r w:rsidRPr="00687E2E">
        <w:t>ialistai</w:t>
      </w:r>
      <w:r w:rsidR="007D259F" w:rsidRPr="00687E2E">
        <w:t xml:space="preserve">, o ne  </w:t>
      </w:r>
      <w:r w:rsidRPr="00687E2E">
        <w:t xml:space="preserve">tik kartą </w:t>
      </w:r>
      <w:r w:rsidR="007D259F" w:rsidRPr="00687E2E">
        <w:t>per sa</w:t>
      </w:r>
      <w:r w:rsidRPr="00687E2E">
        <w:t>vaitę atvykstantys specialistai.</w:t>
      </w:r>
    </w:p>
    <w:p w:rsidR="00E2562B" w:rsidRDefault="00890AD6" w:rsidP="00E2562B">
      <w:pPr>
        <w:pStyle w:val="ListParagraph"/>
        <w:numPr>
          <w:ilvl w:val="0"/>
          <w:numId w:val="5"/>
        </w:numPr>
        <w:tabs>
          <w:tab w:val="left" w:pos="1134"/>
        </w:tabs>
        <w:spacing w:line="360" w:lineRule="auto"/>
        <w:ind w:left="0" w:firstLine="851"/>
        <w:jc w:val="both"/>
      </w:pPr>
      <w:r>
        <w:t>G</w:t>
      </w:r>
      <w:r w:rsidR="00E2562B" w:rsidRPr="000C77AF">
        <w:t>erės rajono mokinių ugdymo kokybė</w:t>
      </w:r>
      <w:r w:rsidR="00687E2E">
        <w:t>.</w:t>
      </w:r>
    </w:p>
    <w:p w:rsidR="00E2562B" w:rsidRDefault="00890AD6" w:rsidP="00E2562B">
      <w:pPr>
        <w:pStyle w:val="ListParagraph"/>
        <w:numPr>
          <w:ilvl w:val="0"/>
          <w:numId w:val="5"/>
        </w:numPr>
        <w:tabs>
          <w:tab w:val="left" w:pos="1134"/>
        </w:tabs>
        <w:spacing w:line="360" w:lineRule="auto"/>
        <w:ind w:left="0" w:firstLine="851"/>
        <w:jc w:val="both"/>
      </w:pPr>
      <w:r>
        <w:t>M</w:t>
      </w:r>
      <w:r w:rsidR="00E2562B" w:rsidRPr="000C77AF">
        <w:t>ažės mokyklų išlaikymo kaštai</w:t>
      </w:r>
      <w:r w:rsidR="00687E2E">
        <w:t>.</w:t>
      </w:r>
    </w:p>
    <w:p w:rsidR="00E2562B" w:rsidRPr="005A7857" w:rsidRDefault="00890AD6" w:rsidP="00E2562B">
      <w:pPr>
        <w:pStyle w:val="ListParagraph"/>
        <w:numPr>
          <w:ilvl w:val="0"/>
          <w:numId w:val="5"/>
        </w:numPr>
        <w:tabs>
          <w:tab w:val="left" w:pos="1134"/>
        </w:tabs>
        <w:spacing w:line="360" w:lineRule="auto"/>
        <w:ind w:left="0" w:firstLine="851"/>
        <w:jc w:val="both"/>
      </w:pPr>
      <w:r>
        <w:t>M</w:t>
      </w:r>
      <w:r w:rsidR="00E2562B" w:rsidRPr="005A7857">
        <w:t>okyklų patalpos bus renovuojamos ir modernizuojamos</w:t>
      </w:r>
      <w:r w:rsidR="00687E2E">
        <w:t>.</w:t>
      </w:r>
      <w:r w:rsidR="00E2562B" w:rsidRPr="005A7857">
        <w:t xml:space="preserve"> </w:t>
      </w:r>
    </w:p>
    <w:p w:rsidR="00E2562B" w:rsidRDefault="00890AD6" w:rsidP="00E2562B">
      <w:pPr>
        <w:pStyle w:val="ListParagraph"/>
        <w:numPr>
          <w:ilvl w:val="0"/>
          <w:numId w:val="5"/>
        </w:numPr>
        <w:tabs>
          <w:tab w:val="left" w:pos="1134"/>
        </w:tabs>
        <w:spacing w:line="360" w:lineRule="auto"/>
        <w:ind w:left="0" w:firstLine="851"/>
        <w:jc w:val="both"/>
      </w:pPr>
      <w:r>
        <w:t>B</w:t>
      </w:r>
      <w:r w:rsidR="00E2562B" w:rsidRPr="000C77AF">
        <w:t>us naudojamos ES lėšos ugdymui ir mokymo aplinkai gerinti.</w:t>
      </w:r>
    </w:p>
    <w:p w:rsidR="005331B9" w:rsidRDefault="005331B9" w:rsidP="007165C5">
      <w:pPr>
        <w:pStyle w:val="ListParagraph"/>
        <w:tabs>
          <w:tab w:val="left" w:pos="1134"/>
        </w:tabs>
        <w:ind w:left="851"/>
        <w:jc w:val="center"/>
        <w:rPr>
          <w:b/>
        </w:rPr>
      </w:pPr>
    </w:p>
    <w:p w:rsidR="00E2562B" w:rsidRPr="007E772D" w:rsidRDefault="00E2562B" w:rsidP="007165C5">
      <w:pPr>
        <w:pStyle w:val="ListParagraph"/>
        <w:tabs>
          <w:tab w:val="left" w:pos="1134"/>
        </w:tabs>
        <w:ind w:left="851"/>
        <w:jc w:val="center"/>
        <w:rPr>
          <w:b/>
        </w:rPr>
      </w:pPr>
      <w:r w:rsidRPr="007E772D">
        <w:rPr>
          <w:b/>
        </w:rPr>
        <w:t>V SKYRIUS</w:t>
      </w:r>
    </w:p>
    <w:p w:rsidR="00E2562B" w:rsidRDefault="00E2562B" w:rsidP="007165C5">
      <w:pPr>
        <w:tabs>
          <w:tab w:val="left" w:pos="840"/>
        </w:tabs>
        <w:jc w:val="center"/>
        <w:rPr>
          <w:b/>
          <w:color w:val="000000"/>
        </w:rPr>
      </w:pPr>
      <w:r w:rsidRPr="009E4BFA">
        <w:rPr>
          <w:b/>
          <w:color w:val="000000"/>
        </w:rPr>
        <w:t>M</w:t>
      </w:r>
      <w:r w:rsidRPr="009E4BFA">
        <w:rPr>
          <w:b/>
        </w:rPr>
        <w:t xml:space="preserve">OKYKLŲ TINKLO PERTVARKOS STRATEGINIS TIKSLAS, </w:t>
      </w:r>
      <w:r w:rsidRPr="009E4BFA">
        <w:rPr>
          <w:b/>
          <w:color w:val="000000"/>
        </w:rPr>
        <w:t xml:space="preserve">UŽDAVINIAI IR </w:t>
      </w:r>
      <w:r w:rsidRPr="009E4BFA">
        <w:rPr>
          <w:b/>
        </w:rPr>
        <w:t>PRIORITETAI</w:t>
      </w:r>
    </w:p>
    <w:p w:rsidR="00E2562B" w:rsidRPr="00D025F4" w:rsidRDefault="00E2562B" w:rsidP="00E2562B">
      <w:pPr>
        <w:spacing w:line="360" w:lineRule="auto"/>
        <w:jc w:val="center"/>
        <w:rPr>
          <w:b/>
        </w:rPr>
      </w:pPr>
    </w:p>
    <w:p w:rsidR="00CE352A" w:rsidRDefault="00CE352A" w:rsidP="00CE352A">
      <w:pPr>
        <w:tabs>
          <w:tab w:val="left" w:pos="840"/>
        </w:tabs>
        <w:spacing w:line="360" w:lineRule="auto"/>
        <w:jc w:val="both"/>
      </w:pPr>
      <w:r>
        <w:tab/>
      </w:r>
      <w:r w:rsidRPr="00A0634B">
        <w:t>Prioritetas</w:t>
      </w:r>
      <w:r w:rsidRPr="00327228">
        <w:rPr>
          <w:b/>
        </w:rPr>
        <w:t xml:space="preserve"> – </w:t>
      </w:r>
      <w:r w:rsidRPr="00727C8D">
        <w:t>š</w:t>
      </w:r>
      <w:r w:rsidRPr="00327228">
        <w:t xml:space="preserve">vietimo paslaugų efektyvumas, sudarant mokiniams </w:t>
      </w:r>
      <w:r>
        <w:t xml:space="preserve">ir suaugusiems </w:t>
      </w:r>
      <w:r w:rsidRPr="00327228">
        <w:t>lygias galimybes ugdytis pagal savo poreikius ir gebėjimus.</w:t>
      </w:r>
    </w:p>
    <w:p w:rsidR="00E2562B" w:rsidRPr="00987F09" w:rsidRDefault="00E2562B" w:rsidP="00E2562B">
      <w:pPr>
        <w:tabs>
          <w:tab w:val="left" w:pos="840"/>
        </w:tabs>
        <w:spacing w:line="360" w:lineRule="auto"/>
        <w:jc w:val="both"/>
      </w:pPr>
      <w:r>
        <w:tab/>
        <w:t>S</w:t>
      </w:r>
      <w:r w:rsidRPr="00987F09">
        <w:t xml:space="preserve">trateginis tikslas </w:t>
      </w:r>
      <w:r w:rsidR="00727C8D">
        <w:t>–</w:t>
      </w:r>
      <w:r w:rsidRPr="00987F09">
        <w:t xml:space="preserve"> didinti švietimo, ugdymo ir mokymo prieinamumą bet kokio amžiaus, socialinės padėties ar gyvenamosios vietovės asmenims, siekti racionalesnio išteklių naudojimo, geresnės ugdymo kokybės ir aukštesnių mokymosi pasiekimų</w:t>
      </w:r>
      <w:r>
        <w:t>.</w:t>
      </w:r>
    </w:p>
    <w:p w:rsidR="00E2562B" w:rsidRDefault="00E2562B" w:rsidP="00E2562B">
      <w:pPr>
        <w:spacing w:line="360" w:lineRule="auto"/>
        <w:ind w:firstLine="851"/>
        <w:jc w:val="both"/>
      </w:pPr>
      <w:r w:rsidRPr="00987F09">
        <w:t xml:space="preserve">Uždaviniai: </w:t>
      </w:r>
    </w:p>
    <w:p w:rsidR="00E2562B" w:rsidRPr="00D43BD9" w:rsidRDefault="00E2562B" w:rsidP="00E2562B">
      <w:pPr>
        <w:tabs>
          <w:tab w:val="left" w:pos="851"/>
        </w:tabs>
        <w:spacing w:line="360" w:lineRule="auto"/>
        <w:ind w:firstLine="851"/>
        <w:jc w:val="both"/>
      </w:pPr>
      <w:r>
        <w:t>1</w:t>
      </w:r>
      <w:r w:rsidRPr="00D43BD9">
        <w:t xml:space="preserve">. </w:t>
      </w:r>
      <w:r w:rsidR="00CE352A">
        <w:t>P</w:t>
      </w:r>
      <w:r w:rsidRPr="00D43BD9">
        <w:t>adidinti ikimokyklinio ir priešmokyklinio ugdymo vietų skaičių</w:t>
      </w:r>
      <w:r w:rsidR="00CE352A">
        <w:t>.</w:t>
      </w:r>
    </w:p>
    <w:p w:rsidR="00E2562B" w:rsidRDefault="00E2562B" w:rsidP="00E2562B">
      <w:pPr>
        <w:pStyle w:val="ListParagraph"/>
        <w:tabs>
          <w:tab w:val="left" w:pos="993"/>
          <w:tab w:val="left" w:pos="1134"/>
        </w:tabs>
        <w:spacing w:line="360" w:lineRule="auto"/>
        <w:ind w:firstLine="131"/>
        <w:jc w:val="both"/>
      </w:pPr>
      <w:r>
        <w:t xml:space="preserve">2. </w:t>
      </w:r>
      <w:r w:rsidR="00CE352A">
        <w:t>S</w:t>
      </w:r>
      <w:r>
        <w:t>iekti efektyvesnio</w:t>
      </w:r>
      <w:r w:rsidRPr="004D0402">
        <w:t xml:space="preserve"> </w:t>
      </w:r>
      <w:r>
        <w:t>finansinių, ūkinių ir žmogiškųjų išteklių panaudojimo</w:t>
      </w:r>
      <w:r w:rsidR="00CE352A">
        <w:t>.</w:t>
      </w:r>
    </w:p>
    <w:p w:rsidR="00E2562B" w:rsidRDefault="00E2562B" w:rsidP="00CE352A">
      <w:pPr>
        <w:pStyle w:val="ListParagraph"/>
        <w:tabs>
          <w:tab w:val="left" w:pos="993"/>
          <w:tab w:val="left" w:pos="1134"/>
        </w:tabs>
        <w:spacing w:line="360" w:lineRule="auto"/>
        <w:ind w:left="0" w:firstLine="851"/>
        <w:jc w:val="both"/>
      </w:pPr>
      <w:r>
        <w:t xml:space="preserve">3. </w:t>
      </w:r>
      <w:r w:rsidR="00CE352A">
        <w:t>P</w:t>
      </w:r>
      <w:r>
        <w:t>lėsti mokinių ir suaugusiųjų poreikį atitinkančias švietimo, kultūrines, socialines paslaugas, mokymosi visą gyvenimą galimybes</w:t>
      </w:r>
      <w:r w:rsidR="006561FB">
        <w:t>.</w:t>
      </w:r>
      <w:r>
        <w:t xml:space="preserve"> </w:t>
      </w:r>
    </w:p>
    <w:p w:rsidR="00E2562B" w:rsidRDefault="00E2562B" w:rsidP="00E2562B">
      <w:pPr>
        <w:tabs>
          <w:tab w:val="left" w:pos="840"/>
        </w:tabs>
        <w:spacing w:line="360" w:lineRule="auto"/>
        <w:jc w:val="both"/>
        <w:rPr>
          <w:color w:val="7030A0"/>
        </w:rPr>
      </w:pPr>
      <w:r>
        <w:rPr>
          <w:b/>
        </w:rPr>
        <w:lastRenderedPageBreak/>
        <w:tab/>
      </w:r>
    </w:p>
    <w:p w:rsidR="00E2562B" w:rsidRDefault="00E2562B" w:rsidP="0070784B">
      <w:pPr>
        <w:tabs>
          <w:tab w:val="left" w:pos="840"/>
        </w:tabs>
        <w:jc w:val="center"/>
        <w:rPr>
          <w:b/>
          <w:color w:val="000000"/>
        </w:rPr>
      </w:pPr>
      <w:r>
        <w:rPr>
          <w:b/>
          <w:color w:val="000000"/>
        </w:rPr>
        <w:t>VI SKYRIUS</w:t>
      </w:r>
    </w:p>
    <w:p w:rsidR="00E2562B" w:rsidRDefault="00E2562B" w:rsidP="0070784B">
      <w:pPr>
        <w:jc w:val="center"/>
        <w:rPr>
          <w:b/>
          <w:color w:val="000000"/>
        </w:rPr>
      </w:pPr>
      <w:r>
        <w:rPr>
          <w:b/>
          <w:color w:val="000000"/>
        </w:rPr>
        <w:t xml:space="preserve"> </w:t>
      </w:r>
      <w:r w:rsidRPr="009E4BFA">
        <w:rPr>
          <w:b/>
          <w:color w:val="000000"/>
        </w:rPr>
        <w:t>LAUKIAMI REZULTATAI IKI 202</w:t>
      </w:r>
      <w:r w:rsidR="00083FDA" w:rsidRPr="009E4BFA">
        <w:rPr>
          <w:b/>
          <w:color w:val="000000"/>
        </w:rPr>
        <w:t>5</w:t>
      </w:r>
      <w:r w:rsidRPr="009E4BFA">
        <w:rPr>
          <w:b/>
          <w:color w:val="000000"/>
        </w:rPr>
        <w:t xml:space="preserve"> METŲ</w:t>
      </w:r>
    </w:p>
    <w:p w:rsidR="00E2562B" w:rsidRPr="004A31E2" w:rsidRDefault="00E2562B" w:rsidP="00E2562B">
      <w:pPr>
        <w:tabs>
          <w:tab w:val="left" w:pos="993"/>
        </w:tabs>
        <w:spacing w:line="360" w:lineRule="auto"/>
        <w:jc w:val="both"/>
        <w:rPr>
          <w:strike/>
        </w:rPr>
      </w:pPr>
    </w:p>
    <w:p w:rsidR="00E2562B" w:rsidRPr="00785008" w:rsidRDefault="00E2562B" w:rsidP="00E2562B">
      <w:pPr>
        <w:pStyle w:val="ListParagraph"/>
        <w:numPr>
          <w:ilvl w:val="0"/>
          <w:numId w:val="10"/>
        </w:numPr>
        <w:tabs>
          <w:tab w:val="left" w:pos="851"/>
        </w:tabs>
        <w:spacing w:line="360" w:lineRule="auto"/>
        <w:ind w:left="0" w:firstLine="855"/>
        <w:jc w:val="both"/>
      </w:pPr>
      <w:r w:rsidRPr="00785008">
        <w:t xml:space="preserve">Suteiktos mokiniams </w:t>
      </w:r>
      <w:r>
        <w:t xml:space="preserve">ir suaugusiems </w:t>
      </w:r>
      <w:r w:rsidRPr="00785008">
        <w:t xml:space="preserve">palankiausios galimybės </w:t>
      </w:r>
      <w:r>
        <w:t>ats</w:t>
      </w:r>
      <w:r w:rsidRPr="00785008">
        <w:t xml:space="preserve">kleisti individualius gebėjimus ir tenkinti specialiuosius ugdymosi poreikius. </w:t>
      </w:r>
    </w:p>
    <w:p w:rsidR="00E2562B" w:rsidRPr="00785008" w:rsidRDefault="00E2562B" w:rsidP="00E2562B">
      <w:pPr>
        <w:tabs>
          <w:tab w:val="left" w:pos="851"/>
        </w:tabs>
        <w:spacing w:line="360" w:lineRule="auto"/>
        <w:jc w:val="both"/>
      </w:pPr>
      <w:r>
        <w:tab/>
      </w:r>
      <w:r w:rsidRPr="00785008">
        <w:t>2. Užtikrinama programų pasirinkimo įvairovė.</w:t>
      </w:r>
    </w:p>
    <w:p w:rsidR="007B4B4A" w:rsidRDefault="00A31DF6" w:rsidP="00E2562B">
      <w:pPr>
        <w:spacing w:line="360" w:lineRule="auto"/>
        <w:ind w:firstLine="851"/>
        <w:jc w:val="both"/>
      </w:pPr>
      <w:r>
        <w:t>3</w:t>
      </w:r>
      <w:r w:rsidR="00E2562B">
        <w:t xml:space="preserve">. </w:t>
      </w:r>
      <w:r w:rsidR="00E2562B" w:rsidRPr="00785008">
        <w:t>Pagerės ugdymo kokybė ir mokymo bazė, nes bus</w:t>
      </w:r>
      <w:r w:rsidR="00E2562B">
        <w:t xml:space="preserve"> efektyviau</w:t>
      </w:r>
      <w:r w:rsidR="00E2562B" w:rsidRPr="00785008">
        <w:t xml:space="preserve"> </w:t>
      </w:r>
      <w:r w:rsidR="00E2562B">
        <w:t>paskirstomos lėšos</w:t>
      </w:r>
      <w:r w:rsidR="00E2562B" w:rsidRPr="000E53F1">
        <w:t xml:space="preserve">. </w:t>
      </w:r>
    </w:p>
    <w:p w:rsidR="00E2562B" w:rsidRPr="00785008" w:rsidRDefault="00A31DF6" w:rsidP="00E2562B">
      <w:pPr>
        <w:spacing w:line="360" w:lineRule="auto"/>
        <w:ind w:firstLine="851"/>
        <w:jc w:val="both"/>
      </w:pPr>
      <w:r>
        <w:t>4</w:t>
      </w:r>
      <w:r w:rsidR="00E2562B">
        <w:t xml:space="preserve">. </w:t>
      </w:r>
      <w:r w:rsidR="00E12035">
        <w:t>Efektyviau</w:t>
      </w:r>
      <w:r w:rsidR="00E2562B" w:rsidRPr="00785008">
        <w:t xml:space="preserve"> panaudojamos mokyklų patalpos</w:t>
      </w:r>
      <w:r w:rsidR="00E2562B">
        <w:t>.</w:t>
      </w:r>
    </w:p>
    <w:p w:rsidR="007B4B4A" w:rsidRDefault="00A31DF6" w:rsidP="00E2562B">
      <w:pPr>
        <w:spacing w:line="360" w:lineRule="auto"/>
        <w:ind w:firstLine="851"/>
        <w:jc w:val="both"/>
      </w:pPr>
      <w:r>
        <w:t>5</w:t>
      </w:r>
      <w:r w:rsidR="00E2562B" w:rsidRPr="00D43BD9">
        <w:t xml:space="preserve">. Didesnis renovuotų ir </w:t>
      </w:r>
      <w:r w:rsidR="00E2562B" w:rsidRPr="00785008">
        <w:t xml:space="preserve">modernizuotų mokyklų </w:t>
      </w:r>
      <w:r w:rsidR="007B4B4A">
        <w:t>proc</w:t>
      </w:r>
      <w:r w:rsidR="00E2562B" w:rsidRPr="00785008">
        <w:t>.</w:t>
      </w:r>
      <w:r w:rsidR="008B67D0">
        <w:t xml:space="preserve"> </w:t>
      </w:r>
    </w:p>
    <w:p w:rsidR="00E2562B" w:rsidRDefault="00A31DF6" w:rsidP="00E2562B">
      <w:pPr>
        <w:spacing w:line="360" w:lineRule="auto"/>
        <w:ind w:firstLine="851"/>
        <w:jc w:val="both"/>
        <w:rPr>
          <w:color w:val="000000"/>
        </w:rPr>
      </w:pPr>
      <w:r>
        <w:t>6</w:t>
      </w:r>
      <w:r w:rsidR="00E2562B">
        <w:t xml:space="preserve">. </w:t>
      </w:r>
      <w:r w:rsidR="00E2562B" w:rsidRPr="00785008">
        <w:t>Racionaliau naudojamos Savivaldybės biudžeto lėšos</w:t>
      </w:r>
      <w:r w:rsidR="00E2562B" w:rsidRPr="00AB6A4D">
        <w:rPr>
          <w:color w:val="000000"/>
        </w:rPr>
        <w:t>.</w:t>
      </w:r>
    </w:p>
    <w:p w:rsidR="00E2562B" w:rsidRPr="00A800DC" w:rsidRDefault="00E2562B" w:rsidP="00E2562B">
      <w:pPr>
        <w:spacing w:line="360" w:lineRule="auto"/>
        <w:jc w:val="both"/>
        <w:rPr>
          <w:color w:val="000000"/>
        </w:rPr>
      </w:pPr>
    </w:p>
    <w:p w:rsidR="00E2562B" w:rsidRDefault="00E2562B" w:rsidP="0070784B">
      <w:pPr>
        <w:jc w:val="center"/>
        <w:rPr>
          <w:b/>
          <w:color w:val="000000"/>
        </w:rPr>
      </w:pPr>
      <w:r w:rsidRPr="00A0634B">
        <w:rPr>
          <w:b/>
          <w:color w:val="000000"/>
        </w:rPr>
        <w:t>VI</w:t>
      </w:r>
      <w:r>
        <w:rPr>
          <w:b/>
          <w:color w:val="000000"/>
        </w:rPr>
        <w:t>I SKYRIUS</w:t>
      </w:r>
    </w:p>
    <w:p w:rsidR="00E2562B" w:rsidRPr="00A0634B" w:rsidRDefault="00E2562B" w:rsidP="0070784B">
      <w:pPr>
        <w:jc w:val="center"/>
        <w:rPr>
          <w:b/>
          <w:color w:val="000000"/>
        </w:rPr>
      </w:pPr>
      <w:r w:rsidRPr="00A0634B">
        <w:rPr>
          <w:b/>
          <w:color w:val="000000"/>
        </w:rPr>
        <w:t xml:space="preserve"> </w:t>
      </w:r>
      <w:r w:rsidRPr="008936CF">
        <w:rPr>
          <w:b/>
          <w:color w:val="000000"/>
        </w:rPr>
        <w:t>MOKYKLŲ TINKLO PERTVARKOS VERTINIMAS</w:t>
      </w:r>
    </w:p>
    <w:p w:rsidR="00E2562B" w:rsidRDefault="00E2562B" w:rsidP="00E2562B">
      <w:pPr>
        <w:spacing w:line="360" w:lineRule="auto"/>
        <w:jc w:val="center"/>
        <w:rPr>
          <w:b/>
          <w:color w:val="000000"/>
        </w:rPr>
      </w:pPr>
    </w:p>
    <w:p w:rsidR="007859D3" w:rsidRPr="007859D3" w:rsidRDefault="007859D3" w:rsidP="007859D3">
      <w:pPr>
        <w:spacing w:line="360" w:lineRule="auto"/>
        <w:jc w:val="right"/>
        <w:rPr>
          <w:b/>
          <w:i/>
          <w:color w:val="000000"/>
          <w:sz w:val="20"/>
          <w:szCs w:val="20"/>
        </w:rPr>
      </w:pPr>
      <w:r w:rsidRPr="007859D3">
        <w:rPr>
          <w:b/>
          <w:i/>
          <w:color w:val="000000"/>
          <w:sz w:val="20"/>
          <w:szCs w:val="20"/>
        </w:rPr>
        <w:t>2</w:t>
      </w:r>
      <w:r w:rsidR="00D32D3A">
        <w:rPr>
          <w:b/>
          <w:i/>
          <w:color w:val="000000"/>
          <w:sz w:val="20"/>
          <w:szCs w:val="20"/>
        </w:rPr>
        <w:t>6</w:t>
      </w:r>
      <w:r w:rsidRPr="007859D3">
        <w:rPr>
          <w:b/>
          <w:i/>
          <w:color w:val="000000"/>
          <w:sz w:val="20"/>
          <w:szCs w:val="20"/>
        </w:rPr>
        <w:t xml:space="preserve"> lentelė.</w:t>
      </w:r>
      <w:r w:rsidR="007F166B">
        <w:rPr>
          <w:b/>
          <w:i/>
          <w:color w:val="000000"/>
          <w:sz w:val="20"/>
          <w:szCs w:val="20"/>
        </w:rPr>
        <w:t xml:space="preserve"> Mokyklų tinklo pertvarkos 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3000"/>
        <w:gridCol w:w="2800"/>
        <w:gridCol w:w="3000"/>
      </w:tblGrid>
      <w:tr w:rsidR="00E2562B" w:rsidRPr="00A0634B" w:rsidTr="00742DDE">
        <w:tc>
          <w:tcPr>
            <w:tcW w:w="800" w:type="dxa"/>
          </w:tcPr>
          <w:p w:rsidR="00E2562B" w:rsidRPr="00A0634B" w:rsidRDefault="00E2562B" w:rsidP="00742DDE">
            <w:pPr>
              <w:jc w:val="center"/>
              <w:rPr>
                <w:color w:val="000000"/>
              </w:rPr>
            </w:pPr>
            <w:r w:rsidRPr="00A0634B">
              <w:rPr>
                <w:color w:val="000000"/>
              </w:rPr>
              <w:t>Eil. Nr.</w:t>
            </w:r>
          </w:p>
        </w:tc>
        <w:tc>
          <w:tcPr>
            <w:tcW w:w="3000" w:type="dxa"/>
          </w:tcPr>
          <w:p w:rsidR="00E2562B" w:rsidRPr="00A0634B" w:rsidRDefault="00E2562B" w:rsidP="00742DDE">
            <w:pPr>
              <w:jc w:val="center"/>
              <w:rPr>
                <w:color w:val="000000"/>
              </w:rPr>
            </w:pPr>
            <w:r w:rsidRPr="00A0634B">
              <w:rPr>
                <w:color w:val="000000"/>
              </w:rPr>
              <w:t>Sprendimai</w:t>
            </w:r>
          </w:p>
        </w:tc>
        <w:tc>
          <w:tcPr>
            <w:tcW w:w="2800" w:type="dxa"/>
          </w:tcPr>
          <w:p w:rsidR="00E2562B" w:rsidRPr="00A0634B" w:rsidRDefault="00E2562B" w:rsidP="00742DDE">
            <w:pPr>
              <w:jc w:val="center"/>
              <w:rPr>
                <w:color w:val="000000"/>
              </w:rPr>
            </w:pPr>
            <w:r w:rsidRPr="00A0634B">
              <w:rPr>
                <w:color w:val="000000"/>
              </w:rPr>
              <w:t>Socialinis poveikis</w:t>
            </w:r>
          </w:p>
        </w:tc>
        <w:tc>
          <w:tcPr>
            <w:tcW w:w="3000" w:type="dxa"/>
          </w:tcPr>
          <w:p w:rsidR="00E2562B" w:rsidRPr="00A0634B" w:rsidRDefault="00E2562B" w:rsidP="00742DDE">
            <w:pPr>
              <w:jc w:val="center"/>
              <w:rPr>
                <w:color w:val="000000"/>
              </w:rPr>
            </w:pPr>
            <w:r w:rsidRPr="00A0634B">
              <w:rPr>
                <w:color w:val="000000"/>
              </w:rPr>
              <w:t>Ekonominis poveikis</w:t>
            </w:r>
          </w:p>
        </w:tc>
      </w:tr>
      <w:tr w:rsidR="00E2562B" w:rsidRPr="00A0634B" w:rsidTr="00742DDE">
        <w:tc>
          <w:tcPr>
            <w:tcW w:w="800" w:type="dxa"/>
          </w:tcPr>
          <w:p w:rsidR="00E2562B" w:rsidRPr="00A0634B" w:rsidRDefault="00E2562B" w:rsidP="00742DDE">
            <w:pPr>
              <w:jc w:val="center"/>
              <w:rPr>
                <w:color w:val="000000"/>
              </w:rPr>
            </w:pPr>
            <w:r w:rsidRPr="00A0634B">
              <w:rPr>
                <w:color w:val="000000"/>
              </w:rPr>
              <w:t>1.</w:t>
            </w:r>
          </w:p>
        </w:tc>
        <w:tc>
          <w:tcPr>
            <w:tcW w:w="3000" w:type="dxa"/>
          </w:tcPr>
          <w:p w:rsidR="00E2562B" w:rsidRPr="00A0634B" w:rsidRDefault="00E2562B" w:rsidP="00742DDE">
            <w:pPr>
              <w:rPr>
                <w:color w:val="000000"/>
              </w:rPr>
            </w:pPr>
            <w:r w:rsidRPr="00A0634B">
              <w:rPr>
                <w:color w:val="000000"/>
              </w:rPr>
              <w:t>Optimalaus švietimo įstaigų tinklo savivaldybėje suformavimas</w:t>
            </w:r>
          </w:p>
        </w:tc>
        <w:tc>
          <w:tcPr>
            <w:tcW w:w="2800" w:type="dxa"/>
          </w:tcPr>
          <w:p w:rsidR="00E2562B" w:rsidRPr="00A0634B" w:rsidRDefault="00E2562B" w:rsidP="00742DDE">
            <w:pPr>
              <w:rPr>
                <w:color w:val="000000"/>
              </w:rPr>
            </w:pPr>
            <w:r w:rsidRPr="00A0634B">
              <w:rPr>
                <w:color w:val="000000"/>
              </w:rPr>
              <w:t xml:space="preserve">Bus patenkintas ikimokyklinio ir priešmokyklinio ugdymo vietų poreikis. Pradinis, pagrindinis, vidurinis ir </w:t>
            </w:r>
            <w:r w:rsidRPr="00CF10C5">
              <w:rPr>
                <w:color w:val="000000"/>
              </w:rPr>
              <w:t>neformalusis  švietimas</w:t>
            </w:r>
            <w:r w:rsidRPr="00A0634B">
              <w:rPr>
                <w:color w:val="000000"/>
              </w:rPr>
              <w:t xml:space="preserve"> bus prieinamas visiems vaikams pagal jų gebėjimus ir pasirinktą </w:t>
            </w:r>
            <w:r w:rsidR="009E4BFA">
              <w:rPr>
                <w:color w:val="000000"/>
              </w:rPr>
              <w:t>mokymosi formą ar mokyklos tipą</w:t>
            </w:r>
            <w:r w:rsidRPr="00A0634B">
              <w:rPr>
                <w:color w:val="000000"/>
              </w:rPr>
              <w:t xml:space="preserve"> </w:t>
            </w:r>
          </w:p>
        </w:tc>
        <w:tc>
          <w:tcPr>
            <w:tcW w:w="3000" w:type="dxa"/>
          </w:tcPr>
          <w:p w:rsidR="00E2562B" w:rsidRPr="00A0634B" w:rsidRDefault="00E2562B" w:rsidP="00742DDE">
            <w:pPr>
              <w:rPr>
                <w:color w:val="000000"/>
              </w:rPr>
            </w:pPr>
            <w:r w:rsidRPr="00A0634B">
              <w:rPr>
                <w:color w:val="000000"/>
              </w:rPr>
              <w:t xml:space="preserve">Švietimui skirtos lėšos bus panaudojamos racionaliau: </w:t>
            </w:r>
          </w:p>
          <w:p w:rsidR="00E2562B" w:rsidRPr="00A0634B" w:rsidRDefault="00E2562B" w:rsidP="00742DDE">
            <w:pPr>
              <w:rPr>
                <w:color w:val="000000"/>
              </w:rPr>
            </w:pPr>
            <w:r w:rsidRPr="00A0634B">
              <w:rPr>
                <w:color w:val="000000"/>
              </w:rPr>
              <w:t xml:space="preserve">1. </w:t>
            </w:r>
            <w:r w:rsidR="009E4BFA">
              <w:rPr>
                <w:color w:val="000000"/>
              </w:rPr>
              <w:t>P</w:t>
            </w:r>
            <w:r w:rsidRPr="00A0634B">
              <w:rPr>
                <w:color w:val="000000"/>
              </w:rPr>
              <w:t>anaikinus tuščias</w:t>
            </w:r>
          </w:p>
          <w:p w:rsidR="00E2562B" w:rsidRPr="00A0634B" w:rsidRDefault="00E2562B" w:rsidP="00742DDE">
            <w:pPr>
              <w:rPr>
                <w:color w:val="000000"/>
              </w:rPr>
            </w:pPr>
            <w:r w:rsidRPr="00A0634B">
              <w:rPr>
                <w:color w:val="000000"/>
              </w:rPr>
              <w:t xml:space="preserve">mokymosi vietas, finansavimo lėšos bus panaudojamos ugdymo </w:t>
            </w:r>
            <w:r w:rsidR="009E4BFA">
              <w:rPr>
                <w:color w:val="000000"/>
              </w:rPr>
              <w:t>kokybei ir mokymo bazei gerinti.</w:t>
            </w:r>
          </w:p>
          <w:p w:rsidR="00E2562B" w:rsidRPr="00A0634B" w:rsidRDefault="00E2562B" w:rsidP="00742DDE">
            <w:pPr>
              <w:rPr>
                <w:color w:val="000000"/>
              </w:rPr>
            </w:pPr>
            <w:r w:rsidRPr="00A0634B">
              <w:rPr>
                <w:color w:val="000000"/>
              </w:rPr>
              <w:t xml:space="preserve">2. </w:t>
            </w:r>
            <w:r w:rsidR="009E4BFA">
              <w:rPr>
                <w:color w:val="000000"/>
              </w:rPr>
              <w:t>P</w:t>
            </w:r>
            <w:r w:rsidRPr="00A0634B">
              <w:rPr>
                <w:color w:val="000000"/>
              </w:rPr>
              <w:t>adidėjus mokyklų</w:t>
            </w:r>
          </w:p>
          <w:p w:rsidR="00E2562B" w:rsidRPr="00A0634B" w:rsidRDefault="00E2562B" w:rsidP="00742DDE">
            <w:pPr>
              <w:rPr>
                <w:color w:val="000000"/>
              </w:rPr>
            </w:pPr>
            <w:r w:rsidRPr="00A0634B">
              <w:rPr>
                <w:color w:val="000000"/>
              </w:rPr>
              <w:t>pastatų užpildymui, sumažės vieno mokinio mokymo išlaidos</w:t>
            </w:r>
          </w:p>
        </w:tc>
      </w:tr>
      <w:tr w:rsidR="00E2562B" w:rsidRPr="00A0634B" w:rsidTr="00742DDE">
        <w:tc>
          <w:tcPr>
            <w:tcW w:w="800" w:type="dxa"/>
          </w:tcPr>
          <w:p w:rsidR="00E2562B" w:rsidRPr="00A0634B" w:rsidRDefault="00E2562B" w:rsidP="00742DDE">
            <w:pPr>
              <w:jc w:val="center"/>
              <w:rPr>
                <w:color w:val="000000"/>
              </w:rPr>
            </w:pPr>
            <w:r w:rsidRPr="00A0634B">
              <w:rPr>
                <w:color w:val="000000"/>
              </w:rPr>
              <w:t>2.</w:t>
            </w:r>
          </w:p>
        </w:tc>
        <w:tc>
          <w:tcPr>
            <w:tcW w:w="3000" w:type="dxa"/>
          </w:tcPr>
          <w:p w:rsidR="00E2562B" w:rsidRPr="00A0634B" w:rsidRDefault="00E2562B" w:rsidP="00742DDE">
            <w:pPr>
              <w:rPr>
                <w:color w:val="000000"/>
              </w:rPr>
            </w:pPr>
            <w:r w:rsidRPr="00A0634B">
              <w:rPr>
                <w:color w:val="000000"/>
              </w:rPr>
              <w:t>Lygių mokymosi galimybių užtikrinimas</w:t>
            </w:r>
          </w:p>
        </w:tc>
        <w:tc>
          <w:tcPr>
            <w:tcW w:w="2800" w:type="dxa"/>
          </w:tcPr>
          <w:p w:rsidR="00E2562B" w:rsidRPr="00A0634B" w:rsidRDefault="00E2562B" w:rsidP="00742DDE">
            <w:r w:rsidRPr="00A0634B">
              <w:t>Visi vaikai galės ugdytis pagal ikimokyklinio  ugdymo programas.</w:t>
            </w:r>
          </w:p>
          <w:p w:rsidR="00E2562B" w:rsidRPr="00A0634B" w:rsidRDefault="00E2562B" w:rsidP="00742DDE">
            <w:pPr>
              <w:rPr>
                <w:color w:val="000000"/>
              </w:rPr>
            </w:pPr>
            <w:r w:rsidRPr="00A0634B">
              <w:rPr>
                <w:color w:val="000000"/>
              </w:rPr>
              <w:t>Padidėjęs gimnazijų 1</w:t>
            </w:r>
            <w:r>
              <w:rPr>
                <w:color w:val="000000"/>
              </w:rPr>
              <w:t>–</w:t>
            </w:r>
            <w:r w:rsidRPr="00A0634B">
              <w:rPr>
                <w:color w:val="000000"/>
              </w:rPr>
              <w:t>4 klasių skaičius laiduos galimybę įgyti kokybišką bendrąjį išsilavinimą.</w:t>
            </w:r>
          </w:p>
          <w:p w:rsidR="00E2562B" w:rsidRPr="00A0634B" w:rsidRDefault="00E2562B" w:rsidP="00742DDE">
            <w:pPr>
              <w:rPr>
                <w:color w:val="000000"/>
              </w:rPr>
            </w:pPr>
            <w:r w:rsidRPr="00A0634B">
              <w:rPr>
                <w:color w:val="000000"/>
              </w:rPr>
              <w:t>Visiems, kuriems to reikia, bus teikiamas diferencijuotas ugdymas, psichologinė, socialinė pedagoginė, pedagoginė, specialioji pedagoginė pagalba.</w:t>
            </w:r>
          </w:p>
          <w:p w:rsidR="00E2562B" w:rsidRPr="00A0634B" w:rsidRDefault="00E2562B" w:rsidP="009A67FA">
            <w:pPr>
              <w:rPr>
                <w:color w:val="FF0000"/>
              </w:rPr>
            </w:pPr>
            <w:r w:rsidRPr="00A0634B">
              <w:rPr>
                <w:color w:val="000000"/>
              </w:rPr>
              <w:t xml:space="preserve">Didės neformaliojo ugdymo užsiėmimų </w:t>
            </w:r>
            <w:r w:rsidRPr="00A0634B">
              <w:rPr>
                <w:color w:val="000000"/>
              </w:rPr>
              <w:lastRenderedPageBreak/>
              <w:t>pasiūla</w:t>
            </w:r>
          </w:p>
        </w:tc>
        <w:tc>
          <w:tcPr>
            <w:tcW w:w="3000" w:type="dxa"/>
          </w:tcPr>
          <w:p w:rsidR="00E2562B" w:rsidRPr="00A0634B" w:rsidRDefault="00E2562B" w:rsidP="00742DDE">
            <w:pPr>
              <w:rPr>
                <w:color w:val="000000"/>
              </w:rPr>
            </w:pPr>
            <w:r w:rsidRPr="00A0634B">
              <w:rPr>
                <w:color w:val="000000"/>
              </w:rPr>
              <w:lastRenderedPageBreak/>
              <w:t>Mokytojams bus sudaromos įdarbinimo galimybės organizuojant ikimokyklinį ir priešmokyklinį ugdymą, plėtojant pagalbą mokiniams, aktyvinant neformalųjį ugdymą ir t.</w:t>
            </w:r>
            <w:r>
              <w:rPr>
                <w:color w:val="000000"/>
              </w:rPr>
              <w:t xml:space="preserve"> </w:t>
            </w:r>
            <w:r w:rsidRPr="00A0634B">
              <w:rPr>
                <w:color w:val="000000"/>
              </w:rPr>
              <w:t>t.</w:t>
            </w:r>
          </w:p>
        </w:tc>
      </w:tr>
      <w:tr w:rsidR="00E2562B" w:rsidRPr="00A0634B" w:rsidTr="00742DDE">
        <w:tc>
          <w:tcPr>
            <w:tcW w:w="800" w:type="dxa"/>
          </w:tcPr>
          <w:p w:rsidR="00E2562B" w:rsidRPr="00A0634B" w:rsidRDefault="00E2562B" w:rsidP="00742DDE">
            <w:pPr>
              <w:jc w:val="center"/>
              <w:rPr>
                <w:color w:val="000000"/>
              </w:rPr>
            </w:pPr>
            <w:r w:rsidRPr="00A0634B">
              <w:rPr>
                <w:color w:val="000000"/>
              </w:rPr>
              <w:t>3.</w:t>
            </w:r>
          </w:p>
        </w:tc>
        <w:tc>
          <w:tcPr>
            <w:tcW w:w="3000" w:type="dxa"/>
          </w:tcPr>
          <w:p w:rsidR="00E2562B" w:rsidRPr="00A0634B" w:rsidRDefault="00E2562B" w:rsidP="00742DDE">
            <w:pPr>
              <w:rPr>
                <w:color w:val="000000"/>
              </w:rPr>
            </w:pPr>
            <w:r w:rsidRPr="00A0634B">
              <w:rPr>
                <w:color w:val="000000"/>
              </w:rPr>
              <w:t>Aukštesnės ugdymo kokybės užtikrinimas</w:t>
            </w:r>
          </w:p>
        </w:tc>
        <w:tc>
          <w:tcPr>
            <w:tcW w:w="2800" w:type="dxa"/>
          </w:tcPr>
          <w:p w:rsidR="00E2562B" w:rsidRPr="00A0634B" w:rsidRDefault="00E2562B" w:rsidP="00742DDE">
            <w:pPr>
              <w:rPr>
                <w:color w:val="000000"/>
              </w:rPr>
            </w:pPr>
            <w:r w:rsidRPr="00A0634B">
              <w:rPr>
                <w:color w:val="000000"/>
              </w:rPr>
              <w:t>Mažiau mokinių kartos kursą.</w:t>
            </w:r>
          </w:p>
          <w:p w:rsidR="00E2562B" w:rsidRPr="00A0634B" w:rsidRDefault="00E2562B" w:rsidP="00742DDE">
            <w:pPr>
              <w:rPr>
                <w:color w:val="000000"/>
              </w:rPr>
            </w:pPr>
            <w:r w:rsidRPr="00A0634B">
              <w:rPr>
                <w:color w:val="000000"/>
              </w:rPr>
              <w:t>Daugiau mokinių, įgijusių pagrindinį išsilavinimą, sėkmingai mokysis toliau.</w:t>
            </w:r>
          </w:p>
          <w:p w:rsidR="00E2562B" w:rsidRPr="00A0634B" w:rsidRDefault="00E2562B" w:rsidP="00742DDE">
            <w:pPr>
              <w:rPr>
                <w:color w:val="000000"/>
              </w:rPr>
            </w:pPr>
            <w:r w:rsidRPr="00A0634B">
              <w:rPr>
                <w:color w:val="000000"/>
              </w:rPr>
              <w:t>Pagerės pagrindinės mokyklos (progimnazijos) ir gimnazijos baigimo rezultatai.</w:t>
            </w:r>
          </w:p>
          <w:p w:rsidR="00E2562B" w:rsidRPr="00A0634B" w:rsidRDefault="00E2562B" w:rsidP="00742DDE">
            <w:pPr>
              <w:rPr>
                <w:color w:val="000000"/>
              </w:rPr>
            </w:pPr>
            <w:r w:rsidRPr="00A0634B">
              <w:rPr>
                <w:color w:val="000000"/>
              </w:rPr>
              <w:t>Daugiau mokytojų ir mokinių ugdymo procese taikys aktyvaus mokymo (si) metodus.</w:t>
            </w:r>
          </w:p>
          <w:p w:rsidR="00E2562B" w:rsidRPr="00A0634B" w:rsidRDefault="00E2562B" w:rsidP="00742DDE">
            <w:pPr>
              <w:rPr>
                <w:color w:val="000000"/>
              </w:rPr>
            </w:pPr>
            <w:r w:rsidRPr="00A0634B">
              <w:rPr>
                <w:color w:val="000000"/>
              </w:rPr>
              <w:t>Daugiau mokinių gebės savarankiškai mokytis, bus pasirengę studijuoti aukštosiose mokyklose</w:t>
            </w:r>
          </w:p>
        </w:tc>
        <w:tc>
          <w:tcPr>
            <w:tcW w:w="3000" w:type="dxa"/>
          </w:tcPr>
          <w:p w:rsidR="00E2562B" w:rsidRPr="00A0634B" w:rsidRDefault="00E2562B" w:rsidP="00742DDE">
            <w:pPr>
              <w:rPr>
                <w:color w:val="000000"/>
              </w:rPr>
            </w:pPr>
            <w:r w:rsidRPr="00A0634B">
              <w:rPr>
                <w:color w:val="000000"/>
              </w:rPr>
              <w:t>Pagerėjus ugdymo kokybei ir sumažėjus mokinių, kartojančių kursą, bus sutaupomos lėšos</w:t>
            </w:r>
          </w:p>
        </w:tc>
      </w:tr>
      <w:tr w:rsidR="00E2562B" w:rsidRPr="00A0634B" w:rsidTr="00742DDE">
        <w:tc>
          <w:tcPr>
            <w:tcW w:w="800" w:type="dxa"/>
          </w:tcPr>
          <w:p w:rsidR="00E2562B" w:rsidRPr="00A0634B" w:rsidRDefault="00E2562B" w:rsidP="00742DDE">
            <w:pPr>
              <w:jc w:val="center"/>
              <w:rPr>
                <w:color w:val="000000"/>
              </w:rPr>
            </w:pPr>
            <w:r w:rsidRPr="00A0634B">
              <w:rPr>
                <w:color w:val="000000"/>
              </w:rPr>
              <w:t>4.</w:t>
            </w:r>
          </w:p>
        </w:tc>
        <w:tc>
          <w:tcPr>
            <w:tcW w:w="3000" w:type="dxa"/>
          </w:tcPr>
          <w:p w:rsidR="00E2562B" w:rsidRPr="00A0634B" w:rsidRDefault="00E2562B" w:rsidP="00742DDE">
            <w:pPr>
              <w:rPr>
                <w:color w:val="000000"/>
              </w:rPr>
            </w:pPr>
            <w:r w:rsidRPr="00A0634B">
              <w:rPr>
                <w:color w:val="000000"/>
              </w:rPr>
              <w:t>Pertvarkomų mokyklų mokytojų įdarbinimas bei reikalavimų pedagoginei kvalifikacijai užtikrinimas</w:t>
            </w:r>
          </w:p>
        </w:tc>
        <w:tc>
          <w:tcPr>
            <w:tcW w:w="2800" w:type="dxa"/>
          </w:tcPr>
          <w:p w:rsidR="00E2562B" w:rsidRPr="00A0634B" w:rsidRDefault="00E2562B" w:rsidP="00742DDE">
            <w:pPr>
              <w:rPr>
                <w:color w:val="000000"/>
              </w:rPr>
            </w:pPr>
            <w:r w:rsidRPr="00A0634B">
              <w:rPr>
                <w:color w:val="000000"/>
              </w:rPr>
              <w:t>Daugiau mokinių mokys aukštesnės pedagoginės kvalifikacijos mokytojai. Dalis mokytojų persikvalifikuos ir įgis antrą specialybę</w:t>
            </w:r>
          </w:p>
        </w:tc>
        <w:tc>
          <w:tcPr>
            <w:tcW w:w="3000" w:type="dxa"/>
          </w:tcPr>
          <w:p w:rsidR="00E2562B" w:rsidRPr="00A0634B" w:rsidRDefault="00E2562B" w:rsidP="00742DDE">
            <w:pPr>
              <w:rPr>
                <w:color w:val="000000"/>
              </w:rPr>
            </w:pPr>
            <w:r w:rsidRPr="00A0634B">
              <w:rPr>
                <w:color w:val="000000"/>
              </w:rPr>
              <w:t>Galimai padidės lėšų poreikis pedagogų perkvalifikavimui</w:t>
            </w:r>
          </w:p>
        </w:tc>
      </w:tr>
      <w:tr w:rsidR="00E2562B" w:rsidRPr="00A0634B" w:rsidTr="00742DDE">
        <w:tc>
          <w:tcPr>
            <w:tcW w:w="800" w:type="dxa"/>
          </w:tcPr>
          <w:p w:rsidR="00E2562B" w:rsidRPr="00A0634B" w:rsidRDefault="00E2562B" w:rsidP="00742DDE">
            <w:pPr>
              <w:jc w:val="center"/>
              <w:rPr>
                <w:color w:val="000000"/>
              </w:rPr>
            </w:pPr>
            <w:r w:rsidRPr="00A0634B">
              <w:rPr>
                <w:color w:val="000000"/>
              </w:rPr>
              <w:t>5.</w:t>
            </w:r>
          </w:p>
        </w:tc>
        <w:tc>
          <w:tcPr>
            <w:tcW w:w="3000" w:type="dxa"/>
          </w:tcPr>
          <w:p w:rsidR="00E2562B" w:rsidRPr="00A0634B" w:rsidRDefault="00E2562B" w:rsidP="00742DDE">
            <w:pPr>
              <w:rPr>
                <w:color w:val="000000"/>
              </w:rPr>
            </w:pPr>
            <w:r w:rsidRPr="00A0634B">
              <w:rPr>
                <w:color w:val="000000"/>
              </w:rPr>
              <w:t>Mokyklų švietimo aprūpinimo gerinimas</w:t>
            </w:r>
          </w:p>
        </w:tc>
        <w:tc>
          <w:tcPr>
            <w:tcW w:w="2800" w:type="dxa"/>
          </w:tcPr>
          <w:p w:rsidR="00E2562B" w:rsidRPr="00A0634B" w:rsidRDefault="00E213DE" w:rsidP="00E213DE">
            <w:pPr>
              <w:rPr>
                <w:color w:val="000000"/>
              </w:rPr>
            </w:pPr>
            <w:r>
              <w:rPr>
                <w:color w:val="000000"/>
              </w:rPr>
              <w:t>Dauguma mokinių</w:t>
            </w:r>
            <w:r w:rsidR="000E53F1">
              <w:rPr>
                <w:color w:val="000000"/>
              </w:rPr>
              <w:t xml:space="preserve">  </w:t>
            </w:r>
            <w:r w:rsidR="00E2562B" w:rsidRPr="00A0634B">
              <w:rPr>
                <w:color w:val="000000"/>
              </w:rPr>
              <w:t>mokysis atnaujintuose mokyklų pastatuose, turės daugiau modernių mokymo priemonių</w:t>
            </w:r>
          </w:p>
        </w:tc>
        <w:tc>
          <w:tcPr>
            <w:tcW w:w="3000" w:type="dxa"/>
          </w:tcPr>
          <w:p w:rsidR="00E2562B" w:rsidRPr="00A0634B" w:rsidRDefault="00E2562B" w:rsidP="00742DDE">
            <w:pPr>
              <w:rPr>
                <w:color w:val="000000"/>
              </w:rPr>
            </w:pPr>
            <w:r w:rsidRPr="00A0634B">
              <w:rPr>
                <w:color w:val="000000"/>
              </w:rPr>
              <w:t>Mokyklų sutaupytos ūkio lėšos bus panaudojamos ugdymo poreikių tenkinimui. Nebus investuojama į neperspektyvių mokyklų kapitalinį remontą</w:t>
            </w:r>
          </w:p>
        </w:tc>
      </w:tr>
      <w:tr w:rsidR="00E2562B" w:rsidRPr="00A0634B" w:rsidTr="00742DDE">
        <w:tc>
          <w:tcPr>
            <w:tcW w:w="800" w:type="dxa"/>
          </w:tcPr>
          <w:p w:rsidR="00E2562B" w:rsidRPr="00A0634B" w:rsidRDefault="00E2562B" w:rsidP="00742DDE">
            <w:pPr>
              <w:jc w:val="center"/>
            </w:pPr>
            <w:r w:rsidRPr="00A0634B">
              <w:t>6.</w:t>
            </w:r>
          </w:p>
        </w:tc>
        <w:tc>
          <w:tcPr>
            <w:tcW w:w="3000" w:type="dxa"/>
          </w:tcPr>
          <w:p w:rsidR="00E2562B" w:rsidRPr="00A0634B" w:rsidRDefault="00E2562B" w:rsidP="00742DDE">
            <w:r w:rsidRPr="00A0634B">
              <w:t>Visų kaimo mokinių, gyvenančių toliau kaip 3 km nuo mokyklos, vežiojimas</w:t>
            </w:r>
          </w:p>
        </w:tc>
        <w:tc>
          <w:tcPr>
            <w:tcW w:w="2800" w:type="dxa"/>
          </w:tcPr>
          <w:p w:rsidR="00E2562B" w:rsidRPr="00A0634B" w:rsidRDefault="00E2562B" w:rsidP="00742DDE">
            <w:r w:rsidRPr="00A0634B">
              <w:t>Bus užtikrinamos palankios mokymuisi sąlygos</w:t>
            </w:r>
          </w:p>
        </w:tc>
        <w:tc>
          <w:tcPr>
            <w:tcW w:w="3000" w:type="dxa"/>
          </w:tcPr>
          <w:p w:rsidR="00E2562B" w:rsidRPr="00A0634B" w:rsidRDefault="00E2562B" w:rsidP="00742DDE">
            <w:r w:rsidRPr="00A0634B">
              <w:t>Vykdant mokyklų tin</w:t>
            </w:r>
            <w:r w:rsidR="007767AC">
              <w:t>klo pertvarką, galimai padidės S</w:t>
            </w:r>
            <w:r w:rsidRPr="00A0634B">
              <w:t>avivaldybės biudžeto išlaidos</w:t>
            </w:r>
            <w:r>
              <w:t xml:space="preserve"> pavėžėjimui</w:t>
            </w:r>
          </w:p>
        </w:tc>
      </w:tr>
    </w:tbl>
    <w:p w:rsidR="00E2562B" w:rsidRDefault="00E2562B" w:rsidP="00E2562B">
      <w:pPr>
        <w:spacing w:line="360" w:lineRule="auto"/>
      </w:pPr>
    </w:p>
    <w:p w:rsidR="00E2562B" w:rsidRDefault="00E2562B" w:rsidP="00E2562B">
      <w:pPr>
        <w:tabs>
          <w:tab w:val="left" w:pos="5730"/>
        </w:tabs>
        <w:spacing w:line="360" w:lineRule="auto"/>
      </w:pPr>
    </w:p>
    <w:p w:rsidR="007859D3" w:rsidRDefault="007859D3" w:rsidP="00E2562B">
      <w:pPr>
        <w:tabs>
          <w:tab w:val="left" w:pos="5730"/>
        </w:tabs>
        <w:spacing w:line="360" w:lineRule="auto"/>
      </w:pPr>
    </w:p>
    <w:p w:rsidR="007859D3" w:rsidRPr="007859D3" w:rsidRDefault="007859D3" w:rsidP="007859D3">
      <w:pPr>
        <w:tabs>
          <w:tab w:val="left" w:pos="5730"/>
        </w:tabs>
        <w:spacing w:line="360" w:lineRule="auto"/>
        <w:rPr>
          <w:b/>
          <w:i/>
          <w:sz w:val="20"/>
          <w:szCs w:val="20"/>
        </w:rPr>
      </w:pPr>
      <w:r w:rsidRPr="007859D3">
        <w:rPr>
          <w:b/>
          <w:i/>
          <w:sz w:val="20"/>
          <w:szCs w:val="20"/>
        </w:rPr>
        <w:t>2</w:t>
      </w:r>
      <w:r w:rsidR="00D32D3A">
        <w:rPr>
          <w:b/>
          <w:i/>
          <w:sz w:val="20"/>
          <w:szCs w:val="20"/>
        </w:rPr>
        <w:t>7</w:t>
      </w:r>
      <w:r w:rsidRPr="007859D3">
        <w:rPr>
          <w:b/>
          <w:i/>
          <w:sz w:val="20"/>
          <w:szCs w:val="20"/>
        </w:rPr>
        <w:t xml:space="preserve"> lentelė. Pagrindinių rezultatų rodikliai ir numatomas mokyklų tinklo pertvarkos vertinimas per penkerius metus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943"/>
        <w:gridCol w:w="2318"/>
        <w:gridCol w:w="2805"/>
      </w:tblGrid>
      <w:tr w:rsidR="007859D3" w:rsidTr="004251EC">
        <w:tc>
          <w:tcPr>
            <w:tcW w:w="562" w:type="dxa"/>
            <w:shd w:val="clear" w:color="auto" w:fill="auto"/>
          </w:tcPr>
          <w:p w:rsidR="007859D3" w:rsidRDefault="007859D3" w:rsidP="00BF752E">
            <w:r w:rsidRPr="00A535D3">
              <w:t xml:space="preserve">Eil. Nr. </w:t>
            </w:r>
          </w:p>
        </w:tc>
        <w:tc>
          <w:tcPr>
            <w:tcW w:w="3943" w:type="dxa"/>
            <w:shd w:val="clear" w:color="auto" w:fill="auto"/>
          </w:tcPr>
          <w:p w:rsidR="007859D3" w:rsidRDefault="007859D3" w:rsidP="00BF752E">
            <w:r w:rsidRPr="00A535D3">
              <w:t xml:space="preserve"> Rodiklis </w:t>
            </w:r>
          </w:p>
        </w:tc>
        <w:tc>
          <w:tcPr>
            <w:tcW w:w="2318" w:type="dxa"/>
            <w:shd w:val="clear" w:color="auto" w:fill="auto"/>
          </w:tcPr>
          <w:p w:rsidR="007859D3" w:rsidRDefault="007859D3" w:rsidP="00BF752E">
            <w:r w:rsidRPr="00A535D3">
              <w:t xml:space="preserve">Minimalus rodiklis </w:t>
            </w:r>
          </w:p>
        </w:tc>
        <w:tc>
          <w:tcPr>
            <w:tcW w:w="2805" w:type="dxa"/>
            <w:shd w:val="clear" w:color="auto" w:fill="auto"/>
          </w:tcPr>
          <w:p w:rsidR="007859D3" w:rsidRDefault="007859D3" w:rsidP="00BF752E">
            <w:r w:rsidRPr="00A535D3">
              <w:t>Maksimalus rodiklis</w:t>
            </w:r>
          </w:p>
        </w:tc>
      </w:tr>
      <w:tr w:rsidR="007859D3" w:rsidTr="004251EC">
        <w:tc>
          <w:tcPr>
            <w:tcW w:w="562" w:type="dxa"/>
            <w:shd w:val="clear" w:color="auto" w:fill="auto"/>
          </w:tcPr>
          <w:p w:rsidR="007859D3" w:rsidRDefault="007859D3" w:rsidP="00BF752E">
            <w:r>
              <w:t>1</w:t>
            </w:r>
            <w:r w:rsidR="00283DB2">
              <w:t>.</w:t>
            </w:r>
          </w:p>
        </w:tc>
        <w:tc>
          <w:tcPr>
            <w:tcW w:w="3943" w:type="dxa"/>
            <w:shd w:val="clear" w:color="auto" w:fill="auto"/>
          </w:tcPr>
          <w:p w:rsidR="007859D3" w:rsidRDefault="007859D3" w:rsidP="00BF752E">
            <w:r>
              <w:t>Mokyklų skyrių vienetų skaičius</w:t>
            </w:r>
          </w:p>
          <w:p w:rsidR="007859D3" w:rsidRDefault="007859D3" w:rsidP="00BF752E"/>
        </w:tc>
        <w:tc>
          <w:tcPr>
            <w:tcW w:w="2318" w:type="dxa"/>
            <w:shd w:val="clear" w:color="auto" w:fill="auto"/>
          </w:tcPr>
          <w:p w:rsidR="007859D3" w:rsidRDefault="007859D3" w:rsidP="007859D3">
            <w:r>
              <w:t>Savivaldybėje sumažėjo mokyklų skyrių – 1.</w:t>
            </w:r>
          </w:p>
        </w:tc>
        <w:tc>
          <w:tcPr>
            <w:tcW w:w="2805" w:type="dxa"/>
            <w:shd w:val="clear" w:color="auto" w:fill="auto"/>
          </w:tcPr>
          <w:p w:rsidR="007859D3" w:rsidRDefault="007859D3" w:rsidP="007859D3">
            <w:r>
              <w:t>Savivaldybėje sumažėjo mokyklų skyrių – 4.</w:t>
            </w:r>
          </w:p>
        </w:tc>
      </w:tr>
      <w:tr w:rsidR="007859D3" w:rsidTr="004251EC">
        <w:tc>
          <w:tcPr>
            <w:tcW w:w="562" w:type="dxa"/>
            <w:shd w:val="clear" w:color="auto" w:fill="auto"/>
          </w:tcPr>
          <w:p w:rsidR="007859D3" w:rsidRDefault="007859D3" w:rsidP="00BF752E">
            <w:r>
              <w:t>2</w:t>
            </w:r>
            <w:r w:rsidR="00283DB2">
              <w:t>.</w:t>
            </w:r>
          </w:p>
        </w:tc>
        <w:tc>
          <w:tcPr>
            <w:tcW w:w="3943" w:type="dxa"/>
            <w:shd w:val="clear" w:color="auto" w:fill="auto"/>
          </w:tcPr>
          <w:p w:rsidR="007859D3" w:rsidRDefault="007859D3" w:rsidP="00BF752E">
            <w:r>
              <w:t>Mokytojų darbo vietų skaičiaus pokytis</w:t>
            </w:r>
          </w:p>
        </w:tc>
        <w:tc>
          <w:tcPr>
            <w:tcW w:w="2318" w:type="dxa"/>
            <w:shd w:val="clear" w:color="auto" w:fill="auto"/>
          </w:tcPr>
          <w:p w:rsidR="007859D3" w:rsidRDefault="007859D3" w:rsidP="00BF752E">
            <w:r>
              <w:t>Padaugėjo v</w:t>
            </w:r>
            <w:r w:rsidR="00283DB2">
              <w:t>isu etatu dirbančių mokytojų – 0,1 proc.</w:t>
            </w:r>
          </w:p>
        </w:tc>
        <w:tc>
          <w:tcPr>
            <w:tcW w:w="2805" w:type="dxa"/>
            <w:shd w:val="clear" w:color="auto" w:fill="auto"/>
          </w:tcPr>
          <w:p w:rsidR="007859D3" w:rsidRDefault="007859D3" w:rsidP="00283DB2">
            <w:r>
              <w:t xml:space="preserve">Padaugėjo visu etatu dirbančių mokytojų – </w:t>
            </w:r>
            <w:r w:rsidR="00283DB2">
              <w:t>0,15 proc.</w:t>
            </w:r>
          </w:p>
        </w:tc>
      </w:tr>
      <w:tr w:rsidR="007859D3" w:rsidTr="004251EC">
        <w:tc>
          <w:tcPr>
            <w:tcW w:w="562" w:type="dxa"/>
            <w:shd w:val="clear" w:color="auto" w:fill="auto"/>
          </w:tcPr>
          <w:p w:rsidR="007859D3" w:rsidRDefault="007859D3" w:rsidP="00BF752E">
            <w:r>
              <w:t>3</w:t>
            </w:r>
            <w:r w:rsidR="00283DB2">
              <w:t>.</w:t>
            </w:r>
          </w:p>
        </w:tc>
        <w:tc>
          <w:tcPr>
            <w:tcW w:w="3943" w:type="dxa"/>
            <w:shd w:val="clear" w:color="auto" w:fill="auto"/>
          </w:tcPr>
          <w:p w:rsidR="007859D3" w:rsidRDefault="007859D3" w:rsidP="00BF752E">
            <w:r>
              <w:t>Mokyklų ir klasių užpildomumas, jungtinių klasių mažinimas</w:t>
            </w:r>
          </w:p>
        </w:tc>
        <w:tc>
          <w:tcPr>
            <w:tcW w:w="2318" w:type="dxa"/>
            <w:shd w:val="clear" w:color="auto" w:fill="auto"/>
          </w:tcPr>
          <w:p w:rsidR="007859D3" w:rsidRDefault="007859D3" w:rsidP="00283DB2">
            <w:r>
              <w:t xml:space="preserve">Savivaldybės mokyklose sumažės jungtinių klasių </w:t>
            </w:r>
            <w:r>
              <w:lastRenderedPageBreak/>
              <w:t xml:space="preserve">skaičius  </w:t>
            </w:r>
            <w:r w:rsidR="00283DB2">
              <w:t>– 1</w:t>
            </w:r>
          </w:p>
        </w:tc>
        <w:tc>
          <w:tcPr>
            <w:tcW w:w="2805" w:type="dxa"/>
            <w:shd w:val="clear" w:color="auto" w:fill="auto"/>
          </w:tcPr>
          <w:p w:rsidR="007859D3" w:rsidRDefault="007859D3" w:rsidP="00283DB2">
            <w:r>
              <w:lastRenderedPageBreak/>
              <w:t xml:space="preserve">Savivaldybės mokyklose sumažės jungtinių klasių skaičius – </w:t>
            </w:r>
            <w:r w:rsidR="00283DB2">
              <w:t>4</w:t>
            </w:r>
          </w:p>
        </w:tc>
      </w:tr>
      <w:tr w:rsidR="007859D3" w:rsidTr="004251EC">
        <w:tc>
          <w:tcPr>
            <w:tcW w:w="562" w:type="dxa"/>
            <w:shd w:val="clear" w:color="auto" w:fill="auto"/>
          </w:tcPr>
          <w:p w:rsidR="007859D3" w:rsidRDefault="007859D3" w:rsidP="00BF752E">
            <w:r>
              <w:t>4</w:t>
            </w:r>
            <w:r w:rsidR="00283DB2">
              <w:t>.</w:t>
            </w:r>
          </w:p>
        </w:tc>
        <w:tc>
          <w:tcPr>
            <w:tcW w:w="3943" w:type="dxa"/>
            <w:shd w:val="clear" w:color="auto" w:fill="auto"/>
          </w:tcPr>
          <w:p w:rsidR="007859D3" w:rsidRPr="00283DB2" w:rsidRDefault="007859D3" w:rsidP="00BF752E">
            <w:r w:rsidRPr="00283DB2">
              <w:t>Ikimokyklinio ugdymo vietų skaičius</w:t>
            </w:r>
          </w:p>
        </w:tc>
        <w:tc>
          <w:tcPr>
            <w:tcW w:w="2318" w:type="dxa"/>
            <w:shd w:val="clear" w:color="auto" w:fill="auto"/>
          </w:tcPr>
          <w:p w:rsidR="007859D3" w:rsidRPr="00283DB2" w:rsidRDefault="007859D3" w:rsidP="00BF752E">
            <w:r w:rsidRPr="00283DB2">
              <w:t xml:space="preserve">Naujų ikimokyklinio, ikimokyklinio-priešmokyklinio ugdymo grupių skaičius – </w:t>
            </w:r>
            <w:r w:rsidR="00283DB2">
              <w:t>1</w:t>
            </w:r>
          </w:p>
        </w:tc>
        <w:tc>
          <w:tcPr>
            <w:tcW w:w="2805" w:type="dxa"/>
            <w:shd w:val="clear" w:color="auto" w:fill="auto"/>
          </w:tcPr>
          <w:p w:rsidR="007859D3" w:rsidRPr="00283DB2" w:rsidRDefault="007859D3" w:rsidP="00BF752E">
            <w:r w:rsidRPr="00283DB2">
              <w:t>Naujų ikimokyklinio, ikimokyklinio priešmokyklinio ugdymo grupių skaičius –</w:t>
            </w:r>
            <w:r w:rsidR="00283DB2">
              <w:t xml:space="preserve"> 2</w:t>
            </w:r>
          </w:p>
        </w:tc>
      </w:tr>
      <w:tr w:rsidR="007859D3" w:rsidTr="004251EC">
        <w:tc>
          <w:tcPr>
            <w:tcW w:w="562" w:type="dxa"/>
            <w:shd w:val="clear" w:color="auto" w:fill="auto"/>
          </w:tcPr>
          <w:p w:rsidR="007859D3" w:rsidRDefault="007859D3" w:rsidP="00BF752E">
            <w:r>
              <w:t>5</w:t>
            </w:r>
            <w:r w:rsidR="00283DB2">
              <w:t>.</w:t>
            </w:r>
          </w:p>
        </w:tc>
        <w:tc>
          <w:tcPr>
            <w:tcW w:w="3943" w:type="dxa"/>
            <w:shd w:val="clear" w:color="auto" w:fill="auto"/>
          </w:tcPr>
          <w:p w:rsidR="007859D3" w:rsidRDefault="007859D3" w:rsidP="00BF752E">
            <w:r>
              <w:t>Vaikų užimtumas neformaliojo ugdymo srityje</w:t>
            </w:r>
          </w:p>
        </w:tc>
        <w:tc>
          <w:tcPr>
            <w:tcW w:w="2318" w:type="dxa"/>
            <w:shd w:val="clear" w:color="auto" w:fill="auto"/>
          </w:tcPr>
          <w:p w:rsidR="007859D3" w:rsidRDefault="007859D3" w:rsidP="00BF752E">
            <w:r>
              <w:t xml:space="preserve">Naujų neformaliojo švietimo programų pasiūla – </w:t>
            </w:r>
            <w:r w:rsidR="00283DB2">
              <w:t>1</w:t>
            </w:r>
          </w:p>
        </w:tc>
        <w:tc>
          <w:tcPr>
            <w:tcW w:w="2805" w:type="dxa"/>
            <w:shd w:val="clear" w:color="auto" w:fill="auto"/>
          </w:tcPr>
          <w:p w:rsidR="007859D3" w:rsidRDefault="007859D3" w:rsidP="00BF752E">
            <w:r>
              <w:t xml:space="preserve">Naujų neformaliojo švietimo programų pasiūla – </w:t>
            </w:r>
            <w:r w:rsidR="00283DB2">
              <w:t>2</w:t>
            </w:r>
          </w:p>
        </w:tc>
      </w:tr>
      <w:tr w:rsidR="007859D3" w:rsidTr="004251EC">
        <w:tc>
          <w:tcPr>
            <w:tcW w:w="562" w:type="dxa"/>
            <w:shd w:val="clear" w:color="auto" w:fill="auto"/>
          </w:tcPr>
          <w:p w:rsidR="007859D3" w:rsidRDefault="007859D3" w:rsidP="00BF752E">
            <w:r>
              <w:t>6</w:t>
            </w:r>
            <w:r w:rsidR="00283DB2">
              <w:t>.</w:t>
            </w:r>
          </w:p>
        </w:tc>
        <w:tc>
          <w:tcPr>
            <w:tcW w:w="3943" w:type="dxa"/>
            <w:shd w:val="clear" w:color="auto" w:fill="auto"/>
          </w:tcPr>
          <w:p w:rsidR="007859D3" w:rsidRDefault="007859D3" w:rsidP="00BF752E">
            <w:r>
              <w:t>Mokymo lėšų pakankamumas</w:t>
            </w:r>
          </w:p>
        </w:tc>
        <w:tc>
          <w:tcPr>
            <w:tcW w:w="2318" w:type="dxa"/>
            <w:shd w:val="clear" w:color="auto" w:fill="auto"/>
          </w:tcPr>
          <w:p w:rsidR="007859D3" w:rsidRDefault="007859D3" w:rsidP="00283DB2">
            <w:r>
              <w:t>Mokymo lėšų dalis darbo užmokesčiui pakankama visose švietimo įstaigose</w:t>
            </w:r>
          </w:p>
        </w:tc>
        <w:tc>
          <w:tcPr>
            <w:tcW w:w="2805" w:type="dxa"/>
            <w:shd w:val="clear" w:color="auto" w:fill="auto"/>
          </w:tcPr>
          <w:p w:rsidR="007859D3" w:rsidRDefault="007859D3" w:rsidP="00283DB2">
            <w:r>
              <w:t xml:space="preserve">Mokymo lėšų pakanka darbo užmokesčiui, mokytojų kvalifikacijai ir  reikalingoms mokymo priemonėms  </w:t>
            </w:r>
          </w:p>
        </w:tc>
      </w:tr>
      <w:tr w:rsidR="007859D3" w:rsidTr="004251EC">
        <w:tc>
          <w:tcPr>
            <w:tcW w:w="562" w:type="dxa"/>
            <w:shd w:val="clear" w:color="auto" w:fill="auto"/>
          </w:tcPr>
          <w:p w:rsidR="007859D3" w:rsidRDefault="007859D3" w:rsidP="00BF752E">
            <w:r>
              <w:t>7</w:t>
            </w:r>
            <w:r w:rsidR="00283DB2">
              <w:t>.</w:t>
            </w:r>
          </w:p>
        </w:tc>
        <w:tc>
          <w:tcPr>
            <w:tcW w:w="3943" w:type="dxa"/>
            <w:shd w:val="clear" w:color="auto" w:fill="auto"/>
          </w:tcPr>
          <w:p w:rsidR="007859D3" w:rsidRDefault="007859D3" w:rsidP="00BF752E">
            <w:r>
              <w:t>Pagalbą mokiniui teikiančių darbuotojų skaičius</w:t>
            </w:r>
          </w:p>
        </w:tc>
        <w:tc>
          <w:tcPr>
            <w:tcW w:w="2318" w:type="dxa"/>
            <w:shd w:val="clear" w:color="auto" w:fill="auto"/>
          </w:tcPr>
          <w:p w:rsidR="007859D3" w:rsidRDefault="007859D3" w:rsidP="00283DB2">
            <w:r>
              <w:t>Pagalbą teikiančių specialistų ir mokinių skaičiaus santykis stabilus</w:t>
            </w:r>
          </w:p>
        </w:tc>
        <w:tc>
          <w:tcPr>
            <w:tcW w:w="2805" w:type="dxa"/>
            <w:shd w:val="clear" w:color="auto" w:fill="auto"/>
          </w:tcPr>
          <w:p w:rsidR="007859D3" w:rsidRDefault="007859D3" w:rsidP="00283DB2">
            <w:r>
              <w:t>Pagalbą teikiančių specialistų ir mokinių skaičiaus santykis gerėja</w:t>
            </w:r>
          </w:p>
        </w:tc>
      </w:tr>
    </w:tbl>
    <w:p w:rsidR="007859D3" w:rsidRDefault="007859D3" w:rsidP="006C60F7">
      <w:pPr>
        <w:spacing w:before="100" w:beforeAutospacing="1" w:after="100" w:afterAutospacing="1"/>
        <w:jc w:val="center"/>
      </w:pPr>
    </w:p>
    <w:p w:rsidR="006C60F7" w:rsidRDefault="006C60F7" w:rsidP="006C60F7">
      <w:pPr>
        <w:spacing w:before="100" w:beforeAutospacing="1" w:after="100" w:afterAutospacing="1"/>
        <w:jc w:val="center"/>
      </w:pPr>
      <w:r>
        <w:t>______________________</w:t>
      </w:r>
    </w:p>
    <w:p w:rsidR="007859D3" w:rsidRDefault="007859D3" w:rsidP="00E2562B">
      <w:pPr>
        <w:tabs>
          <w:tab w:val="left" w:pos="5730"/>
        </w:tabs>
        <w:spacing w:line="360" w:lineRule="auto"/>
      </w:pPr>
    </w:p>
    <w:p w:rsidR="006C60F7" w:rsidRDefault="006C60F7" w:rsidP="006C60F7">
      <w:pPr>
        <w:tabs>
          <w:tab w:val="left" w:pos="5730"/>
        </w:tabs>
        <w:spacing w:line="360" w:lineRule="auto"/>
        <w:jc w:val="center"/>
        <w:sectPr w:rsidR="006C60F7" w:rsidSect="00BC1942">
          <w:type w:val="nextColumn"/>
          <w:pgSz w:w="11906" w:h="16838"/>
          <w:pgMar w:top="1134" w:right="567" w:bottom="1134" w:left="1701" w:header="794" w:footer="709" w:gutter="0"/>
          <w:pgNumType w:start="1"/>
          <w:cols w:space="1296"/>
          <w:titlePg/>
          <w:docGrid w:linePitch="360"/>
        </w:sectPr>
      </w:pPr>
    </w:p>
    <w:p w:rsidR="00E2562B" w:rsidRDefault="00E2562B" w:rsidP="00E2562B">
      <w:pPr>
        <w:jc w:val="both"/>
        <w:rPr>
          <w:color w:val="000000"/>
        </w:rPr>
      </w:pPr>
      <w:r>
        <w:lastRenderedPageBreak/>
        <w:t xml:space="preserve">                                                                                                                                                                             Anykščių</w:t>
      </w:r>
      <w:r w:rsidRPr="00737C89">
        <w:t xml:space="preserve"> rajono savivaldybės</w:t>
      </w:r>
      <w:r>
        <w:rPr>
          <w:color w:val="000000"/>
        </w:rPr>
        <w:t xml:space="preserve"> bendrojo </w:t>
      </w:r>
    </w:p>
    <w:p w:rsidR="00E2562B" w:rsidRDefault="00E2562B" w:rsidP="00E2562B">
      <w:pPr>
        <w:jc w:val="both"/>
        <w:rPr>
          <w:color w:val="000000"/>
        </w:rPr>
      </w:pPr>
      <w:r>
        <w:rPr>
          <w:color w:val="000000"/>
        </w:rPr>
        <w:t xml:space="preserve">                                                                                                                                                                             ugdymo</w:t>
      </w:r>
      <w:r w:rsidRPr="00FC67D7">
        <w:rPr>
          <w:color w:val="000000"/>
        </w:rPr>
        <w:t xml:space="preserve"> mokyklų</w:t>
      </w:r>
      <w:r w:rsidRPr="001A28D7">
        <w:rPr>
          <w:color w:val="000000"/>
        </w:rPr>
        <w:t xml:space="preserve"> </w:t>
      </w:r>
      <w:r>
        <w:rPr>
          <w:color w:val="000000"/>
        </w:rPr>
        <w:t>tinklo pertvarkos</w:t>
      </w:r>
    </w:p>
    <w:p w:rsidR="00E2562B" w:rsidRDefault="00E2562B" w:rsidP="00E2562B">
      <w:pPr>
        <w:jc w:val="both"/>
        <w:rPr>
          <w:color w:val="000000"/>
        </w:rPr>
      </w:pPr>
      <w:r>
        <w:rPr>
          <w:color w:val="000000"/>
        </w:rPr>
        <w:t xml:space="preserve">                                                                                                                                                                             20</w:t>
      </w:r>
      <w:r w:rsidR="00591866">
        <w:rPr>
          <w:color w:val="000000"/>
        </w:rPr>
        <w:t>2</w:t>
      </w:r>
      <w:r>
        <w:rPr>
          <w:color w:val="000000"/>
        </w:rPr>
        <w:t>1–202</w:t>
      </w:r>
      <w:r w:rsidR="00591866">
        <w:rPr>
          <w:color w:val="000000"/>
        </w:rPr>
        <w:t>5</w:t>
      </w:r>
      <w:r w:rsidRPr="00FC67D7">
        <w:rPr>
          <w:color w:val="000000"/>
        </w:rPr>
        <w:t xml:space="preserve"> m</w:t>
      </w:r>
      <w:r>
        <w:rPr>
          <w:color w:val="000000"/>
        </w:rPr>
        <w:t>.</w:t>
      </w:r>
      <w:r w:rsidRPr="001A28D7">
        <w:rPr>
          <w:color w:val="000000"/>
        </w:rPr>
        <w:t xml:space="preserve"> </w:t>
      </w:r>
      <w:r w:rsidRPr="00FC67D7">
        <w:rPr>
          <w:color w:val="000000"/>
        </w:rPr>
        <w:t>bendrojo plano</w:t>
      </w:r>
    </w:p>
    <w:p w:rsidR="00FF122E" w:rsidRDefault="00E2562B" w:rsidP="00E2562B">
      <w:pPr>
        <w:tabs>
          <w:tab w:val="left" w:pos="14459"/>
        </w:tabs>
        <w:jc w:val="both"/>
        <w:rPr>
          <w:color w:val="000000"/>
        </w:rPr>
      </w:pPr>
      <w:r>
        <w:rPr>
          <w:color w:val="000000"/>
        </w:rPr>
        <w:t xml:space="preserve">                                                                                                                                                                             1 </w:t>
      </w:r>
      <w:r w:rsidRPr="00F4334A">
        <w:rPr>
          <w:color w:val="000000"/>
        </w:rPr>
        <w:t xml:space="preserve">priedas </w:t>
      </w:r>
    </w:p>
    <w:p w:rsidR="00DF1755" w:rsidRDefault="00DF1755" w:rsidP="00E2562B">
      <w:pPr>
        <w:tabs>
          <w:tab w:val="left" w:pos="14459"/>
        </w:tabs>
        <w:jc w:val="both"/>
        <w:rPr>
          <w:color w:val="000000"/>
        </w:rPr>
      </w:pPr>
    </w:p>
    <w:p w:rsidR="00DF1755" w:rsidRDefault="00DF1755" w:rsidP="00DF1755">
      <w:pPr>
        <w:tabs>
          <w:tab w:val="left" w:pos="14459"/>
        </w:tabs>
        <w:ind w:left="10348"/>
        <w:jc w:val="both"/>
        <w:rPr>
          <w:i/>
          <w:color w:val="000000"/>
          <w:sz w:val="16"/>
        </w:rPr>
      </w:pPr>
      <w:r w:rsidRPr="00DF1755">
        <w:rPr>
          <w:i/>
          <w:color w:val="000000"/>
          <w:sz w:val="16"/>
        </w:rPr>
        <w:t xml:space="preserve">2022 m. vasario 23 d. Anykščių rajono savivaldybės tarybos sprendimo </w:t>
      </w:r>
      <w:bookmarkStart w:id="7" w:name="n_3"/>
      <w:r w:rsidR="00427A46" w:rsidRPr="00265FA6">
        <w:rPr>
          <w:i/>
          <w:sz w:val="16"/>
        </w:rPr>
        <w:t xml:space="preserve">Nr. 1-TS-55 </w:t>
      </w:r>
      <w:bookmarkEnd w:id="7"/>
      <w:r w:rsidRPr="00DF1755">
        <w:rPr>
          <w:i/>
          <w:color w:val="000000"/>
          <w:sz w:val="16"/>
        </w:rPr>
        <w:t>redakcija</w:t>
      </w:r>
    </w:p>
    <w:p w:rsidR="00841693" w:rsidRPr="00841693" w:rsidRDefault="00841693" w:rsidP="00DF1755">
      <w:pPr>
        <w:tabs>
          <w:tab w:val="left" w:pos="14459"/>
        </w:tabs>
        <w:ind w:left="10348"/>
        <w:jc w:val="both"/>
        <w:rPr>
          <w:i/>
          <w:color w:val="000000"/>
          <w:sz w:val="16"/>
        </w:rPr>
      </w:pPr>
      <w:r w:rsidRPr="00841693">
        <w:rPr>
          <w:i/>
          <w:color w:val="000000"/>
          <w:sz w:val="16"/>
        </w:rPr>
        <w:t xml:space="preserve">2022 m. birželio 3 d. Anykščių rajono savivaldybės tarybos sprendimo </w:t>
      </w:r>
      <w:bookmarkStart w:id="8" w:name="n_4"/>
      <w:r w:rsidR="00265FA6" w:rsidRPr="00265FA6">
        <w:rPr>
          <w:i/>
          <w:sz w:val="16"/>
        </w:rPr>
        <w:t xml:space="preserve">Nr. 1-TS-188 </w:t>
      </w:r>
      <w:bookmarkEnd w:id="8"/>
      <w:r w:rsidRPr="00841693">
        <w:rPr>
          <w:i/>
          <w:color w:val="000000"/>
          <w:sz w:val="16"/>
        </w:rPr>
        <w:t>redakcija</w:t>
      </w:r>
    </w:p>
    <w:p w:rsidR="00E2562B" w:rsidRPr="00607762" w:rsidRDefault="00E2562B" w:rsidP="00E2562B">
      <w:pPr>
        <w:tabs>
          <w:tab w:val="left" w:pos="14459"/>
        </w:tabs>
        <w:spacing w:line="360" w:lineRule="auto"/>
        <w:rPr>
          <w:color w:val="FF00FF"/>
        </w:rPr>
      </w:pPr>
    </w:p>
    <w:p w:rsidR="00841693" w:rsidRPr="00914D63" w:rsidRDefault="00841693" w:rsidP="00841693">
      <w:pPr>
        <w:jc w:val="center"/>
        <w:rPr>
          <w:b/>
          <w:sz w:val="28"/>
          <w:szCs w:val="28"/>
        </w:rPr>
      </w:pPr>
      <w:r>
        <w:rPr>
          <w:b/>
          <w:sz w:val="28"/>
          <w:szCs w:val="28"/>
        </w:rPr>
        <w:t>ANYKŠČIŲ RAJONO SAVIVALDYBĖS MOKYKLŲ STEIGIMO, REORGANIZAVIMO, LIKVIDAVIMO, PERTVARKYMO IR STRUKTŪRINIŲ PERTVARKYMŲ</w:t>
      </w:r>
    </w:p>
    <w:p w:rsidR="00841693" w:rsidRDefault="00841693" w:rsidP="00841693">
      <w:pPr>
        <w:pStyle w:val="ListParagraph"/>
        <w:ind w:left="675"/>
        <w:jc w:val="center"/>
        <w:rPr>
          <w:b/>
          <w:sz w:val="28"/>
          <w:szCs w:val="28"/>
        </w:rPr>
      </w:pPr>
      <w:r>
        <w:rPr>
          <w:b/>
          <w:sz w:val="28"/>
          <w:szCs w:val="28"/>
        </w:rPr>
        <w:t>2021–2025 METŲ PLANAS</w:t>
      </w:r>
    </w:p>
    <w:p w:rsidR="00841693" w:rsidRDefault="00841693" w:rsidP="00841693">
      <w:pPr>
        <w:spacing w:line="360" w:lineRule="auto"/>
        <w:jc w:val="center"/>
        <w:rPr>
          <w:b/>
          <w:szCs w:val="20"/>
        </w:rPr>
      </w:pPr>
    </w:p>
    <w:p w:rsidR="00841693" w:rsidRDefault="00841693" w:rsidP="00841693">
      <w:pPr>
        <w:pStyle w:val="ListParagraph"/>
        <w:tabs>
          <w:tab w:val="left" w:pos="284"/>
          <w:tab w:val="left" w:pos="7371"/>
        </w:tabs>
        <w:spacing w:line="360" w:lineRule="auto"/>
        <w:ind w:left="0"/>
        <w:jc w:val="center"/>
        <w:rPr>
          <w:b/>
        </w:rPr>
      </w:pPr>
      <w:r>
        <w:rPr>
          <w:b/>
        </w:rPr>
        <w:t>Anykščių miestas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730"/>
      </w:tblGrid>
      <w:tr w:rsidR="00841693" w:rsidTr="00841693">
        <w:trPr>
          <w:trHeight w:val="1411"/>
        </w:trPr>
        <w:tc>
          <w:tcPr>
            <w:tcW w:w="3369"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Mokyklos pavadinimas,</w:t>
            </w:r>
          </w:p>
          <w:p w:rsidR="00841693" w:rsidRDefault="00841693">
            <w:pPr>
              <w:jc w:val="center"/>
              <w:rPr>
                <w:lang w:eastAsia="lt-LT"/>
              </w:rPr>
            </w:pPr>
            <w:r>
              <w:rPr>
                <w:lang w:eastAsia="lt-LT"/>
              </w:rPr>
              <w:t>vykdomos formaliojo ir neformaliojo švietimo programos</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Mokyklos steigimo, reorganizavimo, likvidavimo, pertvarkymo, struktūros pertvarkos būdai ir etapai</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Planuojama</w:t>
            </w:r>
          </w:p>
          <w:p w:rsidR="00841693" w:rsidRDefault="00841693">
            <w:pPr>
              <w:jc w:val="center"/>
              <w:rPr>
                <w:lang w:eastAsia="lt-LT"/>
              </w:rPr>
            </w:pPr>
            <w:r>
              <w:rPr>
                <w:lang w:eastAsia="lt-LT"/>
              </w:rPr>
              <w:t>steigimo, reorganizavimo, likvidavimo, pertvarkymo ir struktūros pertvarkos pabaigos data (iki)</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Mokyklos pavadinimas, tipas, vykdomos programos po steigimo, reorganizavimo, likvidavimo, pertvarkymo, struktūros pertvarkos</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Pastabos</w:t>
            </w:r>
          </w:p>
        </w:tc>
      </w:tr>
      <w:tr w:rsidR="00841693" w:rsidTr="00841693">
        <w:tc>
          <w:tcPr>
            <w:tcW w:w="3369"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1</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2</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3</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4</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sz w:val="22"/>
                <w:szCs w:val="22"/>
                <w:lang w:eastAsia="lt-LT"/>
              </w:rPr>
            </w:pPr>
            <w:r>
              <w:rPr>
                <w:sz w:val="22"/>
                <w:szCs w:val="22"/>
                <w:lang w:eastAsia="lt-LT"/>
              </w:rPr>
              <w:t>5</w:t>
            </w: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szCs w:val="20"/>
                <w:lang w:eastAsia="lt-LT"/>
              </w:rPr>
            </w:pPr>
            <w:r>
              <w:rPr>
                <w:b/>
                <w:color w:val="000000"/>
                <w:lang w:eastAsia="lt-LT"/>
              </w:rPr>
              <w:t>Anykščių Jono Biliūno gimnazija</w:t>
            </w:r>
          </w:p>
          <w:p w:rsidR="00841693" w:rsidRDefault="00841693">
            <w:pPr>
              <w:rPr>
                <w:lang w:eastAsia="lt-LT"/>
              </w:rPr>
            </w:pPr>
          </w:p>
          <w:p w:rsidR="00841693" w:rsidRDefault="00841693">
            <w:pPr>
              <w:rPr>
                <w:lang w:eastAsia="lt-LT"/>
              </w:rPr>
            </w:pPr>
            <w:r>
              <w:rPr>
                <w:lang w:eastAsia="lt-LT"/>
              </w:rPr>
              <w:t>Pagrindinio ugdymo programos antroji dalis, vidurinio ugdymo programa</w:t>
            </w:r>
          </w:p>
          <w:p w:rsidR="00841693" w:rsidRDefault="00841693">
            <w:pPr>
              <w:rPr>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color w:val="000000"/>
                <w:lang w:eastAsia="lt-LT"/>
              </w:rPr>
            </w:pPr>
            <w:r>
              <w:rPr>
                <w:color w:val="000000"/>
                <w:lang w:eastAsia="lt-LT"/>
              </w:rPr>
              <w:t>Struktūros pertvarka</w:t>
            </w:r>
          </w:p>
          <w:p w:rsidR="00841693" w:rsidRDefault="00841693">
            <w:pPr>
              <w:jc w:val="center"/>
              <w:rPr>
                <w:color w:val="000000"/>
                <w:lang w:eastAsia="lt-LT"/>
              </w:rPr>
            </w:pPr>
            <w:r>
              <w:rPr>
                <w:color w:val="000000"/>
                <w:lang w:eastAsia="lt-LT"/>
              </w:rPr>
              <w:t>Uždaromas Kavarsko vidurinio ugdymo skyrius</w:t>
            </w:r>
          </w:p>
        </w:tc>
        <w:tc>
          <w:tcPr>
            <w:tcW w:w="2835" w:type="dxa"/>
            <w:tcBorders>
              <w:top w:val="single" w:sz="4" w:space="0" w:color="auto"/>
              <w:left w:val="single" w:sz="4" w:space="0" w:color="auto"/>
              <w:bottom w:val="single" w:sz="4" w:space="0" w:color="auto"/>
              <w:right w:val="single" w:sz="4" w:space="0" w:color="auto"/>
            </w:tcBorders>
          </w:tcPr>
          <w:p w:rsidR="00841693" w:rsidRDefault="00841693">
            <w:pPr>
              <w:jc w:val="center"/>
              <w:rPr>
                <w:lang w:eastAsia="lt-LT"/>
              </w:rPr>
            </w:pPr>
            <w:r>
              <w:rPr>
                <w:lang w:eastAsia="lt-LT"/>
              </w:rPr>
              <w:t>2023-08-31</w:t>
            </w:r>
          </w:p>
          <w:p w:rsidR="00841693" w:rsidRDefault="00841693">
            <w:pPr>
              <w:jc w:val="center"/>
              <w:rPr>
                <w:b/>
                <w:color w:val="0000FF"/>
                <w:lang w:eastAsia="lt-LT"/>
              </w:rPr>
            </w:pP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color w:val="000000"/>
                <w:lang w:eastAsia="lt-LT"/>
              </w:rPr>
            </w:pPr>
            <w:r>
              <w:rPr>
                <w:b/>
                <w:color w:val="000000"/>
                <w:lang w:eastAsia="lt-LT"/>
              </w:rPr>
              <w:t>Anykščių Jono Biliūno gimnazija</w:t>
            </w:r>
          </w:p>
          <w:p w:rsidR="00841693" w:rsidRDefault="00841693">
            <w:pPr>
              <w:rPr>
                <w:lang w:eastAsia="lt-LT"/>
              </w:rPr>
            </w:pPr>
          </w:p>
          <w:p w:rsidR="00841693" w:rsidRDefault="00841693">
            <w:pPr>
              <w:rPr>
                <w:lang w:eastAsia="lt-LT"/>
              </w:rPr>
            </w:pPr>
            <w:r>
              <w:rPr>
                <w:lang w:eastAsia="lt-LT"/>
              </w:rPr>
              <w:t>Pagrindinio ugdymo programos antroji dalis, vidurinio ugdymo programa</w:t>
            </w:r>
          </w:p>
          <w:p w:rsidR="00841693" w:rsidRDefault="00841693">
            <w:pPr>
              <w:rPr>
                <w:color w:val="000000"/>
                <w:lang w:eastAsia="lt-LT"/>
              </w:rPr>
            </w:pP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jc w:val="both"/>
              <w:rPr>
                <w:b/>
                <w:color w:val="000000"/>
                <w:lang w:eastAsia="lt-LT"/>
              </w:rPr>
            </w:pP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Anykščių Antano Baranausko pagrindinė mokykla</w:t>
            </w:r>
          </w:p>
          <w:p w:rsidR="00841693" w:rsidRDefault="00841693">
            <w:pPr>
              <w:rPr>
                <w:b/>
                <w:color w:val="000000"/>
                <w:lang w:eastAsia="lt-LT"/>
              </w:rPr>
            </w:pPr>
          </w:p>
          <w:p w:rsidR="00841693" w:rsidRDefault="00841693">
            <w:pPr>
              <w:rPr>
                <w:lang w:eastAsia="lt-LT"/>
              </w:rPr>
            </w:pPr>
            <w:r>
              <w:rPr>
                <w:lang w:eastAsia="lt-LT"/>
              </w:rPr>
              <w:t>Pradinio ir pagrindinio ugdymo programos pirmoji ir antroji dalys (1–10 klasės)</w:t>
            </w:r>
          </w:p>
          <w:p w:rsidR="00841693" w:rsidRDefault="00841693">
            <w:pPr>
              <w:rPr>
                <w:lang w:eastAsia="lt-LT"/>
              </w:rPr>
            </w:pPr>
          </w:p>
          <w:p w:rsidR="00841693" w:rsidRDefault="00841693">
            <w:pPr>
              <w:rPr>
                <w:b/>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rPr>
                <w:b/>
                <w:lang w:eastAsia="lt-LT"/>
              </w:rPr>
            </w:pPr>
            <w:r>
              <w:rPr>
                <w:lang w:eastAsia="lt-LT"/>
              </w:rPr>
              <w:lastRenderedPageBreak/>
              <w:t xml:space="preserve">Trūkstant vietų Anykščių miesto ikimokyklinio ugdymo įstaigose, kurios vykdo ir priešmokyklinio ugdymo programas, priešmokyklinio ugdymo </w:t>
            </w:r>
            <w:r>
              <w:rPr>
                <w:lang w:eastAsia="lt-LT"/>
              </w:rPr>
              <w:lastRenderedPageBreak/>
              <w:t>grupę formuoti Anykščių</w:t>
            </w:r>
            <w:r>
              <w:rPr>
                <w:b/>
                <w:lang w:eastAsia="lt-LT"/>
              </w:rPr>
              <w:t xml:space="preserve"> Antano Baranausko pagrindinėje mokykloje</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lastRenderedPageBreak/>
              <w:t>Nuo 2023-09-01</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Antano Baranausko pagrindinė mokykla</w:t>
            </w:r>
          </w:p>
          <w:p w:rsidR="00841693" w:rsidRDefault="00841693">
            <w:pPr>
              <w:rPr>
                <w:b/>
                <w:color w:val="000000"/>
                <w:lang w:eastAsia="lt-LT"/>
              </w:rPr>
            </w:pPr>
          </w:p>
          <w:p w:rsidR="00841693" w:rsidRDefault="00841693">
            <w:pPr>
              <w:rPr>
                <w:lang w:eastAsia="lt-LT"/>
              </w:rPr>
            </w:pPr>
            <w:r>
              <w:rPr>
                <w:lang w:eastAsia="lt-LT"/>
              </w:rPr>
              <w:t xml:space="preserve">Priešmokyklinio, pradinio ir pagrindinio ugdymo programos pirmoji ir antroji dalys (1–10 </w:t>
            </w:r>
            <w:r>
              <w:rPr>
                <w:lang w:eastAsia="lt-LT"/>
              </w:rPr>
              <w:lastRenderedPageBreak/>
              <w:t>klasės)</w:t>
            </w:r>
          </w:p>
          <w:p w:rsidR="00841693" w:rsidRDefault="00841693">
            <w:pPr>
              <w:rPr>
                <w:b/>
                <w:lang w:eastAsia="lt-LT"/>
              </w:rPr>
            </w:pP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jc w:val="both"/>
              <w:rPr>
                <w:b/>
                <w:lang w:eastAsia="lt-LT"/>
              </w:rPr>
            </w:pP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Anykščių Antano Baranausko pagrindinės mokyklos specialiojo ugdymo skyrius-daugiafunkcis centras</w:t>
            </w:r>
          </w:p>
          <w:p w:rsidR="00841693" w:rsidRDefault="00841693">
            <w:pPr>
              <w:rPr>
                <w:b/>
                <w:color w:val="000000"/>
                <w:lang w:eastAsia="lt-LT"/>
              </w:rPr>
            </w:pPr>
          </w:p>
          <w:p w:rsidR="00841693" w:rsidRDefault="00841693">
            <w:pPr>
              <w:rPr>
                <w:b/>
                <w:color w:val="000000"/>
                <w:lang w:eastAsia="lt-LT"/>
              </w:rPr>
            </w:pPr>
            <w:r>
              <w:rPr>
                <w:color w:val="000000"/>
                <w:lang w:eastAsia="lt-LT"/>
              </w:rPr>
              <w:t>Ikimokyklinio, priešmokyklinio,</w:t>
            </w:r>
            <w:r>
              <w:rPr>
                <w:lang w:eastAsia="lt-LT"/>
              </w:rPr>
              <w:t xml:space="preserve"> pradinio ir pagrindinio ugdymo programos pirmoji ir antroji dalys (1–10 klasės), socialinių įgūdžių ugdymo programa</w:t>
            </w:r>
          </w:p>
          <w:p w:rsidR="00841693" w:rsidRDefault="00841693">
            <w:pPr>
              <w:rPr>
                <w:b/>
                <w:color w:val="000000"/>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lang w:eastAsia="lt-LT"/>
              </w:rPr>
            </w:pPr>
            <w:r>
              <w:rPr>
                <w:b/>
                <w:lang w:eastAsia="lt-LT"/>
              </w:rPr>
              <w:t>-</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lang w:eastAsia="lt-LT"/>
              </w:rPr>
            </w:pPr>
            <w:r>
              <w:rPr>
                <w:b/>
                <w:lang w:eastAsia="lt-LT"/>
              </w:rPr>
              <w:t>-</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color w:val="000000"/>
                <w:lang w:eastAsia="lt-LT"/>
              </w:rPr>
            </w:pPr>
            <w:r>
              <w:rPr>
                <w:color w:val="000000"/>
                <w:lang w:eastAsia="lt-LT"/>
              </w:rPr>
              <w:t>Anykščių Antano Baranausko pagrindinės mokyklos specialiojo ugdymo skyrius-daugiafunkcis centras</w:t>
            </w:r>
          </w:p>
          <w:p w:rsidR="00841693" w:rsidRDefault="00841693">
            <w:pPr>
              <w:rPr>
                <w:b/>
                <w:color w:val="000000"/>
                <w:lang w:eastAsia="lt-LT"/>
              </w:rPr>
            </w:pPr>
          </w:p>
          <w:p w:rsidR="00841693" w:rsidRDefault="00841693">
            <w:pPr>
              <w:rPr>
                <w:lang w:eastAsia="lt-LT"/>
              </w:rPr>
            </w:pPr>
            <w:r>
              <w:rPr>
                <w:color w:val="000000"/>
                <w:lang w:eastAsia="lt-LT"/>
              </w:rPr>
              <w:t>Ikimokyklinio, priešmokyklinio,</w:t>
            </w:r>
            <w:r>
              <w:rPr>
                <w:lang w:eastAsia="lt-LT"/>
              </w:rPr>
              <w:t xml:space="preserve"> pradinio ir pagrindinio ugdymo programos pirmoji ir antroji dalys (1–10 klasės), socialinių įgūdžių ugdymo programa</w:t>
            </w:r>
          </w:p>
          <w:p w:rsidR="00841693" w:rsidRDefault="00841693">
            <w:pPr>
              <w:rPr>
                <w:b/>
                <w:color w:val="000000"/>
                <w:lang w:eastAsia="lt-LT"/>
              </w:rPr>
            </w:pP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jc w:val="both"/>
              <w:rPr>
                <w:b/>
                <w:lang w:eastAsia="lt-LT"/>
              </w:rPr>
            </w:pP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Anykščių Antano Vienuolio progimnazija</w:t>
            </w:r>
          </w:p>
          <w:p w:rsidR="00841693" w:rsidRDefault="00841693">
            <w:pPr>
              <w:rPr>
                <w:b/>
                <w:color w:val="000000"/>
                <w:lang w:eastAsia="lt-LT"/>
              </w:rPr>
            </w:pPr>
          </w:p>
          <w:p w:rsidR="00841693" w:rsidRDefault="00841693">
            <w:pPr>
              <w:rPr>
                <w:color w:val="000000"/>
                <w:lang w:eastAsia="lt-LT"/>
              </w:rPr>
            </w:pPr>
            <w:r>
              <w:rPr>
                <w:color w:val="000000"/>
                <w:lang w:eastAsia="lt-LT"/>
              </w:rPr>
              <w:t>Pradinio, pagrindinio ugdymo programos pirmoji dalis (1–8 klasės)</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lang w:eastAsia="lt-LT"/>
              </w:rPr>
            </w:pPr>
            <w:r>
              <w:rPr>
                <w:b/>
                <w:lang w:eastAsia="lt-LT"/>
              </w:rPr>
              <w:t>-</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lang w:eastAsia="lt-LT"/>
              </w:rPr>
            </w:pPr>
            <w:r>
              <w:rPr>
                <w:b/>
                <w:lang w:eastAsia="lt-LT"/>
              </w:rPr>
              <w:t>-</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rPr>
                <w:b/>
                <w:color w:val="000000"/>
                <w:lang w:eastAsia="lt-LT"/>
              </w:rPr>
            </w:pPr>
            <w:r>
              <w:rPr>
                <w:b/>
                <w:color w:val="000000"/>
                <w:lang w:eastAsia="lt-LT"/>
              </w:rPr>
              <w:t>Anykščių Antano Vienuolio progimnazija</w:t>
            </w:r>
          </w:p>
          <w:p w:rsidR="00841693" w:rsidRDefault="00841693">
            <w:pPr>
              <w:rPr>
                <w:color w:val="000000"/>
                <w:lang w:eastAsia="lt-LT"/>
              </w:rPr>
            </w:pPr>
            <w:r>
              <w:rPr>
                <w:color w:val="000000"/>
                <w:lang w:eastAsia="lt-LT"/>
              </w:rPr>
              <w:t>Pradinio, pagrindinio ugdymo programos pirmoji dalis (1–8 klasės)</w:t>
            </w: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jc w:val="both"/>
              <w:rPr>
                <w:b/>
                <w:lang w:eastAsia="lt-LT"/>
              </w:rPr>
            </w:pPr>
          </w:p>
        </w:tc>
      </w:tr>
    </w:tbl>
    <w:p w:rsidR="00841693" w:rsidRDefault="00841693" w:rsidP="00841693">
      <w:pPr>
        <w:rPr>
          <w:b/>
          <w:szCs w:val="20"/>
        </w:rPr>
      </w:pPr>
    </w:p>
    <w:p w:rsidR="00841693" w:rsidRDefault="00841693" w:rsidP="00841693">
      <w:pPr>
        <w:jc w:val="center"/>
        <w:rPr>
          <w:b/>
        </w:rPr>
      </w:pPr>
      <w:r>
        <w:rPr>
          <w:b/>
        </w:rPr>
        <w:t>Kavarsko seniūnija</w:t>
      </w:r>
    </w:p>
    <w:tbl>
      <w:tblPr>
        <w:tblW w:w="14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1"/>
        <w:gridCol w:w="2977"/>
        <w:gridCol w:w="2836"/>
        <w:gridCol w:w="3688"/>
        <w:gridCol w:w="1588"/>
      </w:tblGrid>
      <w:tr w:rsidR="00841693" w:rsidTr="00841693">
        <w:tc>
          <w:tcPr>
            <w:tcW w:w="337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1</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2</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3</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4</w:t>
            </w:r>
          </w:p>
        </w:tc>
        <w:tc>
          <w:tcPr>
            <w:tcW w:w="1587"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sz w:val="22"/>
                <w:szCs w:val="22"/>
                <w:lang w:eastAsia="lt-LT"/>
              </w:rPr>
            </w:pPr>
            <w:r>
              <w:rPr>
                <w:sz w:val="22"/>
                <w:szCs w:val="22"/>
                <w:lang w:eastAsia="lt-LT"/>
              </w:rPr>
              <w:t>5</w:t>
            </w:r>
          </w:p>
        </w:tc>
      </w:tr>
      <w:tr w:rsidR="00841693" w:rsidTr="00841693">
        <w:tc>
          <w:tcPr>
            <w:tcW w:w="3370" w:type="dxa"/>
            <w:tcBorders>
              <w:top w:val="single" w:sz="4" w:space="0" w:color="auto"/>
              <w:left w:val="single" w:sz="4" w:space="0" w:color="auto"/>
              <w:bottom w:val="single" w:sz="4" w:space="0" w:color="auto"/>
              <w:right w:val="single" w:sz="4" w:space="0" w:color="auto"/>
            </w:tcBorders>
          </w:tcPr>
          <w:p w:rsidR="00841693" w:rsidRDefault="00841693">
            <w:pPr>
              <w:rPr>
                <w:b/>
                <w:color w:val="000000"/>
                <w:szCs w:val="20"/>
                <w:lang w:eastAsia="lt-LT"/>
              </w:rPr>
            </w:pPr>
            <w:r>
              <w:rPr>
                <w:b/>
                <w:color w:val="000000"/>
                <w:lang w:eastAsia="lt-LT"/>
              </w:rPr>
              <w:t>Anykščių r. Kavarsko pagrindinė mokykla-daugiafunkcis centras</w:t>
            </w:r>
          </w:p>
          <w:p w:rsidR="00841693" w:rsidRDefault="00841693">
            <w:pPr>
              <w:rPr>
                <w:b/>
                <w:color w:val="000000"/>
                <w:lang w:eastAsia="lt-LT"/>
              </w:rPr>
            </w:pPr>
            <w:r>
              <w:rPr>
                <w:b/>
                <w:color w:val="000000"/>
                <w:lang w:eastAsia="lt-LT"/>
              </w:rPr>
              <w:t xml:space="preserve"> </w:t>
            </w:r>
          </w:p>
          <w:p w:rsidR="00841693" w:rsidRDefault="00841693">
            <w:pPr>
              <w:rPr>
                <w:lang w:eastAsia="lt-LT"/>
              </w:rPr>
            </w:pPr>
            <w:r>
              <w:rPr>
                <w:color w:val="000000"/>
                <w:lang w:eastAsia="lt-LT"/>
              </w:rPr>
              <w:t>Ikimokyklinio, priešmokyklinio,</w:t>
            </w:r>
            <w:r>
              <w:rPr>
                <w:lang w:eastAsia="lt-LT"/>
              </w:rPr>
              <w:t xml:space="preserve"> pradinio ir pagrindinio ugdymo programos pirmoji ir antroji dalys (1–10 klasės)</w:t>
            </w:r>
          </w:p>
          <w:p w:rsidR="00841693" w:rsidRDefault="00841693">
            <w:pPr>
              <w:rPr>
                <w:color w:val="000000"/>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color w:val="0000FF"/>
                <w:lang w:eastAsia="lt-LT"/>
              </w:rPr>
            </w:pPr>
            <w:r>
              <w:rPr>
                <w:b/>
                <w:color w:val="0000FF"/>
                <w:lang w:eastAsia="lt-LT"/>
              </w:rPr>
              <w:t>-</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b/>
                <w:lang w:eastAsia="lt-LT"/>
              </w:rPr>
            </w:pPr>
            <w:r>
              <w:rPr>
                <w:b/>
                <w:lang w:eastAsia="lt-LT"/>
              </w:rPr>
              <w:t>-</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Kavarsko pagrindinė mokykla-daugiafunkcis centras</w:t>
            </w:r>
          </w:p>
          <w:p w:rsidR="00841693" w:rsidRDefault="00841693">
            <w:pPr>
              <w:rPr>
                <w:b/>
                <w:color w:val="000000"/>
                <w:lang w:eastAsia="lt-LT"/>
              </w:rPr>
            </w:pPr>
            <w:r>
              <w:rPr>
                <w:b/>
                <w:color w:val="000000"/>
                <w:lang w:eastAsia="lt-LT"/>
              </w:rPr>
              <w:t xml:space="preserve"> </w:t>
            </w:r>
          </w:p>
          <w:p w:rsidR="00841693" w:rsidRDefault="00841693">
            <w:pPr>
              <w:rPr>
                <w:lang w:eastAsia="lt-LT"/>
              </w:rPr>
            </w:pPr>
            <w:r>
              <w:rPr>
                <w:color w:val="000000"/>
                <w:lang w:eastAsia="lt-LT"/>
              </w:rPr>
              <w:t>Ikimokyklinio, priešmokyklinio,</w:t>
            </w:r>
            <w:r>
              <w:rPr>
                <w:lang w:eastAsia="lt-LT"/>
              </w:rPr>
              <w:t xml:space="preserve"> pradinio ir pagrindinio ugdymo programos pirmoji ir antroji dalys (1–10 klasės)</w:t>
            </w:r>
          </w:p>
          <w:p w:rsidR="00841693" w:rsidRDefault="00841693">
            <w:pPr>
              <w:rPr>
                <w:color w:val="000000"/>
                <w:lang w:eastAsia="lt-LT"/>
              </w:rPr>
            </w:pPr>
          </w:p>
        </w:tc>
        <w:tc>
          <w:tcPr>
            <w:tcW w:w="1587"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p>
        </w:tc>
      </w:tr>
      <w:tr w:rsidR="00841693" w:rsidTr="00841693">
        <w:trPr>
          <w:trHeight w:val="1849"/>
        </w:trPr>
        <w:tc>
          <w:tcPr>
            <w:tcW w:w="3370"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lastRenderedPageBreak/>
              <w:t>Anykščių Jono Biliūno gimnazijos Kavarsko vidurinio ugdymo skyrius</w:t>
            </w:r>
          </w:p>
          <w:p w:rsidR="00841693" w:rsidRDefault="00841693">
            <w:pPr>
              <w:rPr>
                <w:color w:val="000000"/>
                <w:lang w:eastAsia="lt-LT"/>
              </w:rPr>
            </w:pPr>
          </w:p>
          <w:p w:rsidR="00841693" w:rsidRDefault="00841693">
            <w:pPr>
              <w:rPr>
                <w:color w:val="000000"/>
                <w:lang w:eastAsia="lt-LT"/>
              </w:rPr>
            </w:pPr>
            <w:r>
              <w:rPr>
                <w:color w:val="000000"/>
                <w:lang w:eastAsia="lt-LT"/>
              </w:rPr>
              <w:t>Vidurinio ugdymo programa (11–12 (III–IV) klasės)</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color w:val="000000"/>
                <w:lang w:eastAsia="lt-LT"/>
              </w:rPr>
            </w:pPr>
            <w:r>
              <w:rPr>
                <w:color w:val="000000"/>
                <w:lang w:eastAsia="lt-LT"/>
              </w:rPr>
              <w:t>Nuo 2022-09-01 neformuojama III gimnazijos klasė.</w:t>
            </w:r>
          </w:p>
          <w:p w:rsidR="00841693" w:rsidRDefault="00841693">
            <w:pPr>
              <w:jc w:val="center"/>
              <w:rPr>
                <w:color w:val="000000"/>
                <w:lang w:eastAsia="lt-LT"/>
              </w:rPr>
            </w:pPr>
            <w:r>
              <w:rPr>
                <w:color w:val="000000"/>
                <w:lang w:eastAsia="lt-LT"/>
              </w:rPr>
              <w:t>Nuo 2023-09-01 neformuojamos III–IV gimnazijos klasės – skyrius uždaromas</w:t>
            </w:r>
          </w:p>
        </w:tc>
        <w:tc>
          <w:tcPr>
            <w:tcW w:w="2835" w:type="dxa"/>
            <w:tcBorders>
              <w:top w:val="single" w:sz="4" w:space="0" w:color="auto"/>
              <w:left w:val="single" w:sz="4" w:space="0" w:color="auto"/>
              <w:bottom w:val="single" w:sz="4" w:space="0" w:color="auto"/>
              <w:right w:val="single" w:sz="4" w:space="0" w:color="auto"/>
            </w:tcBorders>
          </w:tcPr>
          <w:p w:rsidR="00841693" w:rsidRDefault="00841693">
            <w:pPr>
              <w:jc w:val="center"/>
              <w:rPr>
                <w:color w:val="000000"/>
                <w:lang w:eastAsia="lt-LT"/>
              </w:rPr>
            </w:pPr>
            <w:r>
              <w:rPr>
                <w:color w:val="000000"/>
                <w:lang w:eastAsia="lt-LT"/>
              </w:rPr>
              <w:t>2023-08-31</w:t>
            </w:r>
          </w:p>
          <w:p w:rsidR="00841693" w:rsidRDefault="00841693">
            <w:pPr>
              <w:rPr>
                <w:color w:val="000000"/>
                <w:lang w:eastAsia="lt-LT"/>
              </w:rPr>
            </w:pP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w:t>
            </w:r>
          </w:p>
        </w:tc>
        <w:tc>
          <w:tcPr>
            <w:tcW w:w="1587"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p>
        </w:tc>
      </w:tr>
    </w:tbl>
    <w:p w:rsidR="00841693" w:rsidRDefault="00841693" w:rsidP="00841693">
      <w:pPr>
        <w:pStyle w:val="ListParagraph"/>
        <w:tabs>
          <w:tab w:val="left" w:pos="426"/>
          <w:tab w:val="left" w:pos="9781"/>
        </w:tabs>
        <w:ind w:left="0"/>
        <w:jc w:val="center"/>
        <w:rPr>
          <w:b/>
          <w:szCs w:val="20"/>
          <w:lang w:eastAsia="en-US"/>
        </w:rPr>
      </w:pPr>
      <w:r>
        <w:rPr>
          <w:b/>
        </w:rPr>
        <w:t>Svėdasų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588"/>
      </w:tblGrid>
      <w:tr w:rsidR="00841693" w:rsidTr="00841693">
        <w:tc>
          <w:tcPr>
            <w:tcW w:w="3369"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1</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3</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4</w:t>
            </w:r>
          </w:p>
        </w:tc>
        <w:tc>
          <w:tcPr>
            <w:tcW w:w="1588"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5</w:t>
            </w: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Anykščių r. Svėdasų Juozo Tumo-Vaižganto gimnazija</w:t>
            </w:r>
          </w:p>
          <w:p w:rsidR="00841693" w:rsidRDefault="00841693">
            <w:pPr>
              <w:rPr>
                <w:color w:val="000000"/>
                <w:lang w:eastAsia="lt-LT"/>
              </w:rPr>
            </w:pPr>
          </w:p>
          <w:p w:rsidR="00841693" w:rsidRDefault="00841693">
            <w:pPr>
              <w:rPr>
                <w:color w:val="000000"/>
                <w:lang w:eastAsia="lt-LT"/>
              </w:rPr>
            </w:pPr>
            <w:r>
              <w:rPr>
                <w:color w:val="000000"/>
                <w:lang w:eastAsia="lt-LT"/>
              </w:rPr>
              <w:t xml:space="preserve">Ikimokyklinio, priešmokyklinio, pradinio ugdymo, </w:t>
            </w:r>
            <w:r>
              <w:rPr>
                <w:lang w:eastAsia="lt-LT"/>
              </w:rPr>
              <w:t>pagrindinio ugdymo programos pirmoji ir antroji dalys, vidurinio ugdymo</w:t>
            </w:r>
            <w:r>
              <w:rPr>
                <w:color w:val="000000"/>
                <w:lang w:eastAsia="lt-LT"/>
              </w:rPr>
              <w:t xml:space="preserve"> programos (III–IV klasės)</w:t>
            </w:r>
          </w:p>
          <w:p w:rsidR="00841693" w:rsidRDefault="00841693">
            <w:pPr>
              <w:rPr>
                <w:color w:val="000000"/>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Mokyklos struktūros pertvarka</w:t>
            </w:r>
          </w:p>
          <w:p w:rsidR="00841693" w:rsidRDefault="00841693">
            <w:pPr>
              <w:jc w:val="center"/>
              <w:rPr>
                <w:lang w:eastAsia="lt-LT"/>
              </w:rPr>
            </w:pPr>
            <w:r>
              <w:rPr>
                <w:lang w:eastAsia="lt-LT"/>
              </w:rPr>
              <w:t>Pertvarkoma į pagrindinę mokyklą.</w:t>
            </w:r>
          </w:p>
          <w:p w:rsidR="00841693" w:rsidRDefault="00841693">
            <w:pPr>
              <w:jc w:val="center"/>
              <w:rPr>
                <w:color w:val="FF0000"/>
                <w:lang w:eastAsia="lt-LT"/>
              </w:rPr>
            </w:pPr>
            <w:r>
              <w:rPr>
                <w:lang w:eastAsia="lt-LT"/>
              </w:rPr>
              <w:t>Pavadinimo pakeitimas</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color w:val="FF0000"/>
                <w:lang w:eastAsia="lt-LT"/>
              </w:rPr>
            </w:pPr>
            <w:r>
              <w:rPr>
                <w:lang w:eastAsia="lt-LT"/>
              </w:rPr>
              <w:t xml:space="preserve">2023-08-31 </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b/>
                <w:color w:val="000000"/>
                <w:lang w:eastAsia="lt-LT"/>
              </w:rPr>
            </w:pPr>
            <w:r>
              <w:rPr>
                <w:b/>
                <w:color w:val="000000"/>
                <w:lang w:eastAsia="lt-LT"/>
              </w:rPr>
              <w:t>Anykščių r. Svėdasų Juozo Tumo-Vaižganto pagrindinė mokykla</w:t>
            </w:r>
          </w:p>
          <w:p w:rsidR="00841693" w:rsidRDefault="00841693">
            <w:pPr>
              <w:rPr>
                <w:color w:val="000000"/>
                <w:lang w:eastAsia="lt-LT"/>
              </w:rPr>
            </w:pPr>
          </w:p>
          <w:p w:rsidR="00841693" w:rsidRDefault="00841693">
            <w:pPr>
              <w:rPr>
                <w:lang w:eastAsia="lt-LT"/>
              </w:rPr>
            </w:pPr>
            <w:r>
              <w:rPr>
                <w:color w:val="000000"/>
                <w:lang w:eastAsia="lt-LT"/>
              </w:rPr>
              <w:t xml:space="preserve">Ikimokyklinio, priešmokyklinio, pradinio ugdymo, </w:t>
            </w:r>
            <w:r>
              <w:rPr>
                <w:lang w:eastAsia="lt-LT"/>
              </w:rPr>
              <w:t>pagrindinio ugdymo programos pirmoji ir antroji dalys (1–10 kl.)</w:t>
            </w:r>
          </w:p>
        </w:tc>
        <w:tc>
          <w:tcPr>
            <w:tcW w:w="1588"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Pasikeitus mokinių skaičiams gimnazijos struktūros pertvarkymas (pakeičiant pavadinimą) į pagrindinę mokyklą būtų svarstomas iš naujo.</w:t>
            </w:r>
          </w:p>
        </w:tc>
      </w:tr>
    </w:tbl>
    <w:p w:rsidR="00841693" w:rsidRDefault="00841693" w:rsidP="00841693">
      <w:pPr>
        <w:jc w:val="center"/>
        <w:rPr>
          <w:b/>
          <w:szCs w:val="20"/>
        </w:rPr>
      </w:pPr>
    </w:p>
    <w:p w:rsidR="00841693" w:rsidRDefault="00841693" w:rsidP="00841693">
      <w:pPr>
        <w:jc w:val="center"/>
        <w:rPr>
          <w:b/>
        </w:rPr>
      </w:pPr>
      <w:r>
        <w:rPr>
          <w:b/>
        </w:rPr>
        <w:t>Troškūnų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976"/>
        <w:gridCol w:w="2835"/>
        <w:gridCol w:w="3686"/>
        <w:gridCol w:w="1588"/>
      </w:tblGrid>
      <w:tr w:rsidR="00841693" w:rsidTr="00841693">
        <w:tc>
          <w:tcPr>
            <w:tcW w:w="3369"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1</w:t>
            </w: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3</w:t>
            </w:r>
          </w:p>
        </w:tc>
        <w:tc>
          <w:tcPr>
            <w:tcW w:w="368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4</w:t>
            </w:r>
          </w:p>
        </w:tc>
        <w:tc>
          <w:tcPr>
            <w:tcW w:w="1588"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5</w:t>
            </w: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r>
              <w:rPr>
                <w:b/>
                <w:lang w:eastAsia="lt-LT"/>
              </w:rPr>
              <w:t>Anykščių r. Troškūnų Kazio Inčiūros gimnazija</w:t>
            </w:r>
          </w:p>
          <w:p w:rsidR="00841693" w:rsidRDefault="00841693">
            <w:pPr>
              <w:rPr>
                <w:lang w:eastAsia="lt-LT"/>
              </w:rPr>
            </w:pPr>
          </w:p>
          <w:p w:rsidR="00841693" w:rsidRDefault="00841693">
            <w:pPr>
              <w:rPr>
                <w:color w:val="000000"/>
                <w:lang w:eastAsia="lt-LT"/>
              </w:rPr>
            </w:pPr>
            <w:r>
              <w:rPr>
                <w:color w:val="000000"/>
                <w:lang w:eastAsia="lt-LT"/>
              </w:rPr>
              <w:t xml:space="preserve">Ikimokyklinio, priešmokyklinio, pradinio ugdymo, </w:t>
            </w:r>
            <w:r>
              <w:rPr>
                <w:lang w:eastAsia="lt-LT"/>
              </w:rPr>
              <w:t>pagrindinio ugdymo programos pirmoji ir antroji dalys, vidurinio ugdymo</w:t>
            </w:r>
            <w:r>
              <w:rPr>
                <w:color w:val="000000"/>
                <w:lang w:eastAsia="lt-LT"/>
              </w:rPr>
              <w:t xml:space="preserve"> programos (III–IV klasės)</w:t>
            </w:r>
          </w:p>
          <w:p w:rsidR="00841693" w:rsidRDefault="00841693">
            <w:pPr>
              <w:rPr>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color w:val="000000"/>
                <w:lang w:eastAsia="lt-LT"/>
              </w:rPr>
              <w:t>Nuo 2024-09-01 neformuojama III gimnazijos klasė.</w:t>
            </w:r>
          </w:p>
          <w:p w:rsidR="00841693" w:rsidRDefault="00841693">
            <w:pPr>
              <w:jc w:val="center"/>
              <w:rPr>
                <w:lang w:eastAsia="lt-LT"/>
              </w:rPr>
            </w:pPr>
            <w:r>
              <w:rPr>
                <w:lang w:eastAsia="lt-LT"/>
              </w:rPr>
              <w:t>Mokyklos struktūros pertvarka</w:t>
            </w:r>
          </w:p>
          <w:p w:rsidR="00841693" w:rsidRDefault="00841693">
            <w:pPr>
              <w:jc w:val="center"/>
              <w:rPr>
                <w:lang w:eastAsia="lt-LT"/>
              </w:rPr>
            </w:pPr>
            <w:r>
              <w:rPr>
                <w:lang w:eastAsia="lt-LT"/>
              </w:rPr>
              <w:t>Pertvarkoma į pagrindinę mokyklą.</w:t>
            </w:r>
          </w:p>
          <w:p w:rsidR="00841693" w:rsidRDefault="00841693">
            <w:pPr>
              <w:jc w:val="center"/>
              <w:rPr>
                <w:lang w:eastAsia="lt-LT"/>
              </w:rPr>
            </w:pPr>
            <w:r>
              <w:rPr>
                <w:lang w:eastAsia="lt-LT"/>
              </w:rPr>
              <w:t>Pavadinimo pakeitimas</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2025-08-31</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r>
              <w:rPr>
                <w:b/>
                <w:lang w:eastAsia="lt-LT"/>
              </w:rPr>
              <w:t>Anykščių r. Troškūnų Kazio Inčiūros pagrindinė mokykla</w:t>
            </w:r>
          </w:p>
          <w:p w:rsidR="00841693" w:rsidRDefault="00841693">
            <w:pPr>
              <w:rPr>
                <w:lang w:eastAsia="lt-LT"/>
              </w:rPr>
            </w:pPr>
          </w:p>
          <w:p w:rsidR="00841693" w:rsidRDefault="00841693">
            <w:pPr>
              <w:rPr>
                <w:color w:val="000000"/>
                <w:lang w:eastAsia="lt-LT"/>
              </w:rPr>
            </w:pPr>
            <w:r>
              <w:rPr>
                <w:color w:val="000000"/>
                <w:lang w:eastAsia="lt-LT"/>
              </w:rPr>
              <w:t xml:space="preserve">Ikimokyklinio, priešmokyklinio, pradinio ugdymo, </w:t>
            </w:r>
            <w:r>
              <w:rPr>
                <w:lang w:eastAsia="lt-LT"/>
              </w:rPr>
              <w:t>pagrindinio ugdymo programos pirmoji ir antroji dalys.</w:t>
            </w:r>
          </w:p>
          <w:p w:rsidR="00841693" w:rsidRDefault="00841693">
            <w:pPr>
              <w:rPr>
                <w:lang w:eastAsia="lt-LT"/>
              </w:rPr>
            </w:pPr>
          </w:p>
        </w:tc>
        <w:tc>
          <w:tcPr>
            <w:tcW w:w="1588"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 xml:space="preserve">Pasikeitus mokinių skaičiams gimnazijos pertvarkymas (pakeičiant pavadinimą) į pagrindinę mokyklą būtų svarstomas iš </w:t>
            </w:r>
            <w:r>
              <w:rPr>
                <w:lang w:eastAsia="lt-LT"/>
              </w:rPr>
              <w:lastRenderedPageBreak/>
              <w:t>naujo.</w:t>
            </w:r>
          </w:p>
        </w:tc>
      </w:tr>
      <w:tr w:rsidR="00841693" w:rsidTr="00841693">
        <w:tc>
          <w:tcPr>
            <w:tcW w:w="3369"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r>
              <w:rPr>
                <w:b/>
                <w:lang w:eastAsia="lt-LT"/>
              </w:rPr>
              <w:lastRenderedPageBreak/>
              <w:t>Anykščių r. Troškūnų Kazio Inčiūros gimnazijos Raguvėlės skyrius</w:t>
            </w:r>
          </w:p>
          <w:p w:rsidR="00841693" w:rsidRDefault="00841693">
            <w:pPr>
              <w:rPr>
                <w:lang w:eastAsia="lt-LT"/>
              </w:rPr>
            </w:pPr>
          </w:p>
          <w:p w:rsidR="00841693" w:rsidRDefault="00841693">
            <w:pPr>
              <w:rPr>
                <w:lang w:eastAsia="lt-LT"/>
              </w:rPr>
            </w:pPr>
            <w:r>
              <w:rPr>
                <w:lang w:eastAsia="lt-LT"/>
              </w:rPr>
              <w:t>Ikimokyklinio, priešmokyklinio ugdymo programos</w:t>
            </w:r>
          </w:p>
          <w:p w:rsidR="00841693" w:rsidRDefault="00841693">
            <w:pPr>
              <w:rPr>
                <w:lang w:eastAsia="lt-LT"/>
              </w:rPr>
            </w:pPr>
          </w:p>
          <w:p w:rsidR="00841693" w:rsidRDefault="00841693">
            <w:pPr>
              <w:rPr>
                <w:lang w:eastAsia="lt-LT"/>
              </w:rPr>
            </w:pPr>
          </w:p>
        </w:tc>
        <w:tc>
          <w:tcPr>
            <w:tcW w:w="2976" w:type="dxa"/>
            <w:tcBorders>
              <w:top w:val="single" w:sz="4" w:space="0" w:color="auto"/>
              <w:left w:val="single" w:sz="4" w:space="0" w:color="auto"/>
              <w:bottom w:val="single" w:sz="4" w:space="0" w:color="auto"/>
              <w:right w:val="single" w:sz="4" w:space="0" w:color="auto"/>
            </w:tcBorders>
            <w:hideMark/>
          </w:tcPr>
          <w:p w:rsidR="00841693" w:rsidRDefault="00841693">
            <w:pPr>
              <w:jc w:val="center"/>
              <w:textAlignment w:val="baseline"/>
              <w:rPr>
                <w:lang w:eastAsia="lt-LT"/>
              </w:rPr>
            </w:pPr>
            <w:r>
              <w:rPr>
                <w:lang w:eastAsia="lt-LT"/>
              </w:rPr>
              <w:t>Skyrius uždaromas</w:t>
            </w:r>
          </w:p>
        </w:tc>
        <w:tc>
          <w:tcPr>
            <w:tcW w:w="2835"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2023-08-31</w:t>
            </w:r>
          </w:p>
        </w:tc>
        <w:tc>
          <w:tcPr>
            <w:tcW w:w="3686" w:type="dxa"/>
            <w:tcBorders>
              <w:top w:val="single" w:sz="4" w:space="0" w:color="auto"/>
              <w:left w:val="single" w:sz="4" w:space="0" w:color="auto"/>
              <w:bottom w:val="single" w:sz="4" w:space="0" w:color="auto"/>
              <w:right w:val="single" w:sz="4" w:space="0" w:color="auto"/>
            </w:tcBorders>
          </w:tcPr>
          <w:p w:rsidR="00841693" w:rsidRDefault="00841693">
            <w:pPr>
              <w:rPr>
                <w:strike/>
                <w:lang w:eastAsia="lt-LT"/>
              </w:rPr>
            </w:pPr>
          </w:p>
          <w:p w:rsidR="00841693" w:rsidRDefault="00841693">
            <w:pPr>
              <w:jc w:val="center"/>
              <w:rPr>
                <w:sz w:val="22"/>
                <w:szCs w:val="22"/>
                <w:lang w:eastAsia="lt-LT"/>
              </w:rPr>
            </w:pPr>
          </w:p>
        </w:tc>
        <w:tc>
          <w:tcPr>
            <w:tcW w:w="1588" w:type="dxa"/>
            <w:tcBorders>
              <w:top w:val="single" w:sz="4" w:space="0" w:color="auto"/>
              <w:left w:val="single" w:sz="4" w:space="0" w:color="auto"/>
              <w:bottom w:val="single" w:sz="4" w:space="0" w:color="auto"/>
              <w:right w:val="single" w:sz="4" w:space="0" w:color="auto"/>
            </w:tcBorders>
            <w:hideMark/>
          </w:tcPr>
          <w:p w:rsidR="00841693" w:rsidRDefault="00841693">
            <w:pPr>
              <w:rPr>
                <w:sz w:val="22"/>
                <w:szCs w:val="22"/>
                <w:lang w:eastAsia="lt-LT"/>
              </w:rPr>
            </w:pPr>
          </w:p>
        </w:tc>
      </w:tr>
    </w:tbl>
    <w:p w:rsidR="00841693" w:rsidRDefault="00841693" w:rsidP="00841693">
      <w:pPr>
        <w:rPr>
          <w:b/>
          <w:szCs w:val="20"/>
        </w:rPr>
      </w:pPr>
    </w:p>
    <w:p w:rsidR="00841693" w:rsidRDefault="00841693" w:rsidP="00841693">
      <w:pPr>
        <w:jc w:val="center"/>
        <w:rPr>
          <w:b/>
        </w:rPr>
      </w:pPr>
    </w:p>
    <w:p w:rsidR="00841693" w:rsidRDefault="00841693" w:rsidP="00841693">
      <w:pPr>
        <w:jc w:val="center"/>
        <w:rPr>
          <w:b/>
        </w:rPr>
      </w:pPr>
    </w:p>
    <w:p w:rsidR="00841693" w:rsidRDefault="00841693" w:rsidP="00841693">
      <w:pPr>
        <w:jc w:val="center"/>
        <w:rPr>
          <w:b/>
        </w:rPr>
      </w:pPr>
      <w:r>
        <w:rPr>
          <w:b/>
        </w:rPr>
        <w:t>Viešintų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841693" w:rsidTr="00841693">
        <w:tc>
          <w:tcPr>
            <w:tcW w:w="3227"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1</w:t>
            </w: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2</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3</w:t>
            </w:r>
          </w:p>
        </w:tc>
        <w:tc>
          <w:tcPr>
            <w:tcW w:w="4111"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4</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5</w:t>
            </w:r>
          </w:p>
        </w:tc>
      </w:tr>
      <w:tr w:rsidR="00841693" w:rsidTr="00841693">
        <w:tc>
          <w:tcPr>
            <w:tcW w:w="3227"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r>
              <w:rPr>
                <w:b/>
                <w:lang w:eastAsia="lt-LT"/>
              </w:rPr>
              <w:t>Anykščių r. Troškūnų Kazio Inčiūros gimnazijos Viešintų daugiafunkcio centro skyrius</w:t>
            </w:r>
          </w:p>
          <w:p w:rsidR="00841693" w:rsidRDefault="00841693">
            <w:pPr>
              <w:rPr>
                <w:lang w:eastAsia="lt-LT"/>
              </w:rPr>
            </w:pPr>
          </w:p>
          <w:p w:rsidR="00841693" w:rsidRDefault="00841693">
            <w:pPr>
              <w:rPr>
                <w:lang w:eastAsia="lt-LT"/>
              </w:rPr>
            </w:pPr>
            <w:r>
              <w:rPr>
                <w:lang w:eastAsia="lt-LT"/>
              </w:rPr>
              <w:t>Ikimokyklinio, priešmokyklinio, pradinio ir</w:t>
            </w:r>
          </w:p>
          <w:p w:rsidR="00841693" w:rsidRDefault="00841693">
            <w:pPr>
              <w:rPr>
                <w:lang w:eastAsia="lt-LT"/>
              </w:rPr>
            </w:pPr>
            <w:r>
              <w:rPr>
                <w:lang w:eastAsia="lt-LT"/>
              </w:rPr>
              <w:t xml:space="preserve">pagrindinio ugdymo programos (1–10 klasės) </w:t>
            </w:r>
          </w:p>
          <w:p w:rsidR="00841693" w:rsidRDefault="00841693">
            <w:pPr>
              <w:rPr>
                <w:lang w:eastAsia="lt-LT"/>
              </w:rPr>
            </w:pP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Skyrius pertvarkomas</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2022-08-31</w:t>
            </w:r>
          </w:p>
        </w:tc>
        <w:tc>
          <w:tcPr>
            <w:tcW w:w="4111" w:type="dxa"/>
            <w:tcBorders>
              <w:top w:val="single" w:sz="4" w:space="0" w:color="auto"/>
              <w:left w:val="single" w:sz="4" w:space="0" w:color="auto"/>
              <w:bottom w:val="single" w:sz="4" w:space="0" w:color="auto"/>
              <w:right w:val="single" w:sz="4" w:space="0" w:color="auto"/>
            </w:tcBorders>
            <w:hideMark/>
          </w:tcPr>
          <w:p w:rsidR="00841693" w:rsidRDefault="00841693">
            <w:pPr>
              <w:rPr>
                <w:b/>
                <w:lang w:eastAsia="lt-LT"/>
              </w:rPr>
            </w:pPr>
            <w:r>
              <w:rPr>
                <w:b/>
                <w:lang w:eastAsia="lt-LT"/>
              </w:rPr>
              <w:t>Anykščių r. Troškūnų Kazio Inčiūros gimnazijos Viešintų daugiafunkcio centro skyrius</w:t>
            </w:r>
          </w:p>
          <w:p w:rsidR="00841693" w:rsidRDefault="00841693">
            <w:pPr>
              <w:rPr>
                <w:lang w:eastAsia="lt-LT"/>
              </w:rPr>
            </w:pPr>
            <w:r>
              <w:rPr>
                <w:lang w:eastAsia="lt-LT"/>
              </w:rPr>
              <w:t>Ikimokyklinio, priešmokyklinio ugdymo programos</w:t>
            </w: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p>
        </w:tc>
      </w:tr>
    </w:tbl>
    <w:p w:rsidR="00841693" w:rsidRDefault="00841693" w:rsidP="00841693">
      <w:pPr>
        <w:rPr>
          <w:b/>
          <w:szCs w:val="20"/>
        </w:rPr>
      </w:pPr>
    </w:p>
    <w:p w:rsidR="00841693" w:rsidRDefault="00841693" w:rsidP="00841693">
      <w:pPr>
        <w:jc w:val="center"/>
        <w:rPr>
          <w:b/>
        </w:rPr>
      </w:pPr>
      <w:r>
        <w:rPr>
          <w:b/>
        </w:rPr>
        <w:t>Debeikių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841693" w:rsidTr="00841693">
        <w:tc>
          <w:tcPr>
            <w:tcW w:w="3227"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1</w:t>
            </w: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2</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3</w:t>
            </w:r>
          </w:p>
        </w:tc>
        <w:tc>
          <w:tcPr>
            <w:tcW w:w="4111"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4</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5</w:t>
            </w:r>
          </w:p>
        </w:tc>
      </w:tr>
      <w:tr w:rsidR="00841693" w:rsidTr="00841693">
        <w:tc>
          <w:tcPr>
            <w:tcW w:w="3227"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r>
              <w:rPr>
                <w:b/>
                <w:lang w:eastAsia="lt-LT"/>
              </w:rPr>
              <w:t>Anykščių r. Svėdasų Juozo Tumo-Vaižganto gimnazijos Debeikių skyrius</w:t>
            </w:r>
          </w:p>
          <w:p w:rsidR="00841693" w:rsidRDefault="00841693">
            <w:pPr>
              <w:jc w:val="both"/>
              <w:rPr>
                <w:b/>
                <w:lang w:eastAsia="lt-LT"/>
              </w:rPr>
            </w:pPr>
          </w:p>
          <w:p w:rsidR="00841693" w:rsidRDefault="00841693">
            <w:pPr>
              <w:rPr>
                <w:lang w:eastAsia="lt-LT"/>
              </w:rPr>
            </w:pPr>
            <w:r>
              <w:rPr>
                <w:lang w:eastAsia="lt-LT"/>
              </w:rPr>
              <w:t>Ikimokyklinio, priešmokyklinio, pradinio,</w:t>
            </w:r>
          </w:p>
          <w:p w:rsidR="00841693" w:rsidRDefault="00841693">
            <w:pPr>
              <w:rPr>
                <w:lang w:eastAsia="lt-LT"/>
              </w:rPr>
            </w:pPr>
            <w:r>
              <w:rPr>
                <w:lang w:eastAsia="lt-LT"/>
              </w:rPr>
              <w:t>pagrindinio ugdymo programos I dalis (1–8 klasės)</w:t>
            </w:r>
          </w:p>
          <w:p w:rsidR="00841693" w:rsidRDefault="00841693">
            <w:pPr>
              <w:jc w:val="both"/>
              <w:rPr>
                <w:lang w:eastAsia="lt-LT"/>
              </w:rPr>
            </w:pPr>
          </w:p>
          <w:p w:rsidR="00841693" w:rsidRDefault="00841693">
            <w:pPr>
              <w:jc w:val="both"/>
              <w:rPr>
                <w:lang w:eastAsia="lt-LT"/>
              </w:rPr>
            </w:pP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lastRenderedPageBreak/>
              <w:t>Skyrius pertvarkomas</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2022-08-31</w:t>
            </w:r>
          </w:p>
        </w:tc>
        <w:tc>
          <w:tcPr>
            <w:tcW w:w="4111"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r>
              <w:rPr>
                <w:b/>
                <w:lang w:eastAsia="lt-LT"/>
              </w:rPr>
              <w:t>Anykščių r. Svėdasų Juozo Tumo-Vaižganto gimnazijos Debeikių skyrius</w:t>
            </w:r>
          </w:p>
          <w:p w:rsidR="00841693" w:rsidRDefault="00841693">
            <w:pPr>
              <w:rPr>
                <w:lang w:eastAsia="lt-LT"/>
              </w:rPr>
            </w:pPr>
            <w:r>
              <w:rPr>
                <w:lang w:eastAsia="lt-LT"/>
              </w:rPr>
              <w:t>Ikimokyklinio, priešmokyklinio, pradinio ugdymo programos</w:t>
            </w:r>
          </w:p>
          <w:p w:rsidR="00841693" w:rsidRDefault="00841693">
            <w:pPr>
              <w:rPr>
                <w:lang w:eastAsia="lt-LT"/>
              </w:rPr>
            </w:pPr>
          </w:p>
          <w:p w:rsidR="00841693" w:rsidRDefault="00841693">
            <w:pPr>
              <w:rPr>
                <w:lang w:eastAsia="lt-LT"/>
              </w:rPr>
            </w:pP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rPr>
                <w:lang w:eastAsia="lt-LT"/>
              </w:rPr>
            </w:pPr>
          </w:p>
        </w:tc>
      </w:tr>
    </w:tbl>
    <w:p w:rsidR="00841693" w:rsidRDefault="00841693" w:rsidP="00841693">
      <w:pPr>
        <w:rPr>
          <w:b/>
          <w:szCs w:val="20"/>
        </w:rPr>
      </w:pPr>
    </w:p>
    <w:p w:rsidR="00841693" w:rsidRDefault="00841693" w:rsidP="00841693">
      <w:pPr>
        <w:jc w:val="center"/>
        <w:rPr>
          <w:b/>
        </w:rPr>
      </w:pPr>
      <w:r>
        <w:rPr>
          <w:b/>
        </w:rPr>
        <w:t>Kurklių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544"/>
        <w:gridCol w:w="1842"/>
        <w:gridCol w:w="4111"/>
        <w:gridCol w:w="1730"/>
      </w:tblGrid>
      <w:tr w:rsidR="00841693" w:rsidTr="00841693">
        <w:trPr>
          <w:trHeight w:val="396"/>
        </w:trPr>
        <w:tc>
          <w:tcPr>
            <w:tcW w:w="3227"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1</w:t>
            </w: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2</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3</w:t>
            </w:r>
          </w:p>
        </w:tc>
        <w:tc>
          <w:tcPr>
            <w:tcW w:w="4111"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4</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sz w:val="22"/>
                <w:szCs w:val="22"/>
                <w:lang w:eastAsia="lt-LT"/>
              </w:rPr>
              <w:t>5</w:t>
            </w:r>
          </w:p>
        </w:tc>
      </w:tr>
      <w:tr w:rsidR="00841693" w:rsidTr="00841693">
        <w:tc>
          <w:tcPr>
            <w:tcW w:w="3227" w:type="dxa"/>
            <w:tcBorders>
              <w:top w:val="single" w:sz="4" w:space="0" w:color="auto"/>
              <w:left w:val="single" w:sz="4" w:space="0" w:color="auto"/>
              <w:bottom w:val="single" w:sz="4" w:space="0" w:color="auto"/>
              <w:right w:val="single" w:sz="4" w:space="0" w:color="auto"/>
            </w:tcBorders>
          </w:tcPr>
          <w:p w:rsidR="00841693" w:rsidRDefault="00841693">
            <w:pPr>
              <w:jc w:val="both"/>
              <w:rPr>
                <w:b/>
                <w:lang w:eastAsia="lt-LT"/>
              </w:rPr>
            </w:pPr>
            <w:r>
              <w:rPr>
                <w:b/>
                <w:lang w:eastAsia="lt-LT"/>
              </w:rPr>
              <w:t>Anykščių Antano Baranausko pagrindinės mokyklos Kurklių Stepono Kairio skyrius</w:t>
            </w:r>
          </w:p>
          <w:p w:rsidR="00841693" w:rsidRDefault="00841693">
            <w:pPr>
              <w:jc w:val="both"/>
              <w:rPr>
                <w:b/>
                <w:lang w:eastAsia="lt-LT"/>
              </w:rPr>
            </w:pPr>
          </w:p>
          <w:p w:rsidR="00841693" w:rsidRDefault="00841693">
            <w:pPr>
              <w:rPr>
                <w:lang w:eastAsia="lt-LT"/>
              </w:rPr>
            </w:pPr>
            <w:r>
              <w:rPr>
                <w:lang w:eastAsia="lt-LT"/>
              </w:rPr>
              <w:t>Ikimokyklinio, priešmokyklinio, pradinio ugdymo programos</w:t>
            </w:r>
          </w:p>
          <w:p w:rsidR="00841693" w:rsidRDefault="00841693">
            <w:pPr>
              <w:rPr>
                <w:lang w:eastAsia="lt-LT"/>
              </w:rPr>
            </w:pP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Skyrius pertvarkomas</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2023-08-31</w:t>
            </w:r>
          </w:p>
        </w:tc>
        <w:tc>
          <w:tcPr>
            <w:tcW w:w="4111"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r>
              <w:rPr>
                <w:b/>
                <w:lang w:eastAsia="lt-LT"/>
              </w:rPr>
              <w:t>Anykščių Antano Baranausko pagrindinės mokyklos Kurklių Stepono Kairio skyrius</w:t>
            </w:r>
          </w:p>
          <w:p w:rsidR="00841693" w:rsidRDefault="00841693">
            <w:pPr>
              <w:rPr>
                <w:b/>
                <w:lang w:eastAsia="lt-LT"/>
              </w:rPr>
            </w:pPr>
          </w:p>
          <w:p w:rsidR="00841693" w:rsidRDefault="00841693">
            <w:pPr>
              <w:rPr>
                <w:lang w:eastAsia="lt-LT"/>
              </w:rPr>
            </w:pPr>
          </w:p>
          <w:p w:rsidR="00841693" w:rsidRDefault="00841693">
            <w:pPr>
              <w:rPr>
                <w:lang w:eastAsia="lt-LT"/>
              </w:rPr>
            </w:pPr>
            <w:r>
              <w:rPr>
                <w:lang w:eastAsia="lt-LT"/>
              </w:rPr>
              <w:t>Ikimokyklinio, priešmokyklinio, ugdymo programos</w:t>
            </w: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p>
        </w:tc>
      </w:tr>
    </w:tbl>
    <w:p w:rsidR="00841693" w:rsidRDefault="00841693" w:rsidP="00841693">
      <w:pPr>
        <w:rPr>
          <w:i/>
          <w:sz w:val="16"/>
          <w:szCs w:val="20"/>
        </w:rPr>
      </w:pPr>
    </w:p>
    <w:p w:rsidR="00841693" w:rsidRDefault="00841693" w:rsidP="00841693">
      <w:pPr>
        <w:jc w:val="center"/>
        <w:rPr>
          <w:b/>
        </w:rPr>
      </w:pPr>
      <w:r>
        <w:rPr>
          <w:b/>
        </w:rPr>
        <w:t>Traupio seniūnija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544"/>
        <w:gridCol w:w="1842"/>
        <w:gridCol w:w="4111"/>
        <w:gridCol w:w="1730"/>
      </w:tblGrid>
      <w:tr w:rsidR="00841693" w:rsidTr="00841693">
        <w:tc>
          <w:tcPr>
            <w:tcW w:w="3227"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1</w:t>
            </w: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3</w:t>
            </w:r>
          </w:p>
        </w:tc>
        <w:tc>
          <w:tcPr>
            <w:tcW w:w="4111"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4</w:t>
            </w:r>
          </w:p>
        </w:tc>
        <w:tc>
          <w:tcPr>
            <w:tcW w:w="1730"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5</w:t>
            </w:r>
          </w:p>
        </w:tc>
      </w:tr>
      <w:tr w:rsidR="00841693" w:rsidTr="00841693">
        <w:trPr>
          <w:trHeight w:val="2306"/>
        </w:trPr>
        <w:tc>
          <w:tcPr>
            <w:tcW w:w="3227" w:type="dxa"/>
            <w:tcBorders>
              <w:top w:val="single" w:sz="4" w:space="0" w:color="auto"/>
              <w:left w:val="single" w:sz="4" w:space="0" w:color="auto"/>
              <w:bottom w:val="single" w:sz="4" w:space="0" w:color="auto"/>
              <w:right w:val="single" w:sz="4" w:space="0" w:color="auto"/>
            </w:tcBorders>
          </w:tcPr>
          <w:p w:rsidR="00841693" w:rsidRDefault="00841693">
            <w:pPr>
              <w:rPr>
                <w:b/>
                <w:lang w:eastAsia="lt-LT"/>
              </w:rPr>
            </w:pPr>
            <w:r>
              <w:rPr>
                <w:b/>
                <w:lang w:eastAsia="lt-LT"/>
              </w:rPr>
              <w:t>Anykščių r. Kavarsko pagrindinės mokyklos-daugiafunkcio centro Traupio skyrius</w:t>
            </w:r>
          </w:p>
          <w:p w:rsidR="00841693" w:rsidRDefault="00841693">
            <w:pPr>
              <w:rPr>
                <w:lang w:eastAsia="lt-LT"/>
              </w:rPr>
            </w:pPr>
            <w:r>
              <w:rPr>
                <w:lang w:eastAsia="lt-LT"/>
              </w:rPr>
              <w:t xml:space="preserve">Ikimokyklinio, priešmokyklinio, pradinio ir pagrindinio ugdymo programos (1–10 klasės) </w:t>
            </w:r>
          </w:p>
          <w:p w:rsidR="00841693" w:rsidRDefault="00841693">
            <w:pPr>
              <w:rPr>
                <w:lang w:eastAsia="lt-LT"/>
              </w:rPr>
            </w:pPr>
          </w:p>
        </w:tc>
        <w:tc>
          <w:tcPr>
            <w:tcW w:w="3544"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Skyrius uždaromas</w:t>
            </w:r>
          </w:p>
        </w:tc>
        <w:tc>
          <w:tcPr>
            <w:tcW w:w="1842" w:type="dxa"/>
            <w:tcBorders>
              <w:top w:val="single" w:sz="4" w:space="0" w:color="auto"/>
              <w:left w:val="single" w:sz="4" w:space="0" w:color="auto"/>
              <w:bottom w:val="single" w:sz="4" w:space="0" w:color="auto"/>
              <w:right w:val="single" w:sz="4" w:space="0" w:color="auto"/>
            </w:tcBorders>
            <w:hideMark/>
          </w:tcPr>
          <w:p w:rsidR="00841693" w:rsidRDefault="00841693">
            <w:pPr>
              <w:jc w:val="center"/>
              <w:rPr>
                <w:lang w:eastAsia="lt-LT"/>
              </w:rPr>
            </w:pPr>
            <w:r>
              <w:rPr>
                <w:lang w:eastAsia="lt-LT"/>
              </w:rPr>
              <w:t>2022-08-31</w:t>
            </w:r>
          </w:p>
        </w:tc>
        <w:tc>
          <w:tcPr>
            <w:tcW w:w="4111" w:type="dxa"/>
            <w:tcBorders>
              <w:top w:val="single" w:sz="4" w:space="0" w:color="auto"/>
              <w:left w:val="single" w:sz="4" w:space="0" w:color="auto"/>
              <w:bottom w:val="single" w:sz="4" w:space="0" w:color="auto"/>
              <w:right w:val="single" w:sz="4" w:space="0" w:color="auto"/>
            </w:tcBorders>
          </w:tcPr>
          <w:p w:rsidR="00841693" w:rsidRDefault="00841693">
            <w:pPr>
              <w:jc w:val="center"/>
              <w:rPr>
                <w:lang w:eastAsia="lt-LT"/>
              </w:rPr>
            </w:pPr>
            <w:r>
              <w:rPr>
                <w:b/>
                <w:lang w:eastAsia="lt-LT"/>
              </w:rPr>
              <w:t>-</w:t>
            </w:r>
          </w:p>
          <w:p w:rsidR="00841693" w:rsidRDefault="00841693">
            <w:pPr>
              <w:jc w:val="center"/>
              <w:rPr>
                <w:lang w:eastAsia="lt-LT"/>
              </w:rPr>
            </w:pPr>
          </w:p>
        </w:tc>
        <w:tc>
          <w:tcPr>
            <w:tcW w:w="1730" w:type="dxa"/>
            <w:tcBorders>
              <w:top w:val="single" w:sz="4" w:space="0" w:color="auto"/>
              <w:left w:val="single" w:sz="4" w:space="0" w:color="auto"/>
              <w:bottom w:val="single" w:sz="4" w:space="0" w:color="auto"/>
              <w:right w:val="single" w:sz="4" w:space="0" w:color="auto"/>
            </w:tcBorders>
          </w:tcPr>
          <w:p w:rsidR="00841693" w:rsidRDefault="00841693">
            <w:pPr>
              <w:jc w:val="center"/>
              <w:rPr>
                <w:lang w:eastAsia="lt-LT"/>
              </w:rPr>
            </w:pPr>
          </w:p>
        </w:tc>
      </w:tr>
    </w:tbl>
    <w:p w:rsidR="00841693" w:rsidRDefault="00841693" w:rsidP="00841693">
      <w:pPr>
        <w:rPr>
          <w:b/>
          <w:szCs w:val="20"/>
        </w:rPr>
      </w:pPr>
    </w:p>
    <w:p w:rsidR="00841693" w:rsidRDefault="00841693" w:rsidP="00841693">
      <w:pPr>
        <w:rPr>
          <w:b/>
          <w:sz w:val="6"/>
          <w:szCs w:val="6"/>
        </w:rPr>
      </w:pPr>
    </w:p>
    <w:p w:rsidR="00841693" w:rsidRPr="00841693" w:rsidRDefault="00841693" w:rsidP="00841693">
      <w:pPr>
        <w:spacing w:after="40" w:line="254" w:lineRule="auto"/>
        <w:jc w:val="both"/>
        <w:rPr>
          <w:szCs w:val="20"/>
        </w:rPr>
        <w:sectPr w:rsidR="00841693" w:rsidRPr="00841693" w:rsidSect="00841693">
          <w:type w:val="nextColumn"/>
          <w:pgSz w:w="16838" w:h="11906" w:orient="landscape"/>
          <w:pgMar w:top="1134" w:right="567" w:bottom="1134" w:left="1701" w:header="709" w:footer="709" w:gutter="0"/>
          <w:pgNumType w:start="1"/>
          <w:cols w:space="720"/>
        </w:sectPr>
      </w:pPr>
      <w:r>
        <w:rPr>
          <w:b/>
          <w:u w:val="single"/>
        </w:rPr>
        <w:t>Pastaba.</w:t>
      </w:r>
      <w:r>
        <w:rPr>
          <w:b/>
        </w:rPr>
        <w:t xml:space="preserve"> </w:t>
      </w:r>
      <w:r>
        <w:t>Anykščių rajono savivaldybės bendrojo ugdymo mokyklų tinklo pertvarkos 2021–2025 m. bendrasis planas pakartotinai peržiūrimas ir įvertinamas kiekvienais metais pateikiant atsinaujinusią informaciją rugsėjo mėnesio tarybos posėdžio metu.</w:t>
      </w:r>
    </w:p>
    <w:p w:rsidR="00DF1755" w:rsidRDefault="00DF1755" w:rsidP="00841693">
      <w:pPr>
        <w:rPr>
          <w:b/>
          <w:sz w:val="28"/>
          <w:szCs w:val="28"/>
        </w:rPr>
      </w:pPr>
    </w:p>
    <w:p w:rsidR="00E2562B" w:rsidRDefault="00E2562B" w:rsidP="00AD3300">
      <w:pPr>
        <w:sectPr w:rsidR="00E2562B" w:rsidSect="00BC1942">
          <w:type w:val="nextColumn"/>
          <w:pgSz w:w="16838" w:h="11906" w:orient="landscape" w:code="9"/>
          <w:pgMar w:top="1134" w:right="567" w:bottom="1134" w:left="1701" w:header="709" w:footer="709" w:gutter="0"/>
          <w:pgNumType w:start="1"/>
          <w:cols w:space="1296"/>
          <w:titlePg/>
          <w:docGrid w:linePitch="360"/>
        </w:sectPr>
      </w:pPr>
    </w:p>
    <w:p w:rsidR="00E2562B" w:rsidRPr="009A0395" w:rsidRDefault="00E2562B" w:rsidP="00E2562B">
      <w:pPr>
        <w:tabs>
          <w:tab w:val="left" w:pos="5670"/>
        </w:tabs>
        <w:ind w:left="5184"/>
        <w:jc w:val="center"/>
        <w:rPr>
          <w:rFonts w:eastAsia="Calibri"/>
        </w:rPr>
      </w:pPr>
      <w:r w:rsidRPr="009A0395">
        <w:rPr>
          <w:rFonts w:eastAsia="Calibri"/>
        </w:rPr>
        <w:lastRenderedPageBreak/>
        <w:t>Anykščių rajono savivaldybės bendrojo</w:t>
      </w:r>
    </w:p>
    <w:p w:rsidR="00E2562B" w:rsidRPr="009A0395" w:rsidRDefault="00E2562B" w:rsidP="00E2562B">
      <w:pPr>
        <w:ind w:left="5184"/>
        <w:rPr>
          <w:rFonts w:eastAsia="Calibri"/>
        </w:rPr>
      </w:pPr>
      <w:r w:rsidRPr="009A0395">
        <w:rPr>
          <w:rFonts w:eastAsia="Calibri"/>
        </w:rPr>
        <w:t xml:space="preserve">      ugdymo mokyklų tinklo pertvarkos </w:t>
      </w:r>
    </w:p>
    <w:p w:rsidR="00E2562B" w:rsidRPr="009A0395" w:rsidRDefault="00E2562B" w:rsidP="00E2562B">
      <w:pPr>
        <w:ind w:left="3888" w:firstLine="1296"/>
        <w:rPr>
          <w:rFonts w:eastAsia="Calibri"/>
        </w:rPr>
      </w:pPr>
      <w:r w:rsidRPr="009A0395">
        <w:rPr>
          <w:rFonts w:eastAsia="Calibri"/>
        </w:rPr>
        <w:t xml:space="preserve">      20</w:t>
      </w:r>
      <w:r w:rsidR="00CA65E8" w:rsidRPr="009A0395">
        <w:rPr>
          <w:rFonts w:eastAsia="Calibri"/>
        </w:rPr>
        <w:t>21</w:t>
      </w:r>
      <w:r w:rsidRPr="009A0395">
        <w:rPr>
          <w:rFonts w:eastAsia="Calibri"/>
        </w:rPr>
        <w:t>–202</w:t>
      </w:r>
      <w:r w:rsidR="00CA65E8" w:rsidRPr="009A0395">
        <w:rPr>
          <w:rFonts w:eastAsia="Calibri"/>
        </w:rPr>
        <w:t>5</w:t>
      </w:r>
      <w:r w:rsidRPr="009A0395">
        <w:rPr>
          <w:rFonts w:eastAsia="Calibri"/>
        </w:rPr>
        <w:t xml:space="preserve"> metų bendrojo plano </w:t>
      </w:r>
    </w:p>
    <w:p w:rsidR="00E2562B" w:rsidRPr="009A0395" w:rsidRDefault="005B54FC" w:rsidP="00E2562B">
      <w:pPr>
        <w:ind w:left="3888" w:firstLine="1296"/>
        <w:rPr>
          <w:rFonts w:eastAsia="Calibri"/>
        </w:rPr>
      </w:pPr>
      <w:r>
        <w:rPr>
          <w:rFonts w:eastAsia="Calibri"/>
        </w:rPr>
        <w:t xml:space="preserve">      </w:t>
      </w:r>
      <w:r w:rsidR="00E2562B" w:rsidRPr="009A0395">
        <w:rPr>
          <w:rFonts w:eastAsia="Calibri"/>
        </w:rPr>
        <w:t>2 priedas</w:t>
      </w:r>
    </w:p>
    <w:p w:rsidR="00E2562B" w:rsidRPr="00CA65E8" w:rsidRDefault="00E2562B" w:rsidP="00E2562B">
      <w:pPr>
        <w:jc w:val="right"/>
        <w:rPr>
          <w:rFonts w:eastAsia="Calibri"/>
          <w:highlight w:val="yellow"/>
        </w:rPr>
      </w:pPr>
    </w:p>
    <w:p w:rsidR="00E2562B" w:rsidRPr="009A0395" w:rsidRDefault="00E2562B" w:rsidP="00E2562B">
      <w:pPr>
        <w:jc w:val="right"/>
        <w:rPr>
          <w:rFonts w:eastAsia="Calibri"/>
        </w:rPr>
      </w:pPr>
    </w:p>
    <w:p w:rsidR="00E2562B" w:rsidRPr="009A0395" w:rsidRDefault="00E2562B" w:rsidP="00E2562B">
      <w:pPr>
        <w:spacing w:after="200" w:line="276" w:lineRule="auto"/>
        <w:jc w:val="center"/>
        <w:rPr>
          <w:rFonts w:eastAsia="Calibri"/>
          <w:b/>
        </w:rPr>
      </w:pPr>
      <w:r w:rsidRPr="009A0395">
        <w:rPr>
          <w:rFonts w:eastAsia="Calibri"/>
          <w:b/>
        </w:rPr>
        <w:t>MOKINIŲ VEŽIOJIMO UŽTIKRINIMO PLANAS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395"/>
        <w:gridCol w:w="1964"/>
        <w:gridCol w:w="1969"/>
        <w:gridCol w:w="1968"/>
      </w:tblGrid>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b/>
              </w:rPr>
            </w:pPr>
            <w:r w:rsidRPr="009A0395">
              <w:rPr>
                <w:rFonts w:eastAsia="Calibri"/>
              </w:rPr>
              <w:t>Eil. Nr</w:t>
            </w:r>
            <w:r w:rsidRPr="009A0395">
              <w:rPr>
                <w:rFonts w:eastAsia="Calibri"/>
                <w:b/>
              </w:rPr>
              <w:t xml:space="preserve">. </w:t>
            </w:r>
          </w:p>
        </w:tc>
        <w:tc>
          <w:tcPr>
            <w:tcW w:w="3396"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Mokinių vežiojimą į mokyklą užtikrinančios priemonės</w:t>
            </w:r>
          </w:p>
        </w:tc>
        <w:tc>
          <w:tcPr>
            <w:tcW w:w="1965"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Terminai</w:t>
            </w:r>
          </w:p>
        </w:tc>
        <w:tc>
          <w:tcPr>
            <w:tcW w:w="1969"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Vykdytojai</w:t>
            </w:r>
          </w:p>
        </w:tc>
        <w:tc>
          <w:tcPr>
            <w:tcW w:w="1968"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Pastabos</w:t>
            </w: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1</w:t>
            </w:r>
            <w:r w:rsidR="00DB78B6">
              <w:rPr>
                <w:rFonts w:eastAsia="Calibri"/>
              </w:rPr>
              <w:t>.</w:t>
            </w:r>
          </w:p>
        </w:tc>
        <w:tc>
          <w:tcPr>
            <w:tcW w:w="3396" w:type="dxa"/>
            <w:shd w:val="clear" w:color="auto" w:fill="auto"/>
          </w:tcPr>
          <w:p w:rsidR="00E2562B" w:rsidRPr="009A0395" w:rsidRDefault="00E2562B" w:rsidP="00742DDE">
            <w:pPr>
              <w:spacing w:after="200" w:line="276" w:lineRule="auto"/>
              <w:rPr>
                <w:rFonts w:eastAsia="Calibri"/>
              </w:rPr>
            </w:pPr>
            <w:r w:rsidRPr="009A0395">
              <w:rPr>
                <w:rFonts w:eastAsia="Calibri"/>
              </w:rPr>
              <w:t>Mokinių, pasirinkusių vykti jiems patogiu laiku važiuojančiais  maršrutiniais autobusais, sąrašų sudarymas</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Kasmet iki rugsėjo 14 d.</w:t>
            </w:r>
          </w:p>
        </w:tc>
        <w:tc>
          <w:tcPr>
            <w:tcW w:w="1969" w:type="dxa"/>
            <w:shd w:val="clear" w:color="auto" w:fill="auto"/>
          </w:tcPr>
          <w:p w:rsidR="00E2562B" w:rsidRPr="009A0395" w:rsidRDefault="00E2562B" w:rsidP="00742DDE">
            <w:pPr>
              <w:spacing w:after="200" w:line="276" w:lineRule="auto"/>
              <w:rPr>
                <w:rFonts w:eastAsia="Calibri"/>
              </w:rPr>
            </w:pPr>
            <w:r w:rsidRPr="009A0395">
              <w:rPr>
                <w:rFonts w:eastAsia="Calibri"/>
              </w:rPr>
              <w:t>Mokyklų administracijos</w:t>
            </w:r>
          </w:p>
        </w:tc>
        <w:tc>
          <w:tcPr>
            <w:tcW w:w="1968" w:type="dxa"/>
            <w:shd w:val="clear" w:color="auto" w:fill="auto"/>
          </w:tcPr>
          <w:p w:rsidR="00E2562B" w:rsidRPr="009A0395" w:rsidRDefault="00E2562B" w:rsidP="00742DDE">
            <w:pPr>
              <w:spacing w:after="200" w:line="276" w:lineRule="auto"/>
              <w:rPr>
                <w:rFonts w:eastAsia="Calibri"/>
              </w:rPr>
            </w:pP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2</w:t>
            </w:r>
            <w:r w:rsidR="00DB78B6">
              <w:rPr>
                <w:rFonts w:eastAsia="Calibri"/>
              </w:rPr>
              <w:t>.</w:t>
            </w:r>
          </w:p>
        </w:tc>
        <w:tc>
          <w:tcPr>
            <w:tcW w:w="3396" w:type="dxa"/>
            <w:shd w:val="clear" w:color="auto" w:fill="auto"/>
          </w:tcPr>
          <w:p w:rsidR="00E2562B" w:rsidRPr="009A0395" w:rsidRDefault="00E2562B" w:rsidP="005B39A8">
            <w:pPr>
              <w:spacing w:after="200" w:line="276" w:lineRule="auto"/>
              <w:rPr>
                <w:rFonts w:eastAsia="Calibri"/>
              </w:rPr>
            </w:pPr>
            <w:r w:rsidRPr="009A0395">
              <w:rPr>
                <w:rFonts w:eastAsia="Calibri"/>
              </w:rPr>
              <w:t>Mokykliniais autobusais važinėjančių mokinių sąrašų sudaryma</w:t>
            </w:r>
            <w:r w:rsidRPr="00670061">
              <w:rPr>
                <w:rFonts w:eastAsia="Calibri"/>
              </w:rPr>
              <w:t>s</w:t>
            </w:r>
            <w:r w:rsidR="000F790F" w:rsidRPr="00670061">
              <w:rPr>
                <w:rFonts w:eastAsia="Calibri"/>
              </w:rPr>
              <w:t>,</w:t>
            </w:r>
            <w:r w:rsidRPr="00670061">
              <w:rPr>
                <w:rFonts w:eastAsia="Calibri"/>
              </w:rPr>
              <w:t xml:space="preserve"> maršrutų </w:t>
            </w:r>
            <w:r w:rsidRPr="009A0395">
              <w:rPr>
                <w:rFonts w:eastAsia="Calibri"/>
              </w:rPr>
              <w:t xml:space="preserve">derinimas </w:t>
            </w:r>
            <w:r w:rsidR="005B39A8">
              <w:rPr>
                <w:rFonts w:eastAsia="Calibri"/>
              </w:rPr>
              <w:t>ir tvirtinimas</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 xml:space="preserve">Kasmet iki rugsėjo 14 d. </w:t>
            </w:r>
          </w:p>
        </w:tc>
        <w:tc>
          <w:tcPr>
            <w:tcW w:w="1969" w:type="dxa"/>
            <w:shd w:val="clear" w:color="auto" w:fill="auto"/>
          </w:tcPr>
          <w:p w:rsidR="00E2562B" w:rsidRPr="009A0395" w:rsidRDefault="00E2562B" w:rsidP="005B39A8">
            <w:pPr>
              <w:spacing w:after="200" w:line="276" w:lineRule="auto"/>
              <w:rPr>
                <w:rFonts w:eastAsia="Calibri"/>
              </w:rPr>
            </w:pPr>
            <w:r w:rsidRPr="009A0395">
              <w:rPr>
                <w:rFonts w:eastAsia="Calibri"/>
              </w:rPr>
              <w:t xml:space="preserve">Mokyklų administracijos, </w:t>
            </w:r>
            <w:r w:rsidR="005B39A8">
              <w:rPr>
                <w:rFonts w:eastAsia="Calibri"/>
              </w:rPr>
              <w:t>S</w:t>
            </w:r>
            <w:r w:rsidRPr="009A0395">
              <w:rPr>
                <w:rFonts w:eastAsia="Calibri"/>
              </w:rPr>
              <w:t>avivaldybės administracija</w:t>
            </w:r>
          </w:p>
        </w:tc>
        <w:tc>
          <w:tcPr>
            <w:tcW w:w="1968" w:type="dxa"/>
            <w:shd w:val="clear" w:color="auto" w:fill="auto"/>
          </w:tcPr>
          <w:p w:rsidR="00E2562B" w:rsidRPr="009A0395" w:rsidRDefault="00E2562B" w:rsidP="00742DDE">
            <w:pPr>
              <w:spacing w:after="200" w:line="276" w:lineRule="auto"/>
              <w:rPr>
                <w:rFonts w:eastAsia="Calibri"/>
              </w:rPr>
            </w:pP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3</w:t>
            </w:r>
            <w:r w:rsidR="00DB78B6">
              <w:rPr>
                <w:rFonts w:eastAsia="Calibri"/>
              </w:rPr>
              <w:t>.</w:t>
            </w:r>
            <w:r w:rsidRPr="009A0395">
              <w:rPr>
                <w:rFonts w:eastAsia="Calibri"/>
              </w:rPr>
              <w:t xml:space="preserve"> </w:t>
            </w:r>
          </w:p>
        </w:tc>
        <w:tc>
          <w:tcPr>
            <w:tcW w:w="3396" w:type="dxa"/>
            <w:shd w:val="clear" w:color="auto" w:fill="auto"/>
          </w:tcPr>
          <w:p w:rsidR="00E2562B" w:rsidRPr="009A0395" w:rsidRDefault="00E2562B" w:rsidP="00DB78B6">
            <w:pPr>
              <w:spacing w:after="200" w:line="276" w:lineRule="auto"/>
              <w:rPr>
                <w:rFonts w:eastAsia="Calibri"/>
              </w:rPr>
            </w:pPr>
            <w:r w:rsidRPr="009A0395">
              <w:rPr>
                <w:rFonts w:eastAsia="Calibri"/>
              </w:rPr>
              <w:t>Sutarčių dėl išlaidų kompensavimo už nemokamai į (iš) Anykščių rajono savivaldybės mokyklas vežamus mokinius sudarymas su vežėjais</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 xml:space="preserve">Kasmet iki spalio 1 d. </w:t>
            </w:r>
          </w:p>
        </w:tc>
        <w:tc>
          <w:tcPr>
            <w:tcW w:w="1969" w:type="dxa"/>
            <w:shd w:val="clear" w:color="auto" w:fill="auto"/>
          </w:tcPr>
          <w:p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rsidR="00E2562B" w:rsidRPr="009A0395" w:rsidRDefault="00E2562B" w:rsidP="00742DDE">
            <w:pPr>
              <w:spacing w:after="200" w:line="276" w:lineRule="auto"/>
              <w:rPr>
                <w:rFonts w:eastAsia="Calibri"/>
              </w:rPr>
            </w:pP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4</w:t>
            </w:r>
            <w:r w:rsidR="00DB78B6">
              <w:rPr>
                <w:rFonts w:eastAsia="Calibri"/>
              </w:rPr>
              <w:t>.</w:t>
            </w:r>
          </w:p>
        </w:tc>
        <w:tc>
          <w:tcPr>
            <w:tcW w:w="3396" w:type="dxa"/>
            <w:shd w:val="clear" w:color="auto" w:fill="auto"/>
          </w:tcPr>
          <w:p w:rsidR="00E2562B" w:rsidRPr="009A0395" w:rsidRDefault="00E2562B" w:rsidP="00E64A8B">
            <w:pPr>
              <w:spacing w:after="200" w:line="276" w:lineRule="auto"/>
              <w:rPr>
                <w:rFonts w:eastAsia="Calibri"/>
              </w:rPr>
            </w:pPr>
            <w:r w:rsidRPr="009A0395">
              <w:rPr>
                <w:rFonts w:eastAsia="Calibri"/>
              </w:rPr>
              <w:t>Paraiškų mokykliniams geltoniesiems autobusams gauti teikimas Lietuvos Respublikos švietimo</w:t>
            </w:r>
            <w:r w:rsidR="00E64A8B">
              <w:rPr>
                <w:rFonts w:eastAsia="Calibri"/>
              </w:rPr>
              <w:t>,</w:t>
            </w:r>
            <w:r w:rsidRPr="009A0395">
              <w:rPr>
                <w:rFonts w:eastAsia="Calibri"/>
              </w:rPr>
              <w:t xml:space="preserve"> mokslo</w:t>
            </w:r>
            <w:r w:rsidR="00E64A8B">
              <w:rPr>
                <w:rFonts w:eastAsia="Calibri"/>
              </w:rPr>
              <w:t xml:space="preserve"> ir sporto</w:t>
            </w:r>
            <w:r w:rsidRPr="009A0395">
              <w:rPr>
                <w:rFonts w:eastAsia="Calibri"/>
              </w:rPr>
              <w:t xml:space="preserve"> ministerijai</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Kasmet, paskelbus apie paraiškų priėmimą</w:t>
            </w:r>
          </w:p>
        </w:tc>
        <w:tc>
          <w:tcPr>
            <w:tcW w:w="1969" w:type="dxa"/>
            <w:shd w:val="clear" w:color="auto" w:fill="auto"/>
          </w:tcPr>
          <w:p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rsidR="00E2562B" w:rsidRPr="009A0395" w:rsidRDefault="00E2562B" w:rsidP="00E64A8B">
            <w:pPr>
              <w:spacing w:after="200" w:line="276" w:lineRule="auto"/>
              <w:rPr>
                <w:rFonts w:eastAsia="Calibri"/>
              </w:rPr>
            </w:pPr>
            <w:r w:rsidRPr="009A0395">
              <w:rPr>
                <w:rFonts w:eastAsia="Calibri"/>
              </w:rPr>
              <w:t>Paraiškos teikiamos  paga</w:t>
            </w:r>
            <w:r w:rsidR="00E64A8B">
              <w:rPr>
                <w:rFonts w:eastAsia="Calibri"/>
              </w:rPr>
              <w:t>l Lietuvos Respublikos švietimo,</w:t>
            </w:r>
            <w:r w:rsidRPr="009A0395">
              <w:rPr>
                <w:rFonts w:eastAsia="Calibri"/>
              </w:rPr>
              <w:t xml:space="preserve"> mokslo</w:t>
            </w:r>
            <w:r w:rsidR="00E64A8B">
              <w:rPr>
                <w:rFonts w:eastAsia="Calibri"/>
              </w:rPr>
              <w:t xml:space="preserve"> ir sporto</w:t>
            </w:r>
            <w:r w:rsidRPr="009A0395">
              <w:rPr>
                <w:rFonts w:eastAsia="Calibri"/>
              </w:rPr>
              <w:t xml:space="preserve"> ministerijos nustatytą tvarką ir periodiškumą</w:t>
            </w: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5</w:t>
            </w:r>
            <w:r w:rsidR="00DB78B6">
              <w:rPr>
                <w:rFonts w:eastAsia="Calibri"/>
              </w:rPr>
              <w:t>.</w:t>
            </w:r>
          </w:p>
        </w:tc>
        <w:tc>
          <w:tcPr>
            <w:tcW w:w="3396" w:type="dxa"/>
            <w:shd w:val="clear" w:color="auto" w:fill="auto"/>
          </w:tcPr>
          <w:p w:rsidR="00E2562B" w:rsidRPr="009A0395" w:rsidRDefault="00E2562B" w:rsidP="00742DDE">
            <w:pPr>
              <w:spacing w:after="200" w:line="276" w:lineRule="auto"/>
              <w:rPr>
                <w:rFonts w:eastAsia="Calibri"/>
              </w:rPr>
            </w:pPr>
            <w:r w:rsidRPr="009A0395">
              <w:rPr>
                <w:rFonts w:eastAsia="Calibri"/>
              </w:rPr>
              <w:t>Mokinių vežiojimo į mokyklas monitoringo vykdymas</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rsidR="00E2562B" w:rsidRPr="009A0395" w:rsidRDefault="00E2562B" w:rsidP="00742DDE">
            <w:pPr>
              <w:spacing w:after="200" w:line="276" w:lineRule="auto"/>
              <w:rPr>
                <w:rFonts w:eastAsia="Calibri"/>
              </w:rPr>
            </w:pPr>
            <w:r w:rsidRPr="009A0395">
              <w:rPr>
                <w:rFonts w:eastAsia="Calibri"/>
              </w:rPr>
              <w:t>Savivaldybės administracija</w:t>
            </w:r>
          </w:p>
        </w:tc>
        <w:tc>
          <w:tcPr>
            <w:tcW w:w="1968" w:type="dxa"/>
            <w:shd w:val="clear" w:color="auto" w:fill="auto"/>
          </w:tcPr>
          <w:p w:rsidR="00E2562B" w:rsidRPr="009A0395" w:rsidRDefault="00E2562B" w:rsidP="00742DDE">
            <w:pPr>
              <w:spacing w:after="200" w:line="276" w:lineRule="auto"/>
              <w:rPr>
                <w:rFonts w:eastAsia="Calibri"/>
              </w:rPr>
            </w:pPr>
          </w:p>
        </w:tc>
      </w:tr>
      <w:tr w:rsidR="00E2562B" w:rsidRPr="009A0395" w:rsidTr="00742DDE">
        <w:tc>
          <w:tcPr>
            <w:tcW w:w="557" w:type="dxa"/>
            <w:shd w:val="clear" w:color="auto" w:fill="auto"/>
          </w:tcPr>
          <w:p w:rsidR="00E2562B" w:rsidRPr="009A0395" w:rsidRDefault="00E2562B" w:rsidP="00742DDE">
            <w:pPr>
              <w:spacing w:after="200" w:line="276" w:lineRule="auto"/>
              <w:jc w:val="center"/>
              <w:rPr>
                <w:rFonts w:eastAsia="Calibri"/>
              </w:rPr>
            </w:pPr>
            <w:r w:rsidRPr="009A0395">
              <w:rPr>
                <w:rFonts w:eastAsia="Calibri"/>
              </w:rPr>
              <w:t>6</w:t>
            </w:r>
            <w:r w:rsidR="00DB78B6">
              <w:rPr>
                <w:rFonts w:eastAsia="Calibri"/>
              </w:rPr>
              <w:t>.</w:t>
            </w:r>
          </w:p>
        </w:tc>
        <w:tc>
          <w:tcPr>
            <w:tcW w:w="3396" w:type="dxa"/>
            <w:shd w:val="clear" w:color="auto" w:fill="auto"/>
          </w:tcPr>
          <w:p w:rsidR="00E2562B" w:rsidRPr="009A0395" w:rsidRDefault="00E2562B" w:rsidP="00742DDE">
            <w:pPr>
              <w:spacing w:after="200" w:line="276" w:lineRule="auto"/>
              <w:rPr>
                <w:rFonts w:eastAsia="Calibri"/>
              </w:rPr>
            </w:pPr>
            <w:r w:rsidRPr="009A0395">
              <w:rPr>
                <w:rFonts w:eastAsia="Calibri"/>
              </w:rPr>
              <w:t>Vietinės reikšmės viešųjų kelių</w:t>
            </w:r>
            <w:r w:rsidR="00BF1306">
              <w:rPr>
                <w:rFonts w:eastAsia="Calibri"/>
              </w:rPr>
              <w:t>,</w:t>
            </w:r>
            <w:r w:rsidRPr="009A0395">
              <w:rPr>
                <w:rFonts w:eastAsia="Calibri"/>
              </w:rPr>
              <w:t xml:space="preserve"> kuriais vežiojami mokiniai, būklės stebėjimas</w:t>
            </w:r>
          </w:p>
        </w:tc>
        <w:tc>
          <w:tcPr>
            <w:tcW w:w="1965" w:type="dxa"/>
            <w:shd w:val="clear" w:color="auto" w:fill="auto"/>
          </w:tcPr>
          <w:p w:rsidR="00E2562B" w:rsidRPr="009A0395" w:rsidRDefault="00E2562B" w:rsidP="00742DDE">
            <w:pPr>
              <w:spacing w:after="200" w:line="276" w:lineRule="auto"/>
              <w:rPr>
                <w:rFonts w:eastAsia="Calibri"/>
              </w:rPr>
            </w:pPr>
            <w:r w:rsidRPr="009A0395">
              <w:rPr>
                <w:rFonts w:eastAsia="Calibri"/>
              </w:rPr>
              <w:t>Nuolat</w:t>
            </w:r>
          </w:p>
        </w:tc>
        <w:tc>
          <w:tcPr>
            <w:tcW w:w="1969" w:type="dxa"/>
            <w:shd w:val="clear" w:color="auto" w:fill="auto"/>
          </w:tcPr>
          <w:p w:rsidR="00E2562B" w:rsidRPr="009A0395" w:rsidRDefault="00E2562B" w:rsidP="00742DDE">
            <w:pPr>
              <w:spacing w:after="200" w:line="276" w:lineRule="auto"/>
              <w:rPr>
                <w:rFonts w:eastAsia="Calibri"/>
              </w:rPr>
            </w:pPr>
            <w:r w:rsidRPr="009A0395">
              <w:rPr>
                <w:rFonts w:eastAsia="Calibri"/>
              </w:rPr>
              <w:t>Savivaldybės administracija, seniūnijos, mokyklų vadovai</w:t>
            </w:r>
          </w:p>
        </w:tc>
        <w:tc>
          <w:tcPr>
            <w:tcW w:w="1968" w:type="dxa"/>
            <w:shd w:val="clear" w:color="auto" w:fill="auto"/>
          </w:tcPr>
          <w:p w:rsidR="00E2562B" w:rsidRPr="009A0395" w:rsidRDefault="00E2562B" w:rsidP="00742DDE">
            <w:pPr>
              <w:spacing w:after="200" w:line="276" w:lineRule="auto"/>
              <w:rPr>
                <w:rFonts w:eastAsia="Calibri"/>
              </w:rPr>
            </w:pPr>
          </w:p>
        </w:tc>
      </w:tr>
    </w:tbl>
    <w:p w:rsidR="00453700" w:rsidRDefault="00453700" w:rsidP="00B279FB">
      <w:pPr>
        <w:spacing w:after="200" w:line="276" w:lineRule="auto"/>
        <w:jc w:val="center"/>
        <w:rPr>
          <w:rFonts w:eastAsia="Calibri"/>
          <w:b/>
        </w:rPr>
      </w:pPr>
    </w:p>
    <w:p w:rsidR="00453700" w:rsidRPr="00670061" w:rsidRDefault="00C10A6A" w:rsidP="00670061">
      <w:pPr>
        <w:spacing w:after="200" w:line="276" w:lineRule="auto"/>
        <w:jc w:val="center"/>
        <w:rPr>
          <w:rFonts w:eastAsia="Calibri"/>
          <w:b/>
        </w:rPr>
      </w:pPr>
      <w:r>
        <w:rPr>
          <w:rFonts w:eastAsia="Calibri"/>
          <w:b/>
        </w:rPr>
        <w:t>–––––––––––––––––––</w:t>
      </w:r>
    </w:p>
    <w:sectPr w:rsidR="00453700" w:rsidRPr="00670061" w:rsidSect="00CF4D18">
      <w:pgSz w:w="11905" w:h="16837"/>
      <w:pgMar w:top="1134" w:right="567" w:bottom="1134" w:left="1701" w:header="0" w:footer="6"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6EE" w:rsidRDefault="006176EE">
      <w:r>
        <w:separator/>
      </w:r>
    </w:p>
  </w:endnote>
  <w:endnote w:type="continuationSeparator" w:id="0">
    <w:p w:rsidR="006176EE" w:rsidRDefault="0061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Default="00914D63">
    <w:pPr>
      <w:pStyle w:val="BodyText"/>
      <w:spacing w:line="14" w:lineRule="auto"/>
      <w:rPr>
        <w:sz w:val="20"/>
      </w:rPr>
    </w:pPr>
    <w:r>
      <w:rPr>
        <w:noProof/>
      </w:rPr>
      <mc:AlternateContent>
        <mc:Choice Requires="wps">
          <w:drawing>
            <wp:anchor distT="0" distB="0" distL="114300" distR="114300" simplePos="0" relativeHeight="251656192" behindDoc="1" locked="0" layoutInCell="1" allowOverlap="1">
              <wp:simplePos x="0" y="0"/>
              <wp:positionH relativeFrom="page">
                <wp:posOffset>7080250</wp:posOffset>
              </wp:positionH>
              <wp:positionV relativeFrom="page">
                <wp:posOffset>10227310</wp:posOffset>
              </wp:positionV>
              <wp:extent cx="147320" cy="16573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rsidR="009B4D39" w:rsidRDefault="009B4D39">
                          <w:pPr>
                            <w:pStyle w:val="BodyText"/>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57.5pt;margin-top:805.3pt;width:11.6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" filled="f" stroked="f">
              <v:textbox inset="0,0,0,0">
                <w:txbxContent>
                  <w:p w:rsidR="009B4D39" w:rsidRDefault="009B4D39">
                    <w:pPr>
                      <w:pStyle w:val="BodyText"/>
                      <w:spacing w:line="245" w:lineRule="exact"/>
                      <w:ind w:left="60"/>
                    </w:pP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simplePos x="0" y="0"/>
              <wp:positionH relativeFrom="page">
                <wp:posOffset>359410</wp:posOffset>
              </wp:positionH>
              <wp:positionV relativeFrom="page">
                <wp:posOffset>10241915</wp:posOffset>
              </wp:positionV>
              <wp:extent cx="1593215" cy="1524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wps:spPr>
                    <wps:txbx>
                      <w:txbxContent>
                        <w:p w:rsidR="009B4D39" w:rsidRDefault="009B4D39">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8.3pt;margin-top:806.45pt;width:125.45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" filled="f" stroked="f">
              <v:textbox inset="0,0,0,0">
                <w:txbxContent>
                  <w:p w:rsidR="009B4D39" w:rsidRDefault="009B4D39">
                    <w:pPr>
                      <w:spacing w:line="223" w:lineRule="exact"/>
                      <w:ind w:left="20"/>
                      <w:rPr>
                        <w:i/>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Default="00914D63">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simplePos x="0" y="0"/>
              <wp:positionH relativeFrom="page">
                <wp:posOffset>7080250</wp:posOffset>
              </wp:positionH>
              <wp:positionV relativeFrom="page">
                <wp:posOffset>10227310</wp:posOffset>
              </wp:positionV>
              <wp:extent cx="147320" cy="165735"/>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rsidR="009B4D39" w:rsidRDefault="009B4D39">
                          <w:pPr>
                            <w:pStyle w:val="BodyText"/>
                            <w:spacing w:line="245" w:lineRule="exact"/>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557.5pt;margin-top:805.3pt;width:11.6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" filled="f" stroked="f">
              <v:textbox inset="0,0,0,0">
                <w:txbxContent>
                  <w:p w:rsidR="009B4D39" w:rsidRDefault="009B4D39">
                    <w:pPr>
                      <w:pStyle w:val="BodyText"/>
                      <w:spacing w:line="245" w:lineRule="exact"/>
                      <w:ind w:left="60"/>
                    </w:pP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posOffset>359410</wp:posOffset>
              </wp:positionH>
              <wp:positionV relativeFrom="page">
                <wp:posOffset>10241915</wp:posOffset>
              </wp:positionV>
              <wp:extent cx="1593215" cy="1524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52400"/>
                      </a:xfrm>
                      <a:prstGeom prst="rect">
                        <a:avLst/>
                      </a:prstGeom>
                      <a:noFill/>
                      <a:ln>
                        <a:noFill/>
                      </a:ln>
                    </wps:spPr>
                    <wps:txbx>
                      <w:txbxContent>
                        <w:p w:rsidR="009B4D39" w:rsidRDefault="009B4D39">
                          <w:pPr>
                            <w:spacing w:line="223" w:lineRule="exact"/>
                            <w:ind w:left="20"/>
                            <w:rPr>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28.3pt;margin-top:806.45pt;width:125.4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" filled="f" stroked="f">
              <v:textbox inset="0,0,0,0">
                <w:txbxContent>
                  <w:p w:rsidR="009B4D39" w:rsidRDefault="009B4D39">
                    <w:pPr>
                      <w:spacing w:line="223" w:lineRule="exact"/>
                      <w:ind w:left="20"/>
                      <w:rPr>
                        <w:i/>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6EE" w:rsidRDefault="006176EE">
      <w:r>
        <w:separator/>
      </w:r>
    </w:p>
  </w:footnote>
  <w:footnote w:type="continuationSeparator" w:id="0">
    <w:p w:rsidR="006176EE" w:rsidRDefault="00617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Default="009B4D39">
    <w:pPr>
      <w:pStyle w:val="Header"/>
      <w:jc w:val="center"/>
    </w:pPr>
  </w:p>
  <w:p w:rsidR="009B4D39" w:rsidRDefault="009B4D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Pr="00CF4D18" w:rsidRDefault="009B4D39" w:rsidP="00CF4D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Default="009B4D3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D39" w:rsidRDefault="009B4D39" w:rsidP="00742DDE">
    <w:pPr>
      <w:pStyle w:val="Header"/>
      <w:tabs>
        <w:tab w:val="clear" w:pos="4819"/>
        <w:tab w:val="lef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35D1E"/>
    <w:multiLevelType w:val="hybridMultilevel"/>
    <w:tmpl w:val="CD189044"/>
    <w:lvl w:ilvl="0" w:tplc="3DB80AF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185B1BBE"/>
    <w:multiLevelType w:val="hybridMultilevel"/>
    <w:tmpl w:val="E05CE880"/>
    <w:lvl w:ilvl="0" w:tplc="88803904">
      <w:start w:val="7"/>
      <w:numFmt w:val="decimal"/>
      <w:lvlText w:val="%1"/>
      <w:lvlJc w:val="left"/>
      <w:pPr>
        <w:ind w:left="644" w:hanging="360"/>
      </w:pPr>
      <w:rPr>
        <w:rFonts w:hint="default"/>
        <w:i/>
        <w:sz w:val="22"/>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 w15:restartNumberingAfterBreak="0">
    <w:nsid w:val="235F1BCA"/>
    <w:multiLevelType w:val="hybridMultilevel"/>
    <w:tmpl w:val="791CAB4E"/>
    <w:lvl w:ilvl="0" w:tplc="0427000F">
      <w:start w:val="1"/>
      <w:numFmt w:val="decimal"/>
      <w:lvlText w:val="%1."/>
      <w:lvlJc w:val="left"/>
      <w:pPr>
        <w:ind w:left="1636" w:hanging="360"/>
      </w:p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 w15:restartNumberingAfterBreak="0">
    <w:nsid w:val="252D644B"/>
    <w:multiLevelType w:val="hybridMultilevel"/>
    <w:tmpl w:val="6CB4A874"/>
    <w:lvl w:ilvl="0" w:tplc="67DCD46A">
      <w:start w:val="1"/>
      <w:numFmt w:val="decimal"/>
      <w:lvlText w:val="%1."/>
      <w:lvlJc w:val="left"/>
      <w:pPr>
        <w:ind w:left="1976" w:hanging="112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76C18B6"/>
    <w:multiLevelType w:val="multilevel"/>
    <w:tmpl w:val="9272B280"/>
    <w:lvl w:ilvl="0">
      <w:start w:val="1"/>
      <w:numFmt w:val="decimal"/>
      <w:lvlText w:val="%1."/>
      <w:lvlJc w:val="left"/>
      <w:pPr>
        <w:ind w:left="1080"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D695C5A"/>
    <w:multiLevelType w:val="hybridMultilevel"/>
    <w:tmpl w:val="49746E64"/>
    <w:lvl w:ilvl="0" w:tplc="6B64396C">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6" w15:restartNumberingAfterBreak="0">
    <w:nsid w:val="352D4AF1"/>
    <w:multiLevelType w:val="hybridMultilevel"/>
    <w:tmpl w:val="790C4A9E"/>
    <w:lvl w:ilvl="0" w:tplc="C5F86A8C">
      <w:start w:val="1"/>
      <w:numFmt w:val="decimal"/>
      <w:lvlText w:val="%1."/>
      <w:lvlJc w:val="left"/>
      <w:pPr>
        <w:ind w:left="1020" w:hanging="360"/>
      </w:pPr>
      <w:rPr>
        <w:rFonts w:cs="Times New Roman" w:hint="default"/>
      </w:rPr>
    </w:lvl>
    <w:lvl w:ilvl="1" w:tplc="04090019" w:tentative="1">
      <w:start w:val="1"/>
      <w:numFmt w:val="lowerLetter"/>
      <w:lvlText w:val="%2."/>
      <w:lvlJc w:val="left"/>
      <w:pPr>
        <w:ind w:left="1740" w:hanging="360"/>
      </w:pPr>
      <w:rPr>
        <w:rFonts w:cs="Times New Roman"/>
      </w:rPr>
    </w:lvl>
    <w:lvl w:ilvl="2" w:tplc="0409001B" w:tentative="1">
      <w:start w:val="1"/>
      <w:numFmt w:val="lowerRoman"/>
      <w:lvlText w:val="%3."/>
      <w:lvlJc w:val="right"/>
      <w:pPr>
        <w:ind w:left="2460" w:hanging="180"/>
      </w:pPr>
      <w:rPr>
        <w:rFonts w:cs="Times New Roman"/>
      </w:rPr>
    </w:lvl>
    <w:lvl w:ilvl="3" w:tplc="0409000F" w:tentative="1">
      <w:start w:val="1"/>
      <w:numFmt w:val="decimal"/>
      <w:lvlText w:val="%4."/>
      <w:lvlJc w:val="left"/>
      <w:pPr>
        <w:ind w:left="3180" w:hanging="360"/>
      </w:pPr>
      <w:rPr>
        <w:rFonts w:cs="Times New Roman"/>
      </w:rPr>
    </w:lvl>
    <w:lvl w:ilvl="4" w:tplc="04090019" w:tentative="1">
      <w:start w:val="1"/>
      <w:numFmt w:val="lowerLetter"/>
      <w:lvlText w:val="%5."/>
      <w:lvlJc w:val="left"/>
      <w:pPr>
        <w:ind w:left="3900" w:hanging="360"/>
      </w:pPr>
      <w:rPr>
        <w:rFonts w:cs="Times New Roman"/>
      </w:rPr>
    </w:lvl>
    <w:lvl w:ilvl="5" w:tplc="0409001B" w:tentative="1">
      <w:start w:val="1"/>
      <w:numFmt w:val="lowerRoman"/>
      <w:lvlText w:val="%6."/>
      <w:lvlJc w:val="right"/>
      <w:pPr>
        <w:ind w:left="4620" w:hanging="180"/>
      </w:pPr>
      <w:rPr>
        <w:rFonts w:cs="Times New Roman"/>
      </w:rPr>
    </w:lvl>
    <w:lvl w:ilvl="6" w:tplc="0409000F" w:tentative="1">
      <w:start w:val="1"/>
      <w:numFmt w:val="decimal"/>
      <w:lvlText w:val="%7."/>
      <w:lvlJc w:val="left"/>
      <w:pPr>
        <w:ind w:left="5340" w:hanging="360"/>
      </w:pPr>
      <w:rPr>
        <w:rFonts w:cs="Times New Roman"/>
      </w:rPr>
    </w:lvl>
    <w:lvl w:ilvl="7" w:tplc="04090019" w:tentative="1">
      <w:start w:val="1"/>
      <w:numFmt w:val="lowerLetter"/>
      <w:lvlText w:val="%8."/>
      <w:lvlJc w:val="left"/>
      <w:pPr>
        <w:ind w:left="6060" w:hanging="360"/>
      </w:pPr>
      <w:rPr>
        <w:rFonts w:cs="Times New Roman"/>
      </w:rPr>
    </w:lvl>
    <w:lvl w:ilvl="8" w:tplc="0409001B" w:tentative="1">
      <w:start w:val="1"/>
      <w:numFmt w:val="lowerRoman"/>
      <w:lvlText w:val="%9."/>
      <w:lvlJc w:val="right"/>
      <w:pPr>
        <w:ind w:left="6780" w:hanging="180"/>
      </w:pPr>
      <w:rPr>
        <w:rFonts w:cs="Times New Roman"/>
      </w:rPr>
    </w:lvl>
  </w:abstractNum>
  <w:abstractNum w:abstractNumId="7" w15:restartNumberingAfterBreak="0">
    <w:nsid w:val="3F014F59"/>
    <w:multiLevelType w:val="hybridMultilevel"/>
    <w:tmpl w:val="9050B562"/>
    <w:lvl w:ilvl="0" w:tplc="FE3E3690">
      <w:start w:val="2016"/>
      <w:numFmt w:val="decimal"/>
      <w:lvlText w:val="%1"/>
      <w:lvlJc w:val="left"/>
      <w:pPr>
        <w:ind w:left="675" w:hanging="600"/>
      </w:pPr>
      <w:rPr>
        <w:rFonts w:hint="default"/>
      </w:rPr>
    </w:lvl>
    <w:lvl w:ilvl="1" w:tplc="04270019" w:tentative="1">
      <w:start w:val="1"/>
      <w:numFmt w:val="lowerLetter"/>
      <w:lvlText w:val="%2."/>
      <w:lvlJc w:val="left"/>
      <w:pPr>
        <w:ind w:left="1155" w:hanging="360"/>
      </w:pPr>
    </w:lvl>
    <w:lvl w:ilvl="2" w:tplc="0427001B" w:tentative="1">
      <w:start w:val="1"/>
      <w:numFmt w:val="lowerRoman"/>
      <w:lvlText w:val="%3."/>
      <w:lvlJc w:val="right"/>
      <w:pPr>
        <w:ind w:left="1875" w:hanging="180"/>
      </w:pPr>
    </w:lvl>
    <w:lvl w:ilvl="3" w:tplc="0427000F" w:tentative="1">
      <w:start w:val="1"/>
      <w:numFmt w:val="decimal"/>
      <w:lvlText w:val="%4."/>
      <w:lvlJc w:val="left"/>
      <w:pPr>
        <w:ind w:left="2595" w:hanging="360"/>
      </w:pPr>
    </w:lvl>
    <w:lvl w:ilvl="4" w:tplc="04270019" w:tentative="1">
      <w:start w:val="1"/>
      <w:numFmt w:val="lowerLetter"/>
      <w:lvlText w:val="%5."/>
      <w:lvlJc w:val="left"/>
      <w:pPr>
        <w:ind w:left="3315" w:hanging="360"/>
      </w:pPr>
    </w:lvl>
    <w:lvl w:ilvl="5" w:tplc="0427001B" w:tentative="1">
      <w:start w:val="1"/>
      <w:numFmt w:val="lowerRoman"/>
      <w:lvlText w:val="%6."/>
      <w:lvlJc w:val="right"/>
      <w:pPr>
        <w:ind w:left="4035" w:hanging="180"/>
      </w:pPr>
    </w:lvl>
    <w:lvl w:ilvl="6" w:tplc="0427000F" w:tentative="1">
      <w:start w:val="1"/>
      <w:numFmt w:val="decimal"/>
      <w:lvlText w:val="%7."/>
      <w:lvlJc w:val="left"/>
      <w:pPr>
        <w:ind w:left="4755" w:hanging="360"/>
      </w:pPr>
    </w:lvl>
    <w:lvl w:ilvl="7" w:tplc="04270019" w:tentative="1">
      <w:start w:val="1"/>
      <w:numFmt w:val="lowerLetter"/>
      <w:lvlText w:val="%8."/>
      <w:lvlJc w:val="left"/>
      <w:pPr>
        <w:ind w:left="5475" w:hanging="360"/>
      </w:pPr>
    </w:lvl>
    <w:lvl w:ilvl="8" w:tplc="0427001B" w:tentative="1">
      <w:start w:val="1"/>
      <w:numFmt w:val="lowerRoman"/>
      <w:lvlText w:val="%9."/>
      <w:lvlJc w:val="right"/>
      <w:pPr>
        <w:ind w:left="6195" w:hanging="180"/>
      </w:pPr>
    </w:lvl>
  </w:abstractNum>
  <w:abstractNum w:abstractNumId="8" w15:restartNumberingAfterBreak="0">
    <w:nsid w:val="4B861825"/>
    <w:multiLevelType w:val="hybridMultilevel"/>
    <w:tmpl w:val="87647578"/>
    <w:lvl w:ilvl="0" w:tplc="58A4EB10">
      <w:start w:val="11"/>
      <w:numFmt w:val="decimal"/>
      <w:lvlText w:val="%1"/>
      <w:lvlJc w:val="left"/>
      <w:pPr>
        <w:ind w:left="874" w:hanging="360"/>
      </w:pPr>
      <w:rPr>
        <w:rFonts w:hint="default"/>
      </w:rPr>
    </w:lvl>
    <w:lvl w:ilvl="1" w:tplc="04270019" w:tentative="1">
      <w:start w:val="1"/>
      <w:numFmt w:val="lowerLetter"/>
      <w:lvlText w:val="%2."/>
      <w:lvlJc w:val="left"/>
      <w:pPr>
        <w:ind w:left="1594" w:hanging="360"/>
      </w:pPr>
    </w:lvl>
    <w:lvl w:ilvl="2" w:tplc="0427001B" w:tentative="1">
      <w:start w:val="1"/>
      <w:numFmt w:val="lowerRoman"/>
      <w:lvlText w:val="%3."/>
      <w:lvlJc w:val="right"/>
      <w:pPr>
        <w:ind w:left="2314" w:hanging="180"/>
      </w:pPr>
    </w:lvl>
    <w:lvl w:ilvl="3" w:tplc="0427000F" w:tentative="1">
      <w:start w:val="1"/>
      <w:numFmt w:val="decimal"/>
      <w:lvlText w:val="%4."/>
      <w:lvlJc w:val="left"/>
      <w:pPr>
        <w:ind w:left="3034" w:hanging="360"/>
      </w:pPr>
    </w:lvl>
    <w:lvl w:ilvl="4" w:tplc="04270019" w:tentative="1">
      <w:start w:val="1"/>
      <w:numFmt w:val="lowerLetter"/>
      <w:lvlText w:val="%5."/>
      <w:lvlJc w:val="left"/>
      <w:pPr>
        <w:ind w:left="3754" w:hanging="360"/>
      </w:pPr>
    </w:lvl>
    <w:lvl w:ilvl="5" w:tplc="0427001B" w:tentative="1">
      <w:start w:val="1"/>
      <w:numFmt w:val="lowerRoman"/>
      <w:lvlText w:val="%6."/>
      <w:lvlJc w:val="right"/>
      <w:pPr>
        <w:ind w:left="4474" w:hanging="180"/>
      </w:pPr>
    </w:lvl>
    <w:lvl w:ilvl="6" w:tplc="0427000F" w:tentative="1">
      <w:start w:val="1"/>
      <w:numFmt w:val="decimal"/>
      <w:lvlText w:val="%7."/>
      <w:lvlJc w:val="left"/>
      <w:pPr>
        <w:ind w:left="5194" w:hanging="360"/>
      </w:pPr>
    </w:lvl>
    <w:lvl w:ilvl="7" w:tplc="04270019" w:tentative="1">
      <w:start w:val="1"/>
      <w:numFmt w:val="lowerLetter"/>
      <w:lvlText w:val="%8."/>
      <w:lvlJc w:val="left"/>
      <w:pPr>
        <w:ind w:left="5914" w:hanging="360"/>
      </w:pPr>
    </w:lvl>
    <w:lvl w:ilvl="8" w:tplc="0427001B" w:tentative="1">
      <w:start w:val="1"/>
      <w:numFmt w:val="lowerRoman"/>
      <w:lvlText w:val="%9."/>
      <w:lvlJc w:val="right"/>
      <w:pPr>
        <w:ind w:left="6634" w:hanging="180"/>
      </w:pPr>
    </w:lvl>
  </w:abstractNum>
  <w:abstractNum w:abstractNumId="9" w15:restartNumberingAfterBreak="0">
    <w:nsid w:val="5C161060"/>
    <w:multiLevelType w:val="hybridMultilevel"/>
    <w:tmpl w:val="3C2E1698"/>
    <w:lvl w:ilvl="0" w:tplc="A16E6D4A">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0" w15:restartNumberingAfterBreak="0">
    <w:nsid w:val="5E3B3E0A"/>
    <w:multiLevelType w:val="hybridMultilevel"/>
    <w:tmpl w:val="A31C0E22"/>
    <w:lvl w:ilvl="0" w:tplc="0427000F">
      <w:start w:val="1"/>
      <w:numFmt w:val="decimal"/>
      <w:lvlText w:val="%1."/>
      <w:lvlJc w:val="left"/>
      <w:pPr>
        <w:ind w:left="1420" w:hanging="360"/>
      </w:pPr>
    </w:lvl>
    <w:lvl w:ilvl="1" w:tplc="04270019" w:tentative="1">
      <w:start w:val="1"/>
      <w:numFmt w:val="lowerLetter"/>
      <w:lvlText w:val="%2."/>
      <w:lvlJc w:val="left"/>
      <w:pPr>
        <w:ind w:left="2140" w:hanging="360"/>
      </w:pPr>
    </w:lvl>
    <w:lvl w:ilvl="2" w:tplc="0427001B" w:tentative="1">
      <w:start w:val="1"/>
      <w:numFmt w:val="lowerRoman"/>
      <w:lvlText w:val="%3."/>
      <w:lvlJc w:val="right"/>
      <w:pPr>
        <w:ind w:left="2860" w:hanging="180"/>
      </w:pPr>
    </w:lvl>
    <w:lvl w:ilvl="3" w:tplc="0427000F" w:tentative="1">
      <w:start w:val="1"/>
      <w:numFmt w:val="decimal"/>
      <w:lvlText w:val="%4."/>
      <w:lvlJc w:val="left"/>
      <w:pPr>
        <w:ind w:left="3580" w:hanging="360"/>
      </w:pPr>
    </w:lvl>
    <w:lvl w:ilvl="4" w:tplc="04270019" w:tentative="1">
      <w:start w:val="1"/>
      <w:numFmt w:val="lowerLetter"/>
      <w:lvlText w:val="%5."/>
      <w:lvlJc w:val="left"/>
      <w:pPr>
        <w:ind w:left="4300" w:hanging="360"/>
      </w:pPr>
    </w:lvl>
    <w:lvl w:ilvl="5" w:tplc="0427001B" w:tentative="1">
      <w:start w:val="1"/>
      <w:numFmt w:val="lowerRoman"/>
      <w:lvlText w:val="%6."/>
      <w:lvlJc w:val="right"/>
      <w:pPr>
        <w:ind w:left="5020" w:hanging="180"/>
      </w:pPr>
    </w:lvl>
    <w:lvl w:ilvl="6" w:tplc="0427000F" w:tentative="1">
      <w:start w:val="1"/>
      <w:numFmt w:val="decimal"/>
      <w:lvlText w:val="%7."/>
      <w:lvlJc w:val="left"/>
      <w:pPr>
        <w:ind w:left="5740" w:hanging="360"/>
      </w:pPr>
    </w:lvl>
    <w:lvl w:ilvl="7" w:tplc="04270019" w:tentative="1">
      <w:start w:val="1"/>
      <w:numFmt w:val="lowerLetter"/>
      <w:lvlText w:val="%8."/>
      <w:lvlJc w:val="left"/>
      <w:pPr>
        <w:ind w:left="6460" w:hanging="360"/>
      </w:pPr>
    </w:lvl>
    <w:lvl w:ilvl="8" w:tplc="0427001B" w:tentative="1">
      <w:start w:val="1"/>
      <w:numFmt w:val="lowerRoman"/>
      <w:lvlText w:val="%9."/>
      <w:lvlJc w:val="right"/>
      <w:pPr>
        <w:ind w:left="7180" w:hanging="180"/>
      </w:pPr>
    </w:lvl>
  </w:abstractNum>
  <w:abstractNum w:abstractNumId="11" w15:restartNumberingAfterBreak="0">
    <w:nsid w:val="681C5677"/>
    <w:multiLevelType w:val="hybridMultilevel"/>
    <w:tmpl w:val="C88E6614"/>
    <w:lvl w:ilvl="0" w:tplc="FD322E7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3" w15:restartNumberingAfterBreak="0">
    <w:nsid w:val="6E822D97"/>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4" w15:restartNumberingAfterBreak="0">
    <w:nsid w:val="731F4C49"/>
    <w:multiLevelType w:val="hybridMultilevel"/>
    <w:tmpl w:val="2F843C4E"/>
    <w:lvl w:ilvl="0" w:tplc="A560E83E">
      <w:start w:val="1"/>
      <w:numFmt w:val="upperRoman"/>
      <w:lvlText w:val="%1."/>
      <w:lvlJc w:val="left"/>
      <w:pPr>
        <w:ind w:left="3600" w:hanging="720"/>
      </w:pPr>
      <w:rPr>
        <w:rFonts w:hint="default"/>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tentative="1">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abstractNum w:abstractNumId="15" w15:restartNumberingAfterBreak="0">
    <w:nsid w:val="7A6D7B3D"/>
    <w:multiLevelType w:val="hybridMultilevel"/>
    <w:tmpl w:val="5E346FD4"/>
    <w:lvl w:ilvl="0" w:tplc="9A181CD4">
      <w:start w:val="1"/>
      <w:numFmt w:val="decimal"/>
      <w:lvlText w:val="%1"/>
      <w:lvlJc w:val="left"/>
      <w:pPr>
        <w:ind w:left="154" w:hanging="163"/>
      </w:pPr>
      <w:rPr>
        <w:rFonts w:ascii="Calibri" w:eastAsia="Calibri" w:hAnsi="Calibri" w:cs="Calibri" w:hint="default"/>
        <w:b/>
        <w:bCs/>
        <w:i/>
        <w:iCs/>
        <w:w w:val="100"/>
        <w:sz w:val="22"/>
        <w:szCs w:val="22"/>
        <w:lang w:val="lt-LT" w:eastAsia="en-US" w:bidi="ar-SA"/>
      </w:rPr>
    </w:lvl>
    <w:lvl w:ilvl="1" w:tplc="5630F2CA">
      <w:numFmt w:val="bullet"/>
      <w:lvlText w:val="•"/>
      <w:lvlJc w:val="left"/>
      <w:pPr>
        <w:ind w:left="1232" w:hanging="163"/>
      </w:pPr>
      <w:rPr>
        <w:rFonts w:hint="default"/>
        <w:lang w:val="lt-LT" w:eastAsia="en-US" w:bidi="ar-SA"/>
      </w:rPr>
    </w:lvl>
    <w:lvl w:ilvl="2" w:tplc="F592634E">
      <w:numFmt w:val="bullet"/>
      <w:lvlText w:val="•"/>
      <w:lvlJc w:val="left"/>
      <w:pPr>
        <w:ind w:left="2305" w:hanging="163"/>
      </w:pPr>
      <w:rPr>
        <w:rFonts w:hint="default"/>
        <w:lang w:val="lt-LT" w:eastAsia="en-US" w:bidi="ar-SA"/>
      </w:rPr>
    </w:lvl>
    <w:lvl w:ilvl="3" w:tplc="3E82678C">
      <w:numFmt w:val="bullet"/>
      <w:lvlText w:val="•"/>
      <w:lvlJc w:val="left"/>
      <w:pPr>
        <w:ind w:left="3377" w:hanging="163"/>
      </w:pPr>
      <w:rPr>
        <w:rFonts w:hint="default"/>
        <w:lang w:val="lt-LT" w:eastAsia="en-US" w:bidi="ar-SA"/>
      </w:rPr>
    </w:lvl>
    <w:lvl w:ilvl="4" w:tplc="C51AF6E6">
      <w:numFmt w:val="bullet"/>
      <w:lvlText w:val="•"/>
      <w:lvlJc w:val="left"/>
      <w:pPr>
        <w:ind w:left="4450" w:hanging="163"/>
      </w:pPr>
      <w:rPr>
        <w:rFonts w:hint="default"/>
        <w:lang w:val="lt-LT" w:eastAsia="en-US" w:bidi="ar-SA"/>
      </w:rPr>
    </w:lvl>
    <w:lvl w:ilvl="5" w:tplc="5FF4AD04">
      <w:numFmt w:val="bullet"/>
      <w:lvlText w:val="•"/>
      <w:lvlJc w:val="left"/>
      <w:pPr>
        <w:ind w:left="5523" w:hanging="163"/>
      </w:pPr>
      <w:rPr>
        <w:rFonts w:hint="default"/>
        <w:lang w:val="lt-LT" w:eastAsia="en-US" w:bidi="ar-SA"/>
      </w:rPr>
    </w:lvl>
    <w:lvl w:ilvl="6" w:tplc="ECDC51E0">
      <w:numFmt w:val="bullet"/>
      <w:lvlText w:val="•"/>
      <w:lvlJc w:val="left"/>
      <w:pPr>
        <w:ind w:left="6595" w:hanging="163"/>
      </w:pPr>
      <w:rPr>
        <w:rFonts w:hint="default"/>
        <w:lang w:val="lt-LT" w:eastAsia="en-US" w:bidi="ar-SA"/>
      </w:rPr>
    </w:lvl>
    <w:lvl w:ilvl="7" w:tplc="8312EE0E">
      <w:numFmt w:val="bullet"/>
      <w:lvlText w:val="•"/>
      <w:lvlJc w:val="left"/>
      <w:pPr>
        <w:ind w:left="7668" w:hanging="163"/>
      </w:pPr>
      <w:rPr>
        <w:rFonts w:hint="default"/>
        <w:lang w:val="lt-LT" w:eastAsia="en-US" w:bidi="ar-SA"/>
      </w:rPr>
    </w:lvl>
    <w:lvl w:ilvl="8" w:tplc="2DFCA9FC">
      <w:numFmt w:val="bullet"/>
      <w:lvlText w:val="•"/>
      <w:lvlJc w:val="left"/>
      <w:pPr>
        <w:ind w:left="8741" w:hanging="163"/>
      </w:pPr>
      <w:rPr>
        <w:rFonts w:hint="default"/>
        <w:lang w:val="lt-LT" w:eastAsia="en-US" w:bidi="ar-SA"/>
      </w:rPr>
    </w:lvl>
  </w:abstractNum>
  <w:abstractNum w:abstractNumId="16" w15:restartNumberingAfterBreak="0">
    <w:nsid w:val="7AC072F1"/>
    <w:multiLevelType w:val="hybridMultilevel"/>
    <w:tmpl w:val="F078E4F6"/>
    <w:lvl w:ilvl="0" w:tplc="ED902AF8">
      <w:start w:val="11"/>
      <w:numFmt w:val="decimal"/>
      <w:lvlText w:val="%1"/>
      <w:lvlJc w:val="left"/>
      <w:pPr>
        <w:ind w:left="514" w:hanging="360"/>
      </w:pPr>
      <w:rPr>
        <w:rFonts w:hint="default"/>
        <w:b/>
        <w:i/>
        <w:sz w:val="22"/>
      </w:rPr>
    </w:lvl>
    <w:lvl w:ilvl="1" w:tplc="04270019" w:tentative="1">
      <w:start w:val="1"/>
      <w:numFmt w:val="lowerLetter"/>
      <w:lvlText w:val="%2."/>
      <w:lvlJc w:val="left"/>
      <w:pPr>
        <w:ind w:left="1234" w:hanging="360"/>
      </w:pPr>
    </w:lvl>
    <w:lvl w:ilvl="2" w:tplc="0427001B" w:tentative="1">
      <w:start w:val="1"/>
      <w:numFmt w:val="lowerRoman"/>
      <w:lvlText w:val="%3."/>
      <w:lvlJc w:val="right"/>
      <w:pPr>
        <w:ind w:left="1954" w:hanging="180"/>
      </w:pPr>
    </w:lvl>
    <w:lvl w:ilvl="3" w:tplc="0427000F" w:tentative="1">
      <w:start w:val="1"/>
      <w:numFmt w:val="decimal"/>
      <w:lvlText w:val="%4."/>
      <w:lvlJc w:val="left"/>
      <w:pPr>
        <w:ind w:left="2674" w:hanging="360"/>
      </w:pPr>
    </w:lvl>
    <w:lvl w:ilvl="4" w:tplc="04270019" w:tentative="1">
      <w:start w:val="1"/>
      <w:numFmt w:val="lowerLetter"/>
      <w:lvlText w:val="%5."/>
      <w:lvlJc w:val="left"/>
      <w:pPr>
        <w:ind w:left="3394" w:hanging="360"/>
      </w:pPr>
    </w:lvl>
    <w:lvl w:ilvl="5" w:tplc="0427001B" w:tentative="1">
      <w:start w:val="1"/>
      <w:numFmt w:val="lowerRoman"/>
      <w:lvlText w:val="%6."/>
      <w:lvlJc w:val="right"/>
      <w:pPr>
        <w:ind w:left="4114" w:hanging="180"/>
      </w:pPr>
    </w:lvl>
    <w:lvl w:ilvl="6" w:tplc="0427000F" w:tentative="1">
      <w:start w:val="1"/>
      <w:numFmt w:val="decimal"/>
      <w:lvlText w:val="%7."/>
      <w:lvlJc w:val="left"/>
      <w:pPr>
        <w:ind w:left="4834" w:hanging="360"/>
      </w:pPr>
    </w:lvl>
    <w:lvl w:ilvl="7" w:tplc="04270019" w:tentative="1">
      <w:start w:val="1"/>
      <w:numFmt w:val="lowerLetter"/>
      <w:lvlText w:val="%8."/>
      <w:lvlJc w:val="left"/>
      <w:pPr>
        <w:ind w:left="5554" w:hanging="360"/>
      </w:pPr>
    </w:lvl>
    <w:lvl w:ilvl="8" w:tplc="0427001B" w:tentative="1">
      <w:start w:val="1"/>
      <w:numFmt w:val="lowerRoman"/>
      <w:lvlText w:val="%9."/>
      <w:lvlJc w:val="right"/>
      <w:pPr>
        <w:ind w:left="6274" w:hanging="180"/>
      </w:pPr>
    </w:lvl>
  </w:abstractNum>
  <w:abstractNum w:abstractNumId="17" w15:restartNumberingAfterBreak="0">
    <w:nsid w:val="7AE73441"/>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abstractNum w:abstractNumId="18" w15:restartNumberingAfterBreak="0">
    <w:nsid w:val="7D40622A"/>
    <w:multiLevelType w:val="hybridMultilevel"/>
    <w:tmpl w:val="647C5914"/>
    <w:lvl w:ilvl="0" w:tplc="F0C20C94">
      <w:start w:val="1"/>
      <w:numFmt w:val="decimal"/>
      <w:lvlText w:val="%1"/>
      <w:lvlJc w:val="left"/>
      <w:pPr>
        <w:ind w:left="163" w:hanging="163"/>
      </w:pPr>
      <w:rPr>
        <w:rFonts w:ascii="Calibri" w:eastAsia="Calibri" w:hAnsi="Calibri" w:cs="Calibri" w:hint="default"/>
        <w:b/>
        <w:bCs/>
        <w:i/>
        <w:iCs/>
        <w:w w:val="100"/>
        <w:sz w:val="22"/>
        <w:szCs w:val="22"/>
        <w:lang w:val="lt-LT" w:eastAsia="en-US" w:bidi="ar-SA"/>
      </w:rPr>
    </w:lvl>
    <w:lvl w:ilvl="1" w:tplc="DDB2906C">
      <w:numFmt w:val="bullet"/>
      <w:lvlText w:val="•"/>
      <w:lvlJc w:val="left"/>
      <w:pPr>
        <w:ind w:left="1241" w:hanging="163"/>
      </w:pPr>
      <w:rPr>
        <w:rFonts w:hint="default"/>
        <w:lang w:val="lt-LT" w:eastAsia="en-US" w:bidi="ar-SA"/>
      </w:rPr>
    </w:lvl>
    <w:lvl w:ilvl="2" w:tplc="01EE53F2">
      <w:numFmt w:val="bullet"/>
      <w:lvlText w:val="•"/>
      <w:lvlJc w:val="left"/>
      <w:pPr>
        <w:ind w:left="2314" w:hanging="163"/>
      </w:pPr>
      <w:rPr>
        <w:rFonts w:hint="default"/>
        <w:lang w:val="lt-LT" w:eastAsia="en-US" w:bidi="ar-SA"/>
      </w:rPr>
    </w:lvl>
    <w:lvl w:ilvl="3" w:tplc="C3A078F8">
      <w:numFmt w:val="bullet"/>
      <w:lvlText w:val="•"/>
      <w:lvlJc w:val="left"/>
      <w:pPr>
        <w:ind w:left="3386" w:hanging="163"/>
      </w:pPr>
      <w:rPr>
        <w:rFonts w:hint="default"/>
        <w:lang w:val="lt-LT" w:eastAsia="en-US" w:bidi="ar-SA"/>
      </w:rPr>
    </w:lvl>
    <w:lvl w:ilvl="4" w:tplc="2D1E2862">
      <w:numFmt w:val="bullet"/>
      <w:lvlText w:val="•"/>
      <w:lvlJc w:val="left"/>
      <w:pPr>
        <w:ind w:left="4459" w:hanging="163"/>
      </w:pPr>
      <w:rPr>
        <w:rFonts w:hint="default"/>
        <w:lang w:val="lt-LT" w:eastAsia="en-US" w:bidi="ar-SA"/>
      </w:rPr>
    </w:lvl>
    <w:lvl w:ilvl="5" w:tplc="810ACBA0">
      <w:numFmt w:val="bullet"/>
      <w:lvlText w:val="•"/>
      <w:lvlJc w:val="left"/>
      <w:pPr>
        <w:ind w:left="5532" w:hanging="163"/>
      </w:pPr>
      <w:rPr>
        <w:rFonts w:hint="default"/>
        <w:lang w:val="lt-LT" w:eastAsia="en-US" w:bidi="ar-SA"/>
      </w:rPr>
    </w:lvl>
    <w:lvl w:ilvl="6" w:tplc="584CBC00">
      <w:numFmt w:val="bullet"/>
      <w:lvlText w:val="•"/>
      <w:lvlJc w:val="left"/>
      <w:pPr>
        <w:ind w:left="6604" w:hanging="163"/>
      </w:pPr>
      <w:rPr>
        <w:rFonts w:hint="default"/>
        <w:lang w:val="lt-LT" w:eastAsia="en-US" w:bidi="ar-SA"/>
      </w:rPr>
    </w:lvl>
    <w:lvl w:ilvl="7" w:tplc="EB9E9CC2">
      <w:numFmt w:val="bullet"/>
      <w:lvlText w:val="•"/>
      <w:lvlJc w:val="left"/>
      <w:pPr>
        <w:ind w:left="7677" w:hanging="163"/>
      </w:pPr>
      <w:rPr>
        <w:rFonts w:hint="default"/>
        <w:lang w:val="lt-LT" w:eastAsia="en-US" w:bidi="ar-SA"/>
      </w:rPr>
    </w:lvl>
    <w:lvl w:ilvl="8" w:tplc="27926BBA">
      <w:numFmt w:val="bullet"/>
      <w:lvlText w:val="•"/>
      <w:lvlJc w:val="left"/>
      <w:pPr>
        <w:ind w:left="8750" w:hanging="163"/>
      </w:pPr>
      <w:rPr>
        <w:rFonts w:hint="default"/>
        <w:lang w:val="lt-LT" w:eastAsia="en-US" w:bidi="ar-SA"/>
      </w:rPr>
    </w:lvl>
  </w:abstractNum>
  <w:num w:numId="1">
    <w:abstractNumId w:val="4"/>
  </w:num>
  <w:num w:numId="2">
    <w:abstractNumId w:val="6"/>
  </w:num>
  <w:num w:numId="3">
    <w:abstractNumId w:val="9"/>
  </w:num>
  <w:num w:numId="4">
    <w:abstractNumId w:val="10"/>
  </w:num>
  <w:num w:numId="5">
    <w:abstractNumId w:val="3"/>
  </w:num>
  <w:num w:numId="6">
    <w:abstractNumId w:val="7"/>
  </w:num>
  <w:num w:numId="7">
    <w:abstractNumId w:val="14"/>
  </w:num>
  <w:num w:numId="8">
    <w:abstractNumId w:val="5"/>
  </w:num>
  <w:num w:numId="9">
    <w:abstractNumId w:val="11"/>
  </w:num>
  <w:num w:numId="10">
    <w:abstractNumId w:val="12"/>
  </w:num>
  <w:num w:numId="11">
    <w:abstractNumId w:val="0"/>
  </w:num>
  <w:num w:numId="12">
    <w:abstractNumId w:val="2"/>
  </w:num>
  <w:num w:numId="13">
    <w:abstractNumId w:val="13"/>
  </w:num>
  <w:num w:numId="14">
    <w:abstractNumId w:val="18"/>
  </w:num>
  <w:num w:numId="15">
    <w:abstractNumId w:val="15"/>
  </w:num>
  <w:num w:numId="16">
    <w:abstractNumId w:val="17"/>
  </w:num>
  <w:num w:numId="17">
    <w:abstractNumId w:val="16"/>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efaultTabStop w:val="1296"/>
  <w:hyphenationZone w:val="396"/>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27D"/>
    <w:rsid w:val="00003C57"/>
    <w:rsid w:val="00010395"/>
    <w:rsid w:val="0001054C"/>
    <w:rsid w:val="0001071B"/>
    <w:rsid w:val="000125C7"/>
    <w:rsid w:val="00015C44"/>
    <w:rsid w:val="000218FA"/>
    <w:rsid w:val="00021C73"/>
    <w:rsid w:val="00023BCD"/>
    <w:rsid w:val="00025905"/>
    <w:rsid w:val="0004516C"/>
    <w:rsid w:val="00056FDA"/>
    <w:rsid w:val="0006324A"/>
    <w:rsid w:val="00065735"/>
    <w:rsid w:val="00066AF8"/>
    <w:rsid w:val="000814CE"/>
    <w:rsid w:val="00082E6A"/>
    <w:rsid w:val="00083FDA"/>
    <w:rsid w:val="00085A36"/>
    <w:rsid w:val="00090547"/>
    <w:rsid w:val="0009407F"/>
    <w:rsid w:val="0009662B"/>
    <w:rsid w:val="000A4E90"/>
    <w:rsid w:val="000A7274"/>
    <w:rsid w:val="000A7DFD"/>
    <w:rsid w:val="000B0BA9"/>
    <w:rsid w:val="000B0CE7"/>
    <w:rsid w:val="000C3E30"/>
    <w:rsid w:val="000C3EDE"/>
    <w:rsid w:val="000C43CB"/>
    <w:rsid w:val="000C4B9B"/>
    <w:rsid w:val="000C6BFD"/>
    <w:rsid w:val="000E4968"/>
    <w:rsid w:val="000E53F1"/>
    <w:rsid w:val="000E798E"/>
    <w:rsid w:val="000F790F"/>
    <w:rsid w:val="00106451"/>
    <w:rsid w:val="00111305"/>
    <w:rsid w:val="0011430C"/>
    <w:rsid w:val="001173DF"/>
    <w:rsid w:val="00130343"/>
    <w:rsid w:val="0013122F"/>
    <w:rsid w:val="00136AB8"/>
    <w:rsid w:val="001417B9"/>
    <w:rsid w:val="001754FB"/>
    <w:rsid w:val="001863E7"/>
    <w:rsid w:val="00187949"/>
    <w:rsid w:val="001A60DD"/>
    <w:rsid w:val="001D1AD4"/>
    <w:rsid w:val="001E4264"/>
    <w:rsid w:val="001F67DE"/>
    <w:rsid w:val="001F7372"/>
    <w:rsid w:val="00203C2C"/>
    <w:rsid w:val="002057A9"/>
    <w:rsid w:val="00206A19"/>
    <w:rsid w:val="00210288"/>
    <w:rsid w:val="00212DB7"/>
    <w:rsid w:val="00215615"/>
    <w:rsid w:val="0021742C"/>
    <w:rsid w:val="00222559"/>
    <w:rsid w:val="00230C6B"/>
    <w:rsid w:val="00234267"/>
    <w:rsid w:val="00240286"/>
    <w:rsid w:val="0024684A"/>
    <w:rsid w:val="00247A0E"/>
    <w:rsid w:val="00251C1E"/>
    <w:rsid w:val="00254080"/>
    <w:rsid w:val="00254299"/>
    <w:rsid w:val="00263181"/>
    <w:rsid w:val="00265FA6"/>
    <w:rsid w:val="00274786"/>
    <w:rsid w:val="00281C48"/>
    <w:rsid w:val="00283DB2"/>
    <w:rsid w:val="00294804"/>
    <w:rsid w:val="002A1879"/>
    <w:rsid w:val="002A244B"/>
    <w:rsid w:val="002A2C19"/>
    <w:rsid w:val="002A77DC"/>
    <w:rsid w:val="002A7F8D"/>
    <w:rsid w:val="002B26F0"/>
    <w:rsid w:val="002C286A"/>
    <w:rsid w:val="002D0453"/>
    <w:rsid w:val="002E555F"/>
    <w:rsid w:val="002E6407"/>
    <w:rsid w:val="002E69BC"/>
    <w:rsid w:val="002F4CE2"/>
    <w:rsid w:val="00302321"/>
    <w:rsid w:val="0031039B"/>
    <w:rsid w:val="00316A1E"/>
    <w:rsid w:val="0031726E"/>
    <w:rsid w:val="00326920"/>
    <w:rsid w:val="00330154"/>
    <w:rsid w:val="00336403"/>
    <w:rsid w:val="0033788F"/>
    <w:rsid w:val="003430CD"/>
    <w:rsid w:val="003541D7"/>
    <w:rsid w:val="00355F0D"/>
    <w:rsid w:val="00356447"/>
    <w:rsid w:val="003573D5"/>
    <w:rsid w:val="00360088"/>
    <w:rsid w:val="003624DB"/>
    <w:rsid w:val="003722F3"/>
    <w:rsid w:val="00385068"/>
    <w:rsid w:val="0039164E"/>
    <w:rsid w:val="003958B5"/>
    <w:rsid w:val="003A0267"/>
    <w:rsid w:val="003A107E"/>
    <w:rsid w:val="003B5A2C"/>
    <w:rsid w:val="003D12FE"/>
    <w:rsid w:val="003D32FC"/>
    <w:rsid w:val="003E2780"/>
    <w:rsid w:val="003E4019"/>
    <w:rsid w:val="003F287D"/>
    <w:rsid w:val="003F339B"/>
    <w:rsid w:val="00416C80"/>
    <w:rsid w:val="00423A4E"/>
    <w:rsid w:val="004251EC"/>
    <w:rsid w:val="004262B4"/>
    <w:rsid w:val="00427A46"/>
    <w:rsid w:val="00436540"/>
    <w:rsid w:val="00437431"/>
    <w:rsid w:val="00440CA9"/>
    <w:rsid w:val="00443CEF"/>
    <w:rsid w:val="00444A21"/>
    <w:rsid w:val="00453700"/>
    <w:rsid w:val="00456988"/>
    <w:rsid w:val="00466595"/>
    <w:rsid w:val="0046690D"/>
    <w:rsid w:val="00470F64"/>
    <w:rsid w:val="0048482A"/>
    <w:rsid w:val="00495994"/>
    <w:rsid w:val="004A472E"/>
    <w:rsid w:val="004A59CC"/>
    <w:rsid w:val="004B03A6"/>
    <w:rsid w:val="004B3D57"/>
    <w:rsid w:val="004D7300"/>
    <w:rsid w:val="004E443B"/>
    <w:rsid w:val="004E5A19"/>
    <w:rsid w:val="004F14D5"/>
    <w:rsid w:val="004F2A59"/>
    <w:rsid w:val="004F3604"/>
    <w:rsid w:val="0050580D"/>
    <w:rsid w:val="0051026C"/>
    <w:rsid w:val="00510A51"/>
    <w:rsid w:val="00516923"/>
    <w:rsid w:val="0051708F"/>
    <w:rsid w:val="00525C42"/>
    <w:rsid w:val="00525E08"/>
    <w:rsid w:val="005331B9"/>
    <w:rsid w:val="00536552"/>
    <w:rsid w:val="005371DD"/>
    <w:rsid w:val="00540268"/>
    <w:rsid w:val="00543AD3"/>
    <w:rsid w:val="00544F5C"/>
    <w:rsid w:val="00546CA5"/>
    <w:rsid w:val="0055425B"/>
    <w:rsid w:val="00554371"/>
    <w:rsid w:val="00560BDB"/>
    <w:rsid w:val="0056627D"/>
    <w:rsid w:val="00571FEB"/>
    <w:rsid w:val="0057318A"/>
    <w:rsid w:val="0058770C"/>
    <w:rsid w:val="0059162B"/>
    <w:rsid w:val="00591866"/>
    <w:rsid w:val="00594D30"/>
    <w:rsid w:val="005B39A8"/>
    <w:rsid w:val="005B41AA"/>
    <w:rsid w:val="005B54FC"/>
    <w:rsid w:val="005B6A57"/>
    <w:rsid w:val="005B6E56"/>
    <w:rsid w:val="005B70B0"/>
    <w:rsid w:val="005C3DB0"/>
    <w:rsid w:val="005C769B"/>
    <w:rsid w:val="005C7801"/>
    <w:rsid w:val="005D07B5"/>
    <w:rsid w:val="005D0975"/>
    <w:rsid w:val="005D6A59"/>
    <w:rsid w:val="005E247C"/>
    <w:rsid w:val="005E2BDD"/>
    <w:rsid w:val="005E6665"/>
    <w:rsid w:val="005F3A1B"/>
    <w:rsid w:val="005F6C7E"/>
    <w:rsid w:val="0060464C"/>
    <w:rsid w:val="00615734"/>
    <w:rsid w:val="006176EE"/>
    <w:rsid w:val="00623401"/>
    <w:rsid w:val="006525F5"/>
    <w:rsid w:val="00654B9A"/>
    <w:rsid w:val="006561FB"/>
    <w:rsid w:val="00656E41"/>
    <w:rsid w:val="006678A8"/>
    <w:rsid w:val="00670061"/>
    <w:rsid w:val="006700BF"/>
    <w:rsid w:val="00672B2E"/>
    <w:rsid w:val="006807A7"/>
    <w:rsid w:val="0068593C"/>
    <w:rsid w:val="00686100"/>
    <w:rsid w:val="00686617"/>
    <w:rsid w:val="00687E2E"/>
    <w:rsid w:val="006A3A19"/>
    <w:rsid w:val="006A3C0C"/>
    <w:rsid w:val="006A58E2"/>
    <w:rsid w:val="006B5BC5"/>
    <w:rsid w:val="006C21B4"/>
    <w:rsid w:val="006C36E5"/>
    <w:rsid w:val="006C3A6F"/>
    <w:rsid w:val="006C60F7"/>
    <w:rsid w:val="006E383C"/>
    <w:rsid w:val="006E75AC"/>
    <w:rsid w:val="006F2DD7"/>
    <w:rsid w:val="006F71EB"/>
    <w:rsid w:val="0070784B"/>
    <w:rsid w:val="00714856"/>
    <w:rsid w:val="007165C5"/>
    <w:rsid w:val="00727C8D"/>
    <w:rsid w:val="00736E61"/>
    <w:rsid w:val="0074004F"/>
    <w:rsid w:val="0074113B"/>
    <w:rsid w:val="00742DDE"/>
    <w:rsid w:val="00761A08"/>
    <w:rsid w:val="00776304"/>
    <w:rsid w:val="007767AC"/>
    <w:rsid w:val="007857D5"/>
    <w:rsid w:val="007859D3"/>
    <w:rsid w:val="00790A5F"/>
    <w:rsid w:val="0079754B"/>
    <w:rsid w:val="007A29B5"/>
    <w:rsid w:val="007A514F"/>
    <w:rsid w:val="007B4B4A"/>
    <w:rsid w:val="007B7A61"/>
    <w:rsid w:val="007C0707"/>
    <w:rsid w:val="007C11C2"/>
    <w:rsid w:val="007C5241"/>
    <w:rsid w:val="007C6672"/>
    <w:rsid w:val="007D259F"/>
    <w:rsid w:val="007D64EB"/>
    <w:rsid w:val="007F166B"/>
    <w:rsid w:val="007F2253"/>
    <w:rsid w:val="007F399B"/>
    <w:rsid w:val="007F6217"/>
    <w:rsid w:val="007F6DCB"/>
    <w:rsid w:val="008076AE"/>
    <w:rsid w:val="00811DDE"/>
    <w:rsid w:val="008156D7"/>
    <w:rsid w:val="00820344"/>
    <w:rsid w:val="00826C99"/>
    <w:rsid w:val="00827600"/>
    <w:rsid w:val="00831531"/>
    <w:rsid w:val="00833AD8"/>
    <w:rsid w:val="00841693"/>
    <w:rsid w:val="00847E06"/>
    <w:rsid w:val="008510A4"/>
    <w:rsid w:val="0085595E"/>
    <w:rsid w:val="00856B91"/>
    <w:rsid w:val="008766C5"/>
    <w:rsid w:val="00880792"/>
    <w:rsid w:val="0088152C"/>
    <w:rsid w:val="00883B08"/>
    <w:rsid w:val="008849CF"/>
    <w:rsid w:val="00890AD6"/>
    <w:rsid w:val="008936CF"/>
    <w:rsid w:val="008967E3"/>
    <w:rsid w:val="00897A45"/>
    <w:rsid w:val="008A21C4"/>
    <w:rsid w:val="008B67D0"/>
    <w:rsid w:val="008D3AD2"/>
    <w:rsid w:val="008E67BD"/>
    <w:rsid w:val="008F3A51"/>
    <w:rsid w:val="008F596E"/>
    <w:rsid w:val="008F614E"/>
    <w:rsid w:val="00902019"/>
    <w:rsid w:val="00905E7C"/>
    <w:rsid w:val="009103C6"/>
    <w:rsid w:val="009104E7"/>
    <w:rsid w:val="00914D63"/>
    <w:rsid w:val="00927516"/>
    <w:rsid w:val="009367AD"/>
    <w:rsid w:val="00941239"/>
    <w:rsid w:val="00942E3C"/>
    <w:rsid w:val="0094445D"/>
    <w:rsid w:val="00945B72"/>
    <w:rsid w:val="00947ACB"/>
    <w:rsid w:val="0095792B"/>
    <w:rsid w:val="0096495D"/>
    <w:rsid w:val="00965502"/>
    <w:rsid w:val="00966920"/>
    <w:rsid w:val="00966940"/>
    <w:rsid w:val="00971266"/>
    <w:rsid w:val="00974E47"/>
    <w:rsid w:val="00982F5B"/>
    <w:rsid w:val="00993E42"/>
    <w:rsid w:val="0099564E"/>
    <w:rsid w:val="00996894"/>
    <w:rsid w:val="0099768F"/>
    <w:rsid w:val="009979D8"/>
    <w:rsid w:val="009A0395"/>
    <w:rsid w:val="009A225E"/>
    <w:rsid w:val="009A67FA"/>
    <w:rsid w:val="009B2FA3"/>
    <w:rsid w:val="009B4D39"/>
    <w:rsid w:val="009B4F68"/>
    <w:rsid w:val="009B5E42"/>
    <w:rsid w:val="009C2C1E"/>
    <w:rsid w:val="009C4D51"/>
    <w:rsid w:val="009D0EDB"/>
    <w:rsid w:val="009D46D1"/>
    <w:rsid w:val="009D578B"/>
    <w:rsid w:val="009D63B3"/>
    <w:rsid w:val="009D75E2"/>
    <w:rsid w:val="009E22C1"/>
    <w:rsid w:val="009E4BFA"/>
    <w:rsid w:val="009F27AC"/>
    <w:rsid w:val="00A03866"/>
    <w:rsid w:val="00A05BEE"/>
    <w:rsid w:val="00A07B82"/>
    <w:rsid w:val="00A14407"/>
    <w:rsid w:val="00A1545E"/>
    <w:rsid w:val="00A20CD9"/>
    <w:rsid w:val="00A300AC"/>
    <w:rsid w:val="00A31DF6"/>
    <w:rsid w:val="00A32484"/>
    <w:rsid w:val="00A33715"/>
    <w:rsid w:val="00A3503D"/>
    <w:rsid w:val="00A35373"/>
    <w:rsid w:val="00A45C73"/>
    <w:rsid w:val="00A46E15"/>
    <w:rsid w:val="00A542B4"/>
    <w:rsid w:val="00A62A1D"/>
    <w:rsid w:val="00A73173"/>
    <w:rsid w:val="00A732CC"/>
    <w:rsid w:val="00A85A58"/>
    <w:rsid w:val="00A93FA6"/>
    <w:rsid w:val="00AA34EF"/>
    <w:rsid w:val="00AA48A3"/>
    <w:rsid w:val="00AB5F18"/>
    <w:rsid w:val="00AC1812"/>
    <w:rsid w:val="00AC64E3"/>
    <w:rsid w:val="00AD3300"/>
    <w:rsid w:val="00AD3CD2"/>
    <w:rsid w:val="00AD6E9E"/>
    <w:rsid w:val="00AE2616"/>
    <w:rsid w:val="00AE4101"/>
    <w:rsid w:val="00B00AB4"/>
    <w:rsid w:val="00B01282"/>
    <w:rsid w:val="00B13F59"/>
    <w:rsid w:val="00B23D62"/>
    <w:rsid w:val="00B25134"/>
    <w:rsid w:val="00B2603B"/>
    <w:rsid w:val="00B279FB"/>
    <w:rsid w:val="00B47ECF"/>
    <w:rsid w:val="00B50759"/>
    <w:rsid w:val="00B55CC3"/>
    <w:rsid w:val="00B57B08"/>
    <w:rsid w:val="00B77766"/>
    <w:rsid w:val="00B901C0"/>
    <w:rsid w:val="00BA11C3"/>
    <w:rsid w:val="00BA27CA"/>
    <w:rsid w:val="00BB0BD5"/>
    <w:rsid w:val="00BB122F"/>
    <w:rsid w:val="00BB1954"/>
    <w:rsid w:val="00BB261C"/>
    <w:rsid w:val="00BB39ED"/>
    <w:rsid w:val="00BC1942"/>
    <w:rsid w:val="00BE188A"/>
    <w:rsid w:val="00BE697A"/>
    <w:rsid w:val="00BE6DA3"/>
    <w:rsid w:val="00BF12FD"/>
    <w:rsid w:val="00BF1306"/>
    <w:rsid w:val="00BF19A8"/>
    <w:rsid w:val="00BF3C8F"/>
    <w:rsid w:val="00BF752E"/>
    <w:rsid w:val="00C10A6A"/>
    <w:rsid w:val="00C12373"/>
    <w:rsid w:val="00C151DC"/>
    <w:rsid w:val="00C16321"/>
    <w:rsid w:val="00C16540"/>
    <w:rsid w:val="00C17ABF"/>
    <w:rsid w:val="00C36216"/>
    <w:rsid w:val="00C50DDF"/>
    <w:rsid w:val="00C51FE3"/>
    <w:rsid w:val="00C5205C"/>
    <w:rsid w:val="00C65CCB"/>
    <w:rsid w:val="00C710DE"/>
    <w:rsid w:val="00C71FC2"/>
    <w:rsid w:val="00C73B64"/>
    <w:rsid w:val="00C75F9A"/>
    <w:rsid w:val="00C766E1"/>
    <w:rsid w:val="00C7719D"/>
    <w:rsid w:val="00C77D1C"/>
    <w:rsid w:val="00C82D55"/>
    <w:rsid w:val="00C835D9"/>
    <w:rsid w:val="00C947C8"/>
    <w:rsid w:val="00CA4F1E"/>
    <w:rsid w:val="00CA65E8"/>
    <w:rsid w:val="00CA78F1"/>
    <w:rsid w:val="00CB18EC"/>
    <w:rsid w:val="00CB3DFB"/>
    <w:rsid w:val="00CB44D9"/>
    <w:rsid w:val="00CD4AFD"/>
    <w:rsid w:val="00CE352A"/>
    <w:rsid w:val="00CE6ACB"/>
    <w:rsid w:val="00CE78AE"/>
    <w:rsid w:val="00CF4D18"/>
    <w:rsid w:val="00D0167B"/>
    <w:rsid w:val="00D02A07"/>
    <w:rsid w:val="00D07A7B"/>
    <w:rsid w:val="00D1163D"/>
    <w:rsid w:val="00D156C0"/>
    <w:rsid w:val="00D17F55"/>
    <w:rsid w:val="00D306F1"/>
    <w:rsid w:val="00D32D3A"/>
    <w:rsid w:val="00D37276"/>
    <w:rsid w:val="00D45A14"/>
    <w:rsid w:val="00D477B9"/>
    <w:rsid w:val="00D504EE"/>
    <w:rsid w:val="00D51ECB"/>
    <w:rsid w:val="00D6130B"/>
    <w:rsid w:val="00D76E27"/>
    <w:rsid w:val="00D80440"/>
    <w:rsid w:val="00D825C4"/>
    <w:rsid w:val="00D83688"/>
    <w:rsid w:val="00D87D45"/>
    <w:rsid w:val="00D960DF"/>
    <w:rsid w:val="00DA4B1A"/>
    <w:rsid w:val="00DA63FB"/>
    <w:rsid w:val="00DB1FE5"/>
    <w:rsid w:val="00DB78B6"/>
    <w:rsid w:val="00DC0A1F"/>
    <w:rsid w:val="00DC5AE9"/>
    <w:rsid w:val="00DD31E5"/>
    <w:rsid w:val="00DD4AD7"/>
    <w:rsid w:val="00DE0301"/>
    <w:rsid w:val="00DE07B0"/>
    <w:rsid w:val="00DF1755"/>
    <w:rsid w:val="00DF3BCE"/>
    <w:rsid w:val="00E031D7"/>
    <w:rsid w:val="00E12035"/>
    <w:rsid w:val="00E213DE"/>
    <w:rsid w:val="00E22009"/>
    <w:rsid w:val="00E22D10"/>
    <w:rsid w:val="00E2562B"/>
    <w:rsid w:val="00E27577"/>
    <w:rsid w:val="00E3451F"/>
    <w:rsid w:val="00E36C75"/>
    <w:rsid w:val="00E43944"/>
    <w:rsid w:val="00E470C7"/>
    <w:rsid w:val="00E47233"/>
    <w:rsid w:val="00E50162"/>
    <w:rsid w:val="00E511BD"/>
    <w:rsid w:val="00E5447A"/>
    <w:rsid w:val="00E57995"/>
    <w:rsid w:val="00E626B1"/>
    <w:rsid w:val="00E6379D"/>
    <w:rsid w:val="00E64A8B"/>
    <w:rsid w:val="00E704A4"/>
    <w:rsid w:val="00E75C08"/>
    <w:rsid w:val="00E81C32"/>
    <w:rsid w:val="00E92E93"/>
    <w:rsid w:val="00E959B4"/>
    <w:rsid w:val="00EA212E"/>
    <w:rsid w:val="00EC0AB0"/>
    <w:rsid w:val="00EC3F6E"/>
    <w:rsid w:val="00EC7D0C"/>
    <w:rsid w:val="00ED1E6F"/>
    <w:rsid w:val="00EE02C4"/>
    <w:rsid w:val="00EE0767"/>
    <w:rsid w:val="00EE3994"/>
    <w:rsid w:val="00EE7237"/>
    <w:rsid w:val="00EF1DCB"/>
    <w:rsid w:val="00EF3B4E"/>
    <w:rsid w:val="00EF3C89"/>
    <w:rsid w:val="00EF49A8"/>
    <w:rsid w:val="00EF53B9"/>
    <w:rsid w:val="00EF5409"/>
    <w:rsid w:val="00F13122"/>
    <w:rsid w:val="00F20717"/>
    <w:rsid w:val="00F32109"/>
    <w:rsid w:val="00F35347"/>
    <w:rsid w:val="00F430A9"/>
    <w:rsid w:val="00F44BE1"/>
    <w:rsid w:val="00F51049"/>
    <w:rsid w:val="00F525E0"/>
    <w:rsid w:val="00F56202"/>
    <w:rsid w:val="00F6128C"/>
    <w:rsid w:val="00F635CB"/>
    <w:rsid w:val="00F63DDC"/>
    <w:rsid w:val="00F71952"/>
    <w:rsid w:val="00F72B6D"/>
    <w:rsid w:val="00F736E8"/>
    <w:rsid w:val="00F73D5F"/>
    <w:rsid w:val="00F73F68"/>
    <w:rsid w:val="00F74B51"/>
    <w:rsid w:val="00F8300E"/>
    <w:rsid w:val="00F839A2"/>
    <w:rsid w:val="00F93B4A"/>
    <w:rsid w:val="00F9505A"/>
    <w:rsid w:val="00F95F9C"/>
    <w:rsid w:val="00FA39BF"/>
    <w:rsid w:val="00FA3B69"/>
    <w:rsid w:val="00FB7121"/>
    <w:rsid w:val="00FE743A"/>
    <w:rsid w:val="00FF1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7D34C5-2348-433C-9BD0-EF8081DDA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27D"/>
    <w:rPr>
      <w:rFonts w:eastAsia="Times New Roman"/>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56627D"/>
    <w:pPr>
      <w:overflowPunct w:val="0"/>
      <w:autoSpaceDE w:val="0"/>
      <w:autoSpaceDN w:val="0"/>
      <w:adjustRightInd w:val="0"/>
      <w:jc w:val="both"/>
    </w:pPr>
    <w:rPr>
      <w:bCs/>
      <w:szCs w:val="20"/>
    </w:rPr>
  </w:style>
  <w:style w:type="character" w:customStyle="1" w:styleId="BodyTextChar">
    <w:name w:val="Body Text Char"/>
    <w:link w:val="BodyText"/>
    <w:rsid w:val="0056627D"/>
    <w:rPr>
      <w:rFonts w:eastAsia="Times New Roman" w:cs="Times New Roman"/>
      <w:bCs/>
      <w:szCs w:val="20"/>
    </w:rPr>
  </w:style>
  <w:style w:type="paragraph" w:styleId="BalloonText">
    <w:name w:val="Balloon Text"/>
    <w:basedOn w:val="Normal"/>
    <w:link w:val="BalloonTextChar"/>
    <w:uiPriority w:val="99"/>
    <w:unhideWhenUsed/>
    <w:rsid w:val="00F71952"/>
    <w:rPr>
      <w:rFonts w:ascii="Segoe UI" w:hAnsi="Segoe UI" w:cs="Segoe UI"/>
      <w:sz w:val="18"/>
      <w:szCs w:val="18"/>
    </w:rPr>
  </w:style>
  <w:style w:type="character" w:customStyle="1" w:styleId="BalloonTextChar">
    <w:name w:val="Balloon Text Char"/>
    <w:link w:val="BalloonText"/>
    <w:uiPriority w:val="99"/>
    <w:rsid w:val="00F71952"/>
    <w:rPr>
      <w:rFonts w:ascii="Segoe UI" w:eastAsia="Times New Roman" w:hAnsi="Segoe UI" w:cs="Segoe UI"/>
      <w:sz w:val="18"/>
      <w:szCs w:val="18"/>
    </w:rPr>
  </w:style>
  <w:style w:type="table" w:styleId="TableGrid">
    <w:name w:val="Table Grid"/>
    <w:basedOn w:val="TableNormal"/>
    <w:uiPriority w:val="39"/>
    <w:rsid w:val="00E2562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E2562B"/>
    <w:rPr>
      <w:rFonts w:cs="Times New Roman"/>
    </w:rPr>
  </w:style>
  <w:style w:type="paragraph" w:styleId="ListParagraph">
    <w:name w:val="List Paragraph"/>
    <w:basedOn w:val="Normal"/>
    <w:link w:val="ListParagraphChar"/>
    <w:uiPriority w:val="34"/>
    <w:qFormat/>
    <w:rsid w:val="00E2562B"/>
    <w:pPr>
      <w:ind w:left="720"/>
      <w:contextualSpacing/>
    </w:pPr>
    <w:rPr>
      <w:lang w:eastAsia="lt-LT"/>
    </w:rPr>
  </w:style>
  <w:style w:type="paragraph" w:styleId="Header">
    <w:name w:val="header"/>
    <w:basedOn w:val="Normal"/>
    <w:link w:val="HeaderChar"/>
    <w:uiPriority w:val="99"/>
    <w:rsid w:val="00E2562B"/>
    <w:pPr>
      <w:tabs>
        <w:tab w:val="center" w:pos="4819"/>
        <w:tab w:val="right" w:pos="9638"/>
      </w:tabs>
    </w:pPr>
    <w:rPr>
      <w:lang w:eastAsia="lt-LT"/>
    </w:rPr>
  </w:style>
  <w:style w:type="character" w:customStyle="1" w:styleId="HeaderChar">
    <w:name w:val="Header Char"/>
    <w:link w:val="Header"/>
    <w:uiPriority w:val="99"/>
    <w:rsid w:val="00E2562B"/>
    <w:rPr>
      <w:rFonts w:eastAsia="Times New Roman"/>
      <w:sz w:val="24"/>
      <w:szCs w:val="24"/>
      <w:lang w:val="lt-LT" w:eastAsia="lt-LT"/>
    </w:rPr>
  </w:style>
  <w:style w:type="character" w:styleId="PageNumber">
    <w:name w:val="page number"/>
    <w:rsid w:val="00E2562B"/>
    <w:rPr>
      <w:rFonts w:cs="Times New Roman"/>
    </w:rPr>
  </w:style>
  <w:style w:type="paragraph" w:styleId="Footer">
    <w:name w:val="footer"/>
    <w:basedOn w:val="Normal"/>
    <w:link w:val="FooterChar"/>
    <w:uiPriority w:val="99"/>
    <w:rsid w:val="00E2562B"/>
    <w:pPr>
      <w:tabs>
        <w:tab w:val="center" w:pos="4819"/>
        <w:tab w:val="right" w:pos="9638"/>
      </w:tabs>
    </w:pPr>
    <w:rPr>
      <w:lang w:eastAsia="lt-LT"/>
    </w:rPr>
  </w:style>
  <w:style w:type="character" w:customStyle="1" w:styleId="FooterChar">
    <w:name w:val="Footer Char"/>
    <w:link w:val="Footer"/>
    <w:uiPriority w:val="99"/>
    <w:rsid w:val="00E2562B"/>
    <w:rPr>
      <w:rFonts w:eastAsia="Times New Roman"/>
      <w:sz w:val="24"/>
      <w:szCs w:val="24"/>
      <w:lang w:val="lt-LT" w:eastAsia="lt-LT"/>
    </w:rPr>
  </w:style>
  <w:style w:type="character" w:styleId="Strong">
    <w:name w:val="Strong"/>
    <w:qFormat/>
    <w:rsid w:val="00E2562B"/>
    <w:rPr>
      <w:b/>
      <w:bCs/>
    </w:rPr>
  </w:style>
  <w:style w:type="character" w:styleId="Hyperlink">
    <w:name w:val="Hyperlink"/>
    <w:uiPriority w:val="99"/>
    <w:unhideWhenUsed/>
    <w:rsid w:val="00E2562B"/>
    <w:rPr>
      <w:color w:val="0000FF"/>
      <w:u w:val="single"/>
    </w:rPr>
  </w:style>
  <w:style w:type="character" w:styleId="FollowedHyperlink">
    <w:name w:val="FollowedHyperlink"/>
    <w:uiPriority w:val="99"/>
    <w:semiHidden/>
    <w:unhideWhenUsed/>
    <w:rsid w:val="00E2562B"/>
    <w:rPr>
      <w:color w:val="800080"/>
      <w:u w:val="single"/>
    </w:rPr>
  </w:style>
  <w:style w:type="paragraph" w:styleId="NoSpacing">
    <w:name w:val="No Spacing"/>
    <w:uiPriority w:val="1"/>
    <w:qFormat/>
    <w:rsid w:val="00E2562B"/>
    <w:rPr>
      <w:rFonts w:eastAsia="Times New Roman"/>
      <w:sz w:val="24"/>
      <w:szCs w:val="24"/>
      <w:lang w:val="lt-LT" w:eastAsia="lt-LT"/>
    </w:rPr>
  </w:style>
  <w:style w:type="character" w:styleId="LineNumber">
    <w:name w:val="line number"/>
    <w:uiPriority w:val="99"/>
    <w:semiHidden/>
    <w:unhideWhenUsed/>
    <w:rsid w:val="00E2562B"/>
  </w:style>
  <w:style w:type="paragraph" w:customStyle="1" w:styleId="Lentelsturinys">
    <w:name w:val="Lentelės turinys"/>
    <w:basedOn w:val="Normal"/>
    <w:rsid w:val="00E2562B"/>
    <w:pPr>
      <w:widowControl w:val="0"/>
      <w:suppressLineNumbers/>
      <w:suppressAutoHyphens/>
    </w:pPr>
    <w:rPr>
      <w:rFonts w:eastAsia="Lucida Sans Unicode"/>
      <w:kern w:val="1"/>
      <w:lang w:eastAsia="lt-LT"/>
    </w:rPr>
  </w:style>
  <w:style w:type="paragraph" w:styleId="Title">
    <w:name w:val="Title"/>
    <w:basedOn w:val="Normal"/>
    <w:link w:val="TitleChar"/>
    <w:qFormat/>
    <w:rsid w:val="00E2562B"/>
    <w:pPr>
      <w:jc w:val="center"/>
    </w:pPr>
    <w:rPr>
      <w:b/>
      <w:bCs/>
    </w:rPr>
  </w:style>
  <w:style w:type="character" w:customStyle="1" w:styleId="TitleChar">
    <w:name w:val="Title Char"/>
    <w:link w:val="Title"/>
    <w:rsid w:val="00E2562B"/>
    <w:rPr>
      <w:rFonts w:eastAsia="Times New Roman"/>
      <w:b/>
      <w:bCs/>
      <w:sz w:val="24"/>
      <w:szCs w:val="24"/>
      <w:lang w:val="lt-LT"/>
    </w:rPr>
  </w:style>
  <w:style w:type="character" w:customStyle="1" w:styleId="BodyTextChar1">
    <w:name w:val="Body Text Char1"/>
    <w:uiPriority w:val="99"/>
    <w:semiHidden/>
    <w:rsid w:val="00E2562B"/>
    <w:rPr>
      <w:sz w:val="24"/>
      <w:szCs w:val="24"/>
      <w:lang w:val="lt-LT" w:eastAsia="lt-LT"/>
    </w:rPr>
  </w:style>
  <w:style w:type="table" w:customStyle="1" w:styleId="Lentelstinklelis1">
    <w:name w:val="Lentelės tinklelis1"/>
    <w:basedOn w:val="TableNormal"/>
    <w:next w:val="TableGrid"/>
    <w:uiPriority w:val="59"/>
    <w:rsid w:val="00C82D55"/>
    <w:rPr>
      <w:rFonts w:ascii="Calibri" w:eastAsia="Times New Roman" w:hAnsi="Calibri"/>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14856"/>
    <w:pPr>
      <w:widowControl w:val="0"/>
      <w:autoSpaceDE w:val="0"/>
      <w:autoSpaceDN w:val="0"/>
    </w:pPr>
    <w:rPr>
      <w:rFonts w:ascii="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4856"/>
    <w:pPr>
      <w:widowControl w:val="0"/>
      <w:autoSpaceDE w:val="0"/>
      <w:autoSpaceDN w:val="0"/>
      <w:spacing w:before="174"/>
    </w:pPr>
    <w:rPr>
      <w:rFonts w:ascii="Calibri" w:eastAsia="Calibri" w:hAnsi="Calibri" w:cs="Calibri"/>
      <w:sz w:val="22"/>
      <w:szCs w:val="22"/>
    </w:rPr>
  </w:style>
  <w:style w:type="character" w:styleId="CommentReference">
    <w:name w:val="annotation reference"/>
    <w:uiPriority w:val="99"/>
    <w:semiHidden/>
    <w:unhideWhenUsed/>
    <w:rsid w:val="006678A8"/>
    <w:rPr>
      <w:sz w:val="16"/>
      <w:szCs w:val="16"/>
    </w:rPr>
  </w:style>
  <w:style w:type="paragraph" w:styleId="CommentText">
    <w:name w:val="annotation text"/>
    <w:basedOn w:val="Normal"/>
    <w:link w:val="CommentTextChar"/>
    <w:uiPriority w:val="99"/>
    <w:semiHidden/>
    <w:unhideWhenUsed/>
    <w:rsid w:val="006678A8"/>
    <w:rPr>
      <w:sz w:val="20"/>
      <w:szCs w:val="20"/>
    </w:rPr>
  </w:style>
  <w:style w:type="character" w:customStyle="1" w:styleId="CommentTextChar">
    <w:name w:val="Comment Text Char"/>
    <w:link w:val="CommentText"/>
    <w:uiPriority w:val="99"/>
    <w:semiHidden/>
    <w:rsid w:val="006678A8"/>
    <w:rPr>
      <w:rFonts w:eastAsia="Times New Roman"/>
      <w:lang w:val="lt-LT"/>
    </w:rPr>
  </w:style>
  <w:style w:type="paragraph" w:styleId="CommentSubject">
    <w:name w:val="annotation subject"/>
    <w:basedOn w:val="CommentText"/>
    <w:next w:val="CommentText"/>
    <w:link w:val="CommentSubjectChar"/>
    <w:uiPriority w:val="99"/>
    <w:semiHidden/>
    <w:unhideWhenUsed/>
    <w:rsid w:val="006678A8"/>
    <w:rPr>
      <w:b/>
      <w:bCs/>
    </w:rPr>
  </w:style>
  <w:style w:type="character" w:customStyle="1" w:styleId="CommentSubjectChar">
    <w:name w:val="Comment Subject Char"/>
    <w:link w:val="CommentSubject"/>
    <w:uiPriority w:val="99"/>
    <w:semiHidden/>
    <w:rsid w:val="006678A8"/>
    <w:rPr>
      <w:rFonts w:eastAsia="Times New Roman"/>
      <w:b/>
      <w:bCs/>
      <w:lang w:val="lt-LT"/>
    </w:rPr>
  </w:style>
  <w:style w:type="character" w:customStyle="1" w:styleId="ListParagraphChar">
    <w:name w:val="List Paragraph Char"/>
    <w:link w:val="ListParagraph"/>
    <w:uiPriority w:val="34"/>
    <w:locked/>
    <w:rsid w:val="00453700"/>
    <w:rPr>
      <w:rFonts w:eastAsia="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0141">
      <w:bodyDiv w:val="1"/>
      <w:marLeft w:val="0"/>
      <w:marRight w:val="0"/>
      <w:marTop w:val="0"/>
      <w:marBottom w:val="0"/>
      <w:divBdr>
        <w:top w:val="none" w:sz="0" w:space="0" w:color="auto"/>
        <w:left w:val="none" w:sz="0" w:space="0" w:color="auto"/>
        <w:bottom w:val="none" w:sz="0" w:space="0" w:color="auto"/>
        <w:right w:val="none" w:sz="0" w:space="0" w:color="auto"/>
      </w:divBdr>
    </w:div>
    <w:div w:id="341782049">
      <w:bodyDiv w:val="1"/>
      <w:marLeft w:val="0"/>
      <w:marRight w:val="0"/>
      <w:marTop w:val="0"/>
      <w:marBottom w:val="0"/>
      <w:divBdr>
        <w:top w:val="none" w:sz="0" w:space="0" w:color="auto"/>
        <w:left w:val="none" w:sz="0" w:space="0" w:color="auto"/>
        <w:bottom w:val="none" w:sz="0" w:space="0" w:color="auto"/>
        <w:right w:val="none" w:sz="0" w:space="0" w:color="auto"/>
      </w:divBdr>
    </w:div>
    <w:div w:id="482897111">
      <w:bodyDiv w:val="1"/>
      <w:marLeft w:val="0"/>
      <w:marRight w:val="0"/>
      <w:marTop w:val="0"/>
      <w:marBottom w:val="0"/>
      <w:divBdr>
        <w:top w:val="none" w:sz="0" w:space="0" w:color="auto"/>
        <w:left w:val="none" w:sz="0" w:space="0" w:color="auto"/>
        <w:bottom w:val="none" w:sz="0" w:space="0" w:color="auto"/>
        <w:right w:val="none" w:sz="0" w:space="0" w:color="auto"/>
      </w:divBdr>
    </w:div>
    <w:div w:id="584536409">
      <w:bodyDiv w:val="1"/>
      <w:marLeft w:val="0"/>
      <w:marRight w:val="0"/>
      <w:marTop w:val="0"/>
      <w:marBottom w:val="0"/>
      <w:divBdr>
        <w:top w:val="none" w:sz="0" w:space="0" w:color="auto"/>
        <w:left w:val="none" w:sz="0" w:space="0" w:color="auto"/>
        <w:bottom w:val="none" w:sz="0" w:space="0" w:color="auto"/>
        <w:right w:val="none" w:sz="0" w:space="0" w:color="auto"/>
      </w:divBdr>
    </w:div>
    <w:div w:id="685130652">
      <w:bodyDiv w:val="1"/>
      <w:marLeft w:val="0"/>
      <w:marRight w:val="0"/>
      <w:marTop w:val="0"/>
      <w:marBottom w:val="0"/>
      <w:divBdr>
        <w:top w:val="none" w:sz="0" w:space="0" w:color="auto"/>
        <w:left w:val="none" w:sz="0" w:space="0" w:color="auto"/>
        <w:bottom w:val="none" w:sz="0" w:space="0" w:color="auto"/>
        <w:right w:val="none" w:sz="0" w:space="0" w:color="auto"/>
      </w:divBdr>
    </w:div>
    <w:div w:id="723791758">
      <w:bodyDiv w:val="1"/>
      <w:marLeft w:val="0"/>
      <w:marRight w:val="0"/>
      <w:marTop w:val="0"/>
      <w:marBottom w:val="0"/>
      <w:divBdr>
        <w:top w:val="none" w:sz="0" w:space="0" w:color="auto"/>
        <w:left w:val="none" w:sz="0" w:space="0" w:color="auto"/>
        <w:bottom w:val="none" w:sz="0" w:space="0" w:color="auto"/>
        <w:right w:val="none" w:sz="0" w:space="0" w:color="auto"/>
      </w:divBdr>
    </w:div>
    <w:div w:id="896279932">
      <w:bodyDiv w:val="1"/>
      <w:marLeft w:val="0"/>
      <w:marRight w:val="0"/>
      <w:marTop w:val="0"/>
      <w:marBottom w:val="0"/>
      <w:divBdr>
        <w:top w:val="none" w:sz="0" w:space="0" w:color="auto"/>
        <w:left w:val="none" w:sz="0" w:space="0" w:color="auto"/>
        <w:bottom w:val="none" w:sz="0" w:space="0" w:color="auto"/>
        <w:right w:val="none" w:sz="0" w:space="0" w:color="auto"/>
      </w:divBdr>
      <w:divsChild>
        <w:div w:id="1516265276">
          <w:marLeft w:val="0"/>
          <w:marRight w:val="0"/>
          <w:marTop w:val="0"/>
          <w:marBottom w:val="0"/>
          <w:divBdr>
            <w:top w:val="none" w:sz="0" w:space="0" w:color="auto"/>
            <w:left w:val="none" w:sz="0" w:space="0" w:color="auto"/>
            <w:bottom w:val="none" w:sz="0" w:space="0" w:color="auto"/>
            <w:right w:val="none" w:sz="0" w:space="0" w:color="auto"/>
          </w:divBdr>
        </w:div>
      </w:divsChild>
    </w:div>
    <w:div w:id="920024546">
      <w:bodyDiv w:val="1"/>
      <w:marLeft w:val="0"/>
      <w:marRight w:val="0"/>
      <w:marTop w:val="0"/>
      <w:marBottom w:val="0"/>
      <w:divBdr>
        <w:top w:val="none" w:sz="0" w:space="0" w:color="auto"/>
        <w:left w:val="none" w:sz="0" w:space="0" w:color="auto"/>
        <w:bottom w:val="none" w:sz="0" w:space="0" w:color="auto"/>
        <w:right w:val="none" w:sz="0" w:space="0" w:color="auto"/>
      </w:divBdr>
    </w:div>
    <w:div w:id="927928581">
      <w:bodyDiv w:val="1"/>
      <w:marLeft w:val="0"/>
      <w:marRight w:val="0"/>
      <w:marTop w:val="0"/>
      <w:marBottom w:val="0"/>
      <w:divBdr>
        <w:top w:val="none" w:sz="0" w:space="0" w:color="auto"/>
        <w:left w:val="none" w:sz="0" w:space="0" w:color="auto"/>
        <w:bottom w:val="none" w:sz="0" w:space="0" w:color="auto"/>
        <w:right w:val="none" w:sz="0" w:space="0" w:color="auto"/>
      </w:divBdr>
    </w:div>
    <w:div w:id="1105618106">
      <w:bodyDiv w:val="1"/>
      <w:marLeft w:val="0"/>
      <w:marRight w:val="0"/>
      <w:marTop w:val="0"/>
      <w:marBottom w:val="0"/>
      <w:divBdr>
        <w:top w:val="none" w:sz="0" w:space="0" w:color="auto"/>
        <w:left w:val="none" w:sz="0" w:space="0" w:color="auto"/>
        <w:bottom w:val="none" w:sz="0" w:space="0" w:color="auto"/>
        <w:right w:val="none" w:sz="0" w:space="0" w:color="auto"/>
      </w:divBdr>
    </w:div>
    <w:div w:id="1143624762">
      <w:bodyDiv w:val="1"/>
      <w:marLeft w:val="0"/>
      <w:marRight w:val="0"/>
      <w:marTop w:val="0"/>
      <w:marBottom w:val="0"/>
      <w:divBdr>
        <w:top w:val="none" w:sz="0" w:space="0" w:color="auto"/>
        <w:left w:val="none" w:sz="0" w:space="0" w:color="auto"/>
        <w:bottom w:val="none" w:sz="0" w:space="0" w:color="auto"/>
        <w:right w:val="none" w:sz="0" w:space="0" w:color="auto"/>
      </w:divBdr>
    </w:div>
    <w:div w:id="1202782856">
      <w:bodyDiv w:val="1"/>
      <w:marLeft w:val="0"/>
      <w:marRight w:val="0"/>
      <w:marTop w:val="0"/>
      <w:marBottom w:val="0"/>
      <w:divBdr>
        <w:top w:val="none" w:sz="0" w:space="0" w:color="auto"/>
        <w:left w:val="none" w:sz="0" w:space="0" w:color="auto"/>
        <w:bottom w:val="none" w:sz="0" w:space="0" w:color="auto"/>
        <w:right w:val="none" w:sz="0" w:space="0" w:color="auto"/>
      </w:divBdr>
    </w:div>
    <w:div w:id="1355687738">
      <w:bodyDiv w:val="1"/>
      <w:marLeft w:val="0"/>
      <w:marRight w:val="0"/>
      <w:marTop w:val="0"/>
      <w:marBottom w:val="0"/>
      <w:divBdr>
        <w:top w:val="none" w:sz="0" w:space="0" w:color="auto"/>
        <w:left w:val="none" w:sz="0" w:space="0" w:color="auto"/>
        <w:bottom w:val="none" w:sz="0" w:space="0" w:color="auto"/>
        <w:right w:val="none" w:sz="0" w:space="0" w:color="auto"/>
      </w:divBdr>
    </w:div>
    <w:div w:id="1605770584">
      <w:bodyDiv w:val="1"/>
      <w:marLeft w:val="0"/>
      <w:marRight w:val="0"/>
      <w:marTop w:val="0"/>
      <w:marBottom w:val="0"/>
      <w:divBdr>
        <w:top w:val="none" w:sz="0" w:space="0" w:color="auto"/>
        <w:left w:val="none" w:sz="0" w:space="0" w:color="auto"/>
        <w:bottom w:val="none" w:sz="0" w:space="0" w:color="auto"/>
        <w:right w:val="none" w:sz="0" w:space="0" w:color="auto"/>
      </w:divBdr>
    </w:div>
    <w:div w:id="1632513290">
      <w:bodyDiv w:val="1"/>
      <w:marLeft w:val="0"/>
      <w:marRight w:val="0"/>
      <w:marTop w:val="0"/>
      <w:marBottom w:val="0"/>
      <w:divBdr>
        <w:top w:val="none" w:sz="0" w:space="0" w:color="auto"/>
        <w:left w:val="none" w:sz="0" w:space="0" w:color="auto"/>
        <w:bottom w:val="none" w:sz="0" w:space="0" w:color="auto"/>
        <w:right w:val="none" w:sz="0" w:space="0" w:color="auto"/>
      </w:divBdr>
    </w:div>
    <w:div w:id="170702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3.png"/><Relationship Id="rId26" Type="http://schemas.openxmlformats.org/officeDocument/2006/relationships/footer" Target="footer2.xml"/><Relationship Id="rId39" Type="http://schemas.openxmlformats.org/officeDocument/2006/relationships/image" Target="media/image20.png"/><Relationship Id="rId21" Type="http://schemas.openxmlformats.org/officeDocument/2006/relationships/image" Target="media/image6.png"/><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5.png"/><Relationship Id="rId29" Type="http://schemas.openxmlformats.org/officeDocument/2006/relationships/image" Target="media/image13.png"/><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17.png"/><Relationship Id="rId10" Type="http://schemas.openxmlformats.org/officeDocument/2006/relationships/chart" Target="charts/chart1.xm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chart" Target="charts/chart5.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4.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footer" Target="footer1.xml"/><Relationship Id="rId25" Type="http://schemas.openxmlformats.org/officeDocument/2006/relationships/image" Target="media/image10.png"/><Relationship Id="rId33" Type="http://schemas.openxmlformats.org/officeDocument/2006/relationships/header" Target="header2.xml"/><Relationship Id="rId38"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2780454e2b84a0aaac19f5fbcf2277e.dot"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Nila\Documents\TINKLAS\tinklas%202016\Tinklo%20lentel&#279;s.od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Nila\Documents\TINKLAS\tinklas%202016\Tinklo%20lentel&#279;s.od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Nila\Documents\TINKLAS\tinklas%202016\Tinklo%20lentel&#279;s.od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Nila\Documents\TINKLAS\tinklas%202016\Tinklo%20lentel&#279;s.od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Nila\Documents\TINKLAS\tinklas%202016\Tinklo%20lentel&#279;s.ods"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000000"/>
                </a:solidFill>
                <a:latin typeface="Calibri"/>
              </a:defRPr>
            </a:pPr>
            <a:r>
              <a:rPr lang="lt-LT" sz="1800" b="1" i="0" u="none" strike="noStrike" kern="1200" cap="none" spc="0" baseline="0">
                <a:solidFill>
                  <a:srgbClr val="000000"/>
                </a:solidFill>
                <a:uFillTx/>
                <a:latin typeface="Calibri"/>
                <a:ea typeface="+mn-ea"/>
                <a:cs typeface="+mn-cs"/>
              </a:rPr>
              <a:t>Anykščių rajono gyventojų skaičiaus pokytis </a:t>
            </a:r>
          </a:p>
        </c:rich>
      </c:tx>
      <c:overlay val="0"/>
      <c:spPr>
        <a:noFill/>
        <a:ln>
          <a:noFill/>
        </a:ln>
      </c:spPr>
    </c:title>
    <c:autoTitleDeleted val="0"/>
    <c:plotArea>
      <c:layout/>
      <c:lineChart>
        <c:grouping val="stacked"/>
        <c:varyColors val="0"/>
        <c:ser>
          <c:idx val="0"/>
          <c:order val="0"/>
          <c:tx>
            <c:strRef>
              <c:f>Gyv__sk__pokytis!$D$4</c:f>
              <c:strCache>
                <c:ptCount val="1"/>
                <c:pt idx="0">
                  <c:v>Anykščių rajono gyventojų skaičiaus pokytis</c:v>
                </c:pt>
              </c:strCache>
            </c:strRef>
          </c:tx>
          <c:spPr>
            <a:ln w="28575">
              <a:solidFill>
                <a:srgbClr val="4A7EBB"/>
              </a:solidFill>
              <a:prstDash val="solid"/>
              <a:round/>
            </a:ln>
          </c:spPr>
          <c:dLbls>
            <c:dLbl>
              <c:idx val="0"/>
              <c:layout>
                <c:manualLayout>
                  <c:x val="1.111111111111112E-2"/>
                  <c:y val="-3.24074074074074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0A8-4288-996B-CE4A281C867C}"/>
                </c:ext>
              </c:extLst>
            </c:dLbl>
            <c:dLbl>
              <c:idx val="1"/>
              <c:layout>
                <c:manualLayout>
                  <c:x val="5.5555555555555558E-3"/>
                  <c:y val="-5.55555555555555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A8-4288-996B-CE4A281C867C}"/>
                </c:ext>
              </c:extLst>
            </c:dLbl>
            <c:dLbl>
              <c:idx val="2"/>
              <c:layout>
                <c:manualLayout>
                  <c:x val="5.5555555555555558E-3"/>
                  <c:y val="-3.24074074074074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0A8-4288-996B-CE4A281C867C}"/>
                </c:ext>
              </c:extLst>
            </c:dLbl>
            <c:dLbl>
              <c:idx val="3"/>
              <c:layout>
                <c:manualLayout>
                  <c:x val="5.5555555555556564E-3"/>
                  <c:y val="-4.16666666666666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0A8-4288-996B-CE4A281C867C}"/>
                </c:ext>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1400" b="1" i="0" u="none" strike="noStrike" kern="1200" baseline="0">
                    <a:solidFill>
                      <a:srgbClr val="000000"/>
                    </a:solidFill>
                    <a:latin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Gyv__sk__pokytis!$C$5:$C$9</c:f>
              <c:numCache>
                <c:formatCode>General</c:formatCode>
                <c:ptCount val="5"/>
                <c:pt idx="0">
                  <c:v>2017</c:v>
                </c:pt>
                <c:pt idx="1">
                  <c:v>2018</c:v>
                </c:pt>
                <c:pt idx="2">
                  <c:v>2019</c:v>
                </c:pt>
                <c:pt idx="3">
                  <c:v>2020</c:v>
                </c:pt>
                <c:pt idx="4">
                  <c:v>2021</c:v>
                </c:pt>
              </c:numCache>
            </c:numRef>
          </c:cat>
          <c:val>
            <c:numRef>
              <c:f>Gyv__sk__pokytis!$D$5:$D$9</c:f>
              <c:numCache>
                <c:formatCode>General</c:formatCode>
                <c:ptCount val="5"/>
                <c:pt idx="0">
                  <c:v>24999</c:v>
                </c:pt>
                <c:pt idx="1">
                  <c:v>24149</c:v>
                </c:pt>
                <c:pt idx="2">
                  <c:v>23602</c:v>
                </c:pt>
                <c:pt idx="3">
                  <c:v>23038</c:v>
                </c:pt>
                <c:pt idx="4">
                  <c:v>22623</c:v>
                </c:pt>
              </c:numCache>
            </c:numRef>
          </c:val>
          <c:smooth val="0"/>
          <c:extLst>
            <c:ext xmlns:c16="http://schemas.microsoft.com/office/drawing/2014/chart" uri="{C3380CC4-5D6E-409C-BE32-E72D297353CC}">
              <c16:uniqueId val="{00000005-F0A8-4288-996B-CE4A281C867C}"/>
            </c:ext>
          </c:extLst>
        </c:ser>
        <c:dLbls>
          <c:showLegendKey val="0"/>
          <c:showVal val="0"/>
          <c:showCatName val="0"/>
          <c:showSerName val="0"/>
          <c:showPercent val="0"/>
          <c:showBubbleSize val="0"/>
        </c:dLbls>
        <c:marker val="1"/>
        <c:smooth val="0"/>
        <c:axId val="333546816"/>
        <c:axId val="333546424"/>
      </c:lineChart>
      <c:valAx>
        <c:axId val="333546424"/>
        <c:scaling>
          <c:orientation val="minMax"/>
        </c:scaling>
        <c:delete val="1"/>
        <c:axPos val="l"/>
        <c:numFmt formatCode="General" sourceLinked="1"/>
        <c:majorTickMark val="out"/>
        <c:minorTickMark val="none"/>
        <c:tickLblPos val="none"/>
        <c:crossAx val="333546816"/>
        <c:crosses val="autoZero"/>
        <c:crossBetween val="between"/>
      </c:valAx>
      <c:catAx>
        <c:axId val="333546816"/>
        <c:scaling>
          <c:orientation val="minMax"/>
        </c:scaling>
        <c:delete val="0"/>
        <c:axPos val="b"/>
        <c:numFmt formatCode="General" sourceLinked="1"/>
        <c:majorTickMark val="none"/>
        <c:minorTickMark val="none"/>
        <c:tickLblPos val="nextTo"/>
        <c:spPr>
          <a:no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en-US"/>
          </a:p>
        </c:txPr>
        <c:crossAx val="333546424"/>
        <c:crosses val="autoZero"/>
        <c:auto val="1"/>
        <c:lblAlgn val="ctr"/>
        <c:lblOffset val="100"/>
        <c:noMultiLvlLbl val="0"/>
      </c:catAx>
      <c:spPr>
        <a:solidFill>
          <a:srgbClr val="FFFFFF"/>
        </a:solid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en-US"/>
        </a:p>
      </c:txPr>
    </c:legend>
    <c:plotVisOnly val="1"/>
    <c:dispBlanksAs val="zero"/>
    <c:showDLblsOverMax val="0"/>
  </c:chart>
  <c:spPr>
    <a:solidFill>
      <a:srgbClr val="FFFFFF"/>
    </a:solidFill>
    <a:ln w="9528">
      <a:solidFill>
        <a:srgbClr val="868686"/>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'Gyv__sk__pokytis (2)'!$E$24</c:f>
              <c:strCache>
                <c:ptCount val="1"/>
                <c:pt idx="0">
                  <c:v>Gimusių vaikų skaičius </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(2)'!$E$25:$E$29</c:f>
              <c:numCache>
                <c:formatCode>General</c:formatCode>
                <c:ptCount val="5"/>
                <c:pt idx="0">
                  <c:v>201</c:v>
                </c:pt>
                <c:pt idx="1">
                  <c:v>168</c:v>
                </c:pt>
                <c:pt idx="2">
                  <c:v>168</c:v>
                </c:pt>
                <c:pt idx="3">
                  <c:v>153</c:v>
                </c:pt>
                <c:pt idx="4">
                  <c:v>136</c:v>
                </c:pt>
              </c:numCache>
            </c:numRef>
          </c:val>
          <c:extLst>
            <c:ext xmlns:c16="http://schemas.microsoft.com/office/drawing/2014/chart" uri="{C3380CC4-5D6E-409C-BE32-E72D297353CC}">
              <c16:uniqueId val="{00000000-1C4B-47DE-87D2-B422C956FA57}"/>
            </c:ext>
          </c:extLst>
        </c:ser>
        <c:ser>
          <c:idx val="1"/>
          <c:order val="1"/>
          <c:tx>
            <c:strRef>
              <c:f>'Gyv__sk__pokytis (2)'!$F$24</c:f>
              <c:strCache>
                <c:ptCount val="1"/>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'Gyv__sk__pokytis (2)'!$D$25:$D$29</c:f>
              <c:numCache>
                <c:formatCode>General</c:formatCode>
                <c:ptCount val="5"/>
                <c:pt idx="0">
                  <c:v>2016</c:v>
                </c:pt>
                <c:pt idx="1">
                  <c:v>2017</c:v>
                </c:pt>
                <c:pt idx="2">
                  <c:v>2018</c:v>
                </c:pt>
                <c:pt idx="3">
                  <c:v>2019</c:v>
                </c:pt>
                <c:pt idx="4">
                  <c:v>2020</c:v>
                </c:pt>
              </c:numCache>
            </c:numRef>
          </c:cat>
          <c:val>
            <c:numRef>
              <c:f>'Gyv__sk__pokytis (2)'!$F$25:$F$29</c:f>
              <c:numCache>
                <c:formatCode>General</c:formatCode>
                <c:ptCount val="5"/>
              </c:numCache>
            </c:numRef>
          </c:val>
          <c:extLst>
            <c:ext xmlns:c16="http://schemas.microsoft.com/office/drawing/2014/chart" uri="{C3380CC4-5D6E-409C-BE32-E72D297353CC}">
              <c16:uniqueId val="{00000001-1C4B-47DE-87D2-B422C956FA57}"/>
            </c:ext>
          </c:extLst>
        </c:ser>
        <c:dLbls>
          <c:showLegendKey val="0"/>
          <c:showVal val="1"/>
          <c:showCatName val="0"/>
          <c:showSerName val="0"/>
          <c:showPercent val="0"/>
          <c:showBubbleSize val="0"/>
        </c:dLbls>
        <c:gapWidth val="150"/>
        <c:overlap val="-25"/>
        <c:axId val="467575568"/>
        <c:axId val="467575176"/>
      </c:barChart>
      <c:catAx>
        <c:axId val="467575568"/>
        <c:scaling>
          <c:orientation val="minMax"/>
        </c:scaling>
        <c:delete val="0"/>
        <c:axPos val="b"/>
        <c:numFmt formatCode="General" sourceLinked="1"/>
        <c:majorTickMark val="none"/>
        <c:minorTickMark val="none"/>
        <c:tickLblPos val="nextTo"/>
        <c:crossAx val="467575176"/>
        <c:crosses val="autoZero"/>
        <c:auto val="1"/>
        <c:lblAlgn val="ctr"/>
        <c:lblOffset val="100"/>
        <c:noMultiLvlLbl val="0"/>
      </c:catAx>
      <c:valAx>
        <c:axId val="467575176"/>
        <c:scaling>
          <c:orientation val="minMax"/>
        </c:scaling>
        <c:delete val="1"/>
        <c:axPos val="l"/>
        <c:numFmt formatCode="General" sourceLinked="1"/>
        <c:majorTickMark val="none"/>
        <c:minorTickMark val="none"/>
        <c:tickLblPos val="none"/>
        <c:crossAx val="467575568"/>
        <c:crosses val="autoZero"/>
        <c:crossBetween val="between"/>
      </c:valAx>
    </c:plotArea>
    <c:legend>
      <c:legendPos val="t"/>
      <c:legendEntry>
        <c:idx val="1"/>
        <c:delete val="1"/>
      </c:legendEntry>
      <c:overlay val="0"/>
      <c:txPr>
        <a:bodyPr/>
        <a:lstStyle/>
        <a:p>
          <a:pPr>
            <a:defRPr sz="1600" b="1" baseline="0">
              <a:latin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'Gyv__sk__pokytis_(3)'!$A$34:$B$34</c:f>
              <c:strCache>
                <c:ptCount val="1"/>
                <c:pt idx="0">
                  <c:v>Besimokančių mokinių skaičius pagal bendrojo ugdymo programas</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'Gyv__sk__pokytis_(3)'!$C$34:$H$34</c:f>
              <c:numCache>
                <c:formatCode>General</c:formatCode>
                <c:ptCount val="6"/>
                <c:pt idx="0">
                  <c:v>2287</c:v>
                </c:pt>
                <c:pt idx="1">
                  <c:v>2173</c:v>
                </c:pt>
                <c:pt idx="2">
                  <c:v>2059</c:v>
                </c:pt>
                <c:pt idx="3">
                  <c:v>1957</c:v>
                </c:pt>
                <c:pt idx="4">
                  <c:v>1917</c:v>
                </c:pt>
              </c:numCache>
            </c:numRef>
          </c:val>
          <c:extLst>
            <c:ext xmlns:c16="http://schemas.microsoft.com/office/drawing/2014/chart" uri="{C3380CC4-5D6E-409C-BE32-E72D297353CC}">
              <c16:uniqueId val="{00000000-5E9E-4AF2-8AF7-287D0874CFA4}"/>
            </c:ext>
          </c:extLst>
        </c:ser>
        <c:ser>
          <c:idx val="1"/>
          <c:order val="1"/>
          <c:tx>
            <c:strRef>
              <c:f>'Gyv__sk__pokytis_(3)'!$A$35:$B$35</c:f>
              <c:strCache>
                <c:ptCount val="1"/>
                <c:pt idx="0">
                  <c:v>Ugdomų vaikų skaičius pagal priešmokyklinio ugdymo programą</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'Gyv__sk__pokytis_(3)'!$C$35:$H$35</c:f>
              <c:numCache>
                <c:formatCode>General</c:formatCode>
                <c:ptCount val="6"/>
                <c:pt idx="0">
                  <c:v>164</c:v>
                </c:pt>
                <c:pt idx="1">
                  <c:v>134</c:v>
                </c:pt>
                <c:pt idx="2">
                  <c:v>152</c:v>
                </c:pt>
                <c:pt idx="3">
                  <c:v>144</c:v>
                </c:pt>
                <c:pt idx="4">
                  <c:v>169</c:v>
                </c:pt>
              </c:numCache>
            </c:numRef>
          </c:val>
          <c:extLst>
            <c:ext xmlns:c16="http://schemas.microsoft.com/office/drawing/2014/chart" uri="{C3380CC4-5D6E-409C-BE32-E72D297353CC}">
              <c16:uniqueId val="{00000001-5E9E-4AF2-8AF7-287D0874CFA4}"/>
            </c:ext>
          </c:extLst>
        </c:ser>
        <c:ser>
          <c:idx val="2"/>
          <c:order val="2"/>
          <c:tx>
            <c:strRef>
              <c:f>'Gyv__sk__pokytis_(3)'!$A$36:$B$36</c:f>
              <c:strCache>
                <c:ptCount val="1"/>
                <c:pt idx="0">
                  <c:v>Ugdomų vaikų skaičius pagal ikimokyklinio ugdymo programą</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'Gyv__sk__pokytis_(3)'!$C$33:$H$33</c:f>
              <c:strCache>
                <c:ptCount val="5"/>
                <c:pt idx="0">
                  <c:v>2016-2017 m. m.</c:v>
                </c:pt>
                <c:pt idx="1">
                  <c:v>2017-2018 m. m.</c:v>
                </c:pt>
                <c:pt idx="2">
                  <c:v>2018-2019 m. m.</c:v>
                </c:pt>
                <c:pt idx="3">
                  <c:v>2019-2020 m. m.</c:v>
                </c:pt>
                <c:pt idx="4">
                  <c:v>2020-2021 m. m.</c:v>
                </c:pt>
              </c:strCache>
            </c:strRef>
          </c:cat>
          <c:val>
            <c:numRef>
              <c:f>'Gyv__sk__pokytis_(3)'!$C$36:$H$36</c:f>
              <c:numCache>
                <c:formatCode>General</c:formatCode>
                <c:ptCount val="6"/>
                <c:pt idx="0">
                  <c:v>500</c:v>
                </c:pt>
                <c:pt idx="1">
                  <c:v>536</c:v>
                </c:pt>
                <c:pt idx="2">
                  <c:v>528</c:v>
                </c:pt>
                <c:pt idx="3">
                  <c:v>537</c:v>
                </c:pt>
                <c:pt idx="4">
                  <c:v>508</c:v>
                </c:pt>
              </c:numCache>
            </c:numRef>
          </c:val>
          <c:extLst>
            <c:ext xmlns:c16="http://schemas.microsoft.com/office/drawing/2014/chart" uri="{C3380CC4-5D6E-409C-BE32-E72D297353CC}">
              <c16:uniqueId val="{00000002-5E9E-4AF2-8AF7-287D0874CFA4}"/>
            </c:ext>
          </c:extLst>
        </c:ser>
        <c:dLbls>
          <c:showLegendKey val="0"/>
          <c:showVal val="1"/>
          <c:showCatName val="0"/>
          <c:showSerName val="0"/>
          <c:showPercent val="0"/>
          <c:showBubbleSize val="0"/>
        </c:dLbls>
        <c:gapWidth val="75"/>
        <c:axId val="467574392"/>
        <c:axId val="480323672"/>
      </c:barChart>
      <c:catAx>
        <c:axId val="467574392"/>
        <c:scaling>
          <c:orientation val="minMax"/>
        </c:scaling>
        <c:delete val="0"/>
        <c:axPos val="b"/>
        <c:numFmt formatCode="General" sourceLinked="0"/>
        <c:majorTickMark val="none"/>
        <c:minorTickMark val="none"/>
        <c:tickLblPos val="nextTo"/>
        <c:crossAx val="480323672"/>
        <c:crosses val="autoZero"/>
        <c:auto val="1"/>
        <c:lblAlgn val="ctr"/>
        <c:lblOffset val="100"/>
        <c:noMultiLvlLbl val="0"/>
      </c:catAx>
      <c:valAx>
        <c:axId val="480323672"/>
        <c:scaling>
          <c:orientation val="minMax"/>
        </c:scaling>
        <c:delete val="0"/>
        <c:axPos val="l"/>
        <c:numFmt formatCode="General" sourceLinked="1"/>
        <c:majorTickMark val="none"/>
        <c:minorTickMark val="none"/>
        <c:tickLblPos val="nextTo"/>
        <c:crossAx val="467574392"/>
        <c:crosses val="autoZero"/>
        <c:crossBetween val="between"/>
      </c:valAx>
    </c:plotArea>
    <c:legend>
      <c:legendPos val="b"/>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'Gyv__sk__pokytis_(5)'!$C$43:$E$43</c:f>
              <c:strCache>
                <c:ptCount val="1"/>
                <c:pt idx="0">
                  <c:v>Mokinių skaičius mieste</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'Gyv__sk__pokytis_(5)'!$F$43:$J$43</c:f>
              <c:numCache>
                <c:formatCode>General</c:formatCode>
                <c:ptCount val="5"/>
                <c:pt idx="0">
                  <c:v>1491</c:v>
                </c:pt>
                <c:pt idx="1">
                  <c:v>1440</c:v>
                </c:pt>
                <c:pt idx="2">
                  <c:v>1381</c:v>
                </c:pt>
                <c:pt idx="3">
                  <c:v>1366</c:v>
                </c:pt>
                <c:pt idx="4">
                  <c:v>1358</c:v>
                </c:pt>
              </c:numCache>
            </c:numRef>
          </c:val>
          <c:extLst>
            <c:ext xmlns:c16="http://schemas.microsoft.com/office/drawing/2014/chart" uri="{C3380CC4-5D6E-409C-BE32-E72D297353CC}">
              <c16:uniqueId val="{00000000-B2A1-437F-99C4-8DC0DF44C0CD}"/>
            </c:ext>
          </c:extLst>
        </c:ser>
        <c:ser>
          <c:idx val="1"/>
          <c:order val="1"/>
          <c:tx>
            <c:strRef>
              <c:f>'Gyv__sk__pokytis_(5)'!$C$44:$E$44</c:f>
              <c:strCache>
                <c:ptCount val="1"/>
                <c:pt idx="0">
                  <c:v>Mokinių skaičius kaime</c:v>
                </c:pt>
              </c:strCache>
            </c:strRef>
          </c:tx>
          <c:invertIfNegative val="0"/>
          <c:dLbls>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'Gyv__sk__pokytis_(5)'!$F$42:$J$42</c:f>
              <c:numCache>
                <c:formatCode>General</c:formatCode>
                <c:ptCount val="5"/>
                <c:pt idx="0">
                  <c:v>2016</c:v>
                </c:pt>
                <c:pt idx="1">
                  <c:v>2017</c:v>
                </c:pt>
                <c:pt idx="2">
                  <c:v>2018</c:v>
                </c:pt>
                <c:pt idx="3">
                  <c:v>2019</c:v>
                </c:pt>
                <c:pt idx="4">
                  <c:v>2020</c:v>
                </c:pt>
              </c:numCache>
            </c:numRef>
          </c:cat>
          <c:val>
            <c:numRef>
              <c:f>'Gyv__sk__pokytis_(5)'!$F$44:$J$44</c:f>
              <c:numCache>
                <c:formatCode>General</c:formatCode>
                <c:ptCount val="5"/>
                <c:pt idx="0">
                  <c:v>796</c:v>
                </c:pt>
                <c:pt idx="1">
                  <c:v>733</c:v>
                </c:pt>
                <c:pt idx="2">
                  <c:v>678</c:v>
                </c:pt>
                <c:pt idx="3">
                  <c:v>591</c:v>
                </c:pt>
                <c:pt idx="4">
                  <c:v>559</c:v>
                </c:pt>
              </c:numCache>
            </c:numRef>
          </c:val>
          <c:extLst>
            <c:ext xmlns:c16="http://schemas.microsoft.com/office/drawing/2014/chart" uri="{C3380CC4-5D6E-409C-BE32-E72D297353CC}">
              <c16:uniqueId val="{00000001-B2A1-437F-99C4-8DC0DF44C0CD}"/>
            </c:ext>
          </c:extLst>
        </c:ser>
        <c:dLbls>
          <c:showLegendKey val="0"/>
          <c:showVal val="1"/>
          <c:showCatName val="0"/>
          <c:showSerName val="0"/>
          <c:showPercent val="0"/>
          <c:showBubbleSize val="0"/>
        </c:dLbls>
        <c:gapWidth val="150"/>
        <c:overlap val="-25"/>
        <c:axId val="394571720"/>
        <c:axId val="398690648"/>
      </c:barChart>
      <c:catAx>
        <c:axId val="394571720"/>
        <c:scaling>
          <c:orientation val="minMax"/>
        </c:scaling>
        <c:delete val="0"/>
        <c:axPos val="b"/>
        <c:numFmt formatCode="General" sourceLinked="1"/>
        <c:majorTickMark val="none"/>
        <c:minorTickMark val="none"/>
        <c:tickLblPos val="nextTo"/>
        <c:crossAx val="398690648"/>
        <c:crosses val="autoZero"/>
        <c:auto val="1"/>
        <c:lblAlgn val="ctr"/>
        <c:lblOffset val="100"/>
        <c:noMultiLvlLbl val="0"/>
      </c:catAx>
      <c:valAx>
        <c:axId val="398690648"/>
        <c:scaling>
          <c:orientation val="minMax"/>
        </c:scaling>
        <c:delete val="1"/>
        <c:axPos val="l"/>
        <c:numFmt formatCode="General" sourceLinked="1"/>
        <c:majorTickMark val="none"/>
        <c:minorTickMark val="none"/>
        <c:tickLblPos val="none"/>
        <c:crossAx val="394571720"/>
        <c:crosses val="autoZero"/>
        <c:crossBetween val="between"/>
      </c:valAx>
    </c:plotArea>
    <c:legend>
      <c:legendPos val="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a:t>Mokinių</a:t>
            </a:r>
            <a:r>
              <a:rPr lang="lt-LT" baseline="0"/>
              <a:t> dalyvavimas neformaliajame vaikų švietime dalis (proc.) </a:t>
            </a:r>
            <a:endParaRPr lang="en-US"/>
          </a:p>
        </c:rich>
      </c:tx>
      <c:overlay val="0"/>
    </c:title>
    <c:autoTitleDeleted val="0"/>
    <c:plotArea>
      <c:layout/>
      <c:barChart>
        <c:barDir val="col"/>
        <c:grouping val="clustered"/>
        <c:varyColors val="0"/>
        <c:ser>
          <c:idx val="0"/>
          <c:order val="0"/>
          <c:tx>
            <c:strRef>
              <c:f>'Gyv__sk__pokytis_(5)'!$C$79:$E$79</c:f>
              <c:strCache>
                <c:ptCount val="1"/>
                <c:pt idx="0">
                  <c:v>Anykščių rajono savivaldybėje</c:v>
                </c:pt>
              </c:strCache>
            </c:strRef>
          </c:tx>
          <c:invertIfNegative val="0"/>
          <c:dLbls>
            <c:dLbl>
              <c:idx val="0"/>
              <c:layout>
                <c:manualLayout>
                  <c:x val="-5.5554913780450951E-18"/>
                  <c:y val="-3.3195025567139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F4B-444F-BAF4-1B3C03CBA6C2}"/>
                </c:ext>
              </c:extLst>
            </c:dLbl>
            <c:dLbl>
              <c:idx val="1"/>
              <c:layout>
                <c:manualLayout>
                  <c:x val="0"/>
                  <c:y val="1.10650085223799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F4B-444F-BAF4-1B3C03CBA6C2}"/>
                </c:ext>
              </c:extLst>
            </c:dLbl>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'Gyv__sk__pokytis_(5)'!$F$79:$J$79</c:f>
              <c:numCache>
                <c:formatCode>General</c:formatCode>
                <c:ptCount val="5"/>
                <c:pt idx="0">
                  <c:v>50.63</c:v>
                </c:pt>
                <c:pt idx="1">
                  <c:v>52.690000000000012</c:v>
                </c:pt>
                <c:pt idx="2">
                  <c:v>77.03</c:v>
                </c:pt>
                <c:pt idx="3">
                  <c:v>71.13</c:v>
                </c:pt>
                <c:pt idx="4">
                  <c:v>70.47</c:v>
                </c:pt>
              </c:numCache>
            </c:numRef>
          </c:val>
          <c:extLst>
            <c:ext xmlns:c16="http://schemas.microsoft.com/office/drawing/2014/chart" uri="{C3380CC4-5D6E-409C-BE32-E72D297353CC}">
              <c16:uniqueId val="{00000002-EF4B-444F-BAF4-1B3C03CBA6C2}"/>
            </c:ext>
          </c:extLst>
        </c:ser>
        <c:ser>
          <c:idx val="1"/>
          <c:order val="1"/>
          <c:tx>
            <c:strRef>
              <c:f>'Gyv__sk__pokytis_(5)'!$C$80:$E$80</c:f>
              <c:strCache>
                <c:ptCount val="1"/>
                <c:pt idx="0">
                  <c:v>Šalyje</c:v>
                </c:pt>
              </c:strCache>
            </c:strRef>
          </c:tx>
          <c:invertIfNegative val="0"/>
          <c:dLbls>
            <c:dLbl>
              <c:idx val="1"/>
              <c:layout>
                <c:manualLayout>
                  <c:x val="0"/>
                  <c:y val="-2.21300170447597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F4B-444F-BAF4-1B3C03CBA6C2}"/>
                </c:ext>
              </c:extLst>
            </c:dLbl>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'Gyv__sk__pokytis_(5)'!$F$78:$J$78</c:f>
              <c:strCache>
                <c:ptCount val="5"/>
                <c:pt idx="0">
                  <c:v>2016-2017</c:v>
                </c:pt>
                <c:pt idx="1">
                  <c:v>2017-2018</c:v>
                </c:pt>
                <c:pt idx="2">
                  <c:v>2018-2019</c:v>
                </c:pt>
                <c:pt idx="3">
                  <c:v>2019-2020</c:v>
                </c:pt>
                <c:pt idx="4">
                  <c:v>2020-2021</c:v>
                </c:pt>
              </c:strCache>
            </c:strRef>
          </c:cat>
          <c:val>
            <c:numRef>
              <c:f>'Gyv__sk__pokytis_(5)'!$F$80:$J$80</c:f>
              <c:numCache>
                <c:formatCode>General</c:formatCode>
                <c:ptCount val="5"/>
                <c:pt idx="0">
                  <c:v>49.27</c:v>
                </c:pt>
                <c:pt idx="1">
                  <c:v>54.49</c:v>
                </c:pt>
                <c:pt idx="2">
                  <c:v>60.24</c:v>
                </c:pt>
                <c:pt idx="3">
                  <c:v>65.739999999999995</c:v>
                </c:pt>
                <c:pt idx="4">
                  <c:v>61.71</c:v>
                </c:pt>
              </c:numCache>
            </c:numRef>
          </c:val>
          <c:extLst>
            <c:ext xmlns:c16="http://schemas.microsoft.com/office/drawing/2014/chart" uri="{C3380CC4-5D6E-409C-BE32-E72D297353CC}">
              <c16:uniqueId val="{00000004-EF4B-444F-BAF4-1B3C03CBA6C2}"/>
            </c:ext>
          </c:extLst>
        </c:ser>
        <c:dLbls>
          <c:showLegendKey val="0"/>
          <c:showVal val="1"/>
          <c:showCatName val="0"/>
          <c:showSerName val="0"/>
          <c:showPercent val="0"/>
          <c:showBubbleSize val="0"/>
        </c:dLbls>
        <c:gapWidth val="150"/>
        <c:overlap val="-25"/>
        <c:axId val="398691432"/>
        <c:axId val="398691824"/>
      </c:barChart>
      <c:catAx>
        <c:axId val="398691432"/>
        <c:scaling>
          <c:orientation val="minMax"/>
        </c:scaling>
        <c:delete val="0"/>
        <c:axPos val="b"/>
        <c:numFmt formatCode="General" sourceLinked="0"/>
        <c:majorTickMark val="none"/>
        <c:minorTickMark val="none"/>
        <c:tickLblPos val="nextTo"/>
        <c:crossAx val="398691824"/>
        <c:crosses val="autoZero"/>
        <c:auto val="1"/>
        <c:lblAlgn val="ctr"/>
        <c:lblOffset val="100"/>
        <c:noMultiLvlLbl val="0"/>
      </c:catAx>
      <c:valAx>
        <c:axId val="398691824"/>
        <c:scaling>
          <c:orientation val="minMax"/>
        </c:scaling>
        <c:delete val="1"/>
        <c:axPos val="l"/>
        <c:numFmt formatCode="General" sourceLinked="1"/>
        <c:majorTickMark val="none"/>
        <c:minorTickMark val="none"/>
        <c:tickLblPos val="none"/>
        <c:crossAx val="398691432"/>
        <c:crosses val="autoZero"/>
        <c:crossBetween val="between"/>
      </c:valAx>
    </c:plotArea>
    <c:legend>
      <c:legendPos val="t"/>
      <c:overlay val="0"/>
      <c:txPr>
        <a:bodyPr/>
        <a:lstStyle/>
        <a:p>
          <a:pPr>
            <a:defRPr b="1"/>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05450-7CE3-46FD-83F9-E9221AE9D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42780454e2b84a0aaac19f5fbcf2277e.dot</Template>
  <TotalTime>1</TotalTime>
  <Pages>44</Pages>
  <Words>9295</Words>
  <Characters>52987</Characters>
  <Application>Microsoft Office Word</Application>
  <DocSecurity>0</DocSecurity>
  <Lines>441</Lines>
  <Paragraphs>124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ANYKŠČIŲ RAJONO SAVIVALDYBĖS BENDROJO UGDYMO MOKYKLŲ TINKLO PERTVARKOS 2021-2025 METŲ BENDROJO PLANO PATVIRTINIMO</vt:lpstr>
      <vt:lpstr>DĖL ANYKŠČIŲ RAJONO SAVIVALDYBĖS BENDROJO UGDYMO MOKYKLŲ TINKLO PERTVARKOS 2016-2020 METŲ BENDROJO PLANO PATVIRTINIMO</vt:lpstr>
    </vt:vector>
  </TitlesOfParts>
  <Manager>2021-09-30</Manager>
  <Company/>
  <LinksUpToDate>false</LinksUpToDate>
  <CharactersWithSpaces>62158</CharactersWithSpaces>
  <SharedDoc>false</SharedDoc>
  <HLinks>
    <vt:vector size="6" baseType="variant">
      <vt:variant>
        <vt:i4>196621</vt:i4>
      </vt:variant>
      <vt:variant>
        <vt:i4>8</vt:i4>
      </vt:variant>
      <vt:variant>
        <vt:i4>0</vt:i4>
      </vt:variant>
      <vt:variant>
        <vt:i4>5</vt:i4>
      </vt:variant>
      <vt:variant>
        <vt:lpwstr>http://www.anyksciai.lt/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BENDROJO UGDYMO MOKYKLŲ TINKLO PERTVARKOS 2021-2025 METŲ BENDROJO PLANO PATVIRTINIMO</dc:title>
  <dc:subject>1-TS-267</dc:subject>
  <dc:creator>ANYKŠČIŲ RAJONO SAVIVALDYBĖS TARYBA</dc:creator>
  <cp:keywords/>
  <cp:lastModifiedBy>Nila</cp:lastModifiedBy>
  <cp:revision>2</cp:revision>
  <cp:lastPrinted>2021-08-30T11:16:00Z</cp:lastPrinted>
  <dcterms:created xsi:type="dcterms:W3CDTF">2022-09-15T12:23:00Z</dcterms:created>
  <dcterms:modified xsi:type="dcterms:W3CDTF">2022-09-15T12:23:00Z</dcterms:modified>
  <cp:category>SPRENDIMAS</cp:category>
</cp:coreProperties>
</file>